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docProps/core.xml" ContentType="application/vnd.openxmlformats-package.core-propertie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E6764D" w14:textId="33756AF5" w:rsidR="00B52253" w:rsidRPr="00C77164" w:rsidRDefault="00A56C49" w:rsidP="00B52253">
      <w:pPr>
        <w:rPr>
          <w:rFonts w:eastAsiaTheme="minorHAnsi"/>
          <w:sz w:val="20"/>
          <w:szCs w:val="20"/>
          <w:lang w:bidi="ar-SA"/>
        </w:rPr>
      </w:pPr>
      <w:r>
        <w:rPr>
          <w:rFonts w:eastAsiaTheme="minorHAnsi"/>
          <w:sz w:val="20"/>
          <w:szCs w:val="20"/>
          <w:lang w:bidi="ar-SA"/>
        </w:rPr>
        <w:t>December 30</w:t>
      </w:r>
      <w:r w:rsidR="00B52253" w:rsidRPr="00C77164">
        <w:rPr>
          <w:rFonts w:eastAsiaTheme="minorHAnsi"/>
          <w:sz w:val="20"/>
          <w:szCs w:val="20"/>
          <w:lang w:bidi="ar-SA"/>
        </w:rPr>
        <w:t>, 2025</w:t>
      </w:r>
    </w:p>
    <w:p w14:paraId="7A553465" w14:textId="77777777" w:rsidR="00B52253" w:rsidRDefault="00B52253" w:rsidP="00B52253">
      <w:pPr>
        <w:rPr>
          <w:rFonts w:ascii="Arial Narrow" w:hAnsi="Arial Narrow"/>
          <w:bCs/>
        </w:rPr>
      </w:pPr>
    </w:p>
    <w:p w14:paraId="31C81163" w14:textId="3A950C7A" w:rsidR="00B52253" w:rsidRPr="0068735C" w:rsidRDefault="00B52253" w:rsidP="00B52253">
      <w:pPr>
        <w:rPr>
          <w:b/>
          <w:sz w:val="20"/>
          <w:szCs w:val="20"/>
        </w:rPr>
      </w:pPr>
      <w:r w:rsidRPr="0068735C">
        <w:rPr>
          <w:b/>
          <w:sz w:val="20"/>
          <w:szCs w:val="20"/>
        </w:rPr>
        <w:t>RE:</w:t>
      </w:r>
      <w:r w:rsidRPr="0068735C">
        <w:rPr>
          <w:b/>
          <w:sz w:val="20"/>
          <w:szCs w:val="20"/>
        </w:rPr>
        <w:tab/>
      </w:r>
      <w:sdt>
        <w:sdtPr>
          <w:rPr>
            <w:b/>
            <w:sz w:val="20"/>
            <w:szCs w:val="20"/>
          </w:rPr>
          <w:id w:val="-848871230"/>
          <w:placeholder>
            <w:docPart w:val="E1662348552C464ABA03A3DA3E323D72"/>
          </w:placeholder>
        </w:sdtPr>
        <w:sdtContent>
          <w:r w:rsidRPr="0068735C">
            <w:rPr>
              <w:b/>
              <w:sz w:val="20"/>
              <w:szCs w:val="20"/>
            </w:rPr>
            <w:t>Phase II</w:t>
          </w:r>
          <w:r w:rsidR="00A56C49">
            <w:rPr>
              <w:b/>
              <w:sz w:val="20"/>
              <w:szCs w:val="20"/>
            </w:rPr>
            <w:t>I</w:t>
          </w:r>
          <w:r w:rsidRPr="0068735C">
            <w:rPr>
              <w:b/>
              <w:sz w:val="20"/>
              <w:szCs w:val="20"/>
            </w:rPr>
            <w:t>R Submittal</w:t>
          </w:r>
          <w:r>
            <w:rPr>
              <w:b/>
              <w:sz w:val="20"/>
              <w:szCs w:val="20"/>
            </w:rPr>
            <w:t xml:space="preserve"> – Notes to Reviewer</w:t>
          </w:r>
        </w:sdtContent>
      </w:sdt>
    </w:p>
    <w:p w14:paraId="634FBED5" w14:textId="77777777" w:rsidR="00B52253" w:rsidRDefault="00B52253" w:rsidP="00B52253">
      <w:pPr>
        <w:rPr>
          <w:b/>
          <w:sz w:val="20"/>
          <w:szCs w:val="20"/>
        </w:rPr>
      </w:pPr>
      <w:r w:rsidRPr="0068735C">
        <w:rPr>
          <w:b/>
          <w:sz w:val="20"/>
          <w:szCs w:val="20"/>
        </w:rPr>
        <w:tab/>
      </w:r>
      <w:sdt>
        <w:sdtPr>
          <w:rPr>
            <w:b/>
            <w:sz w:val="20"/>
            <w:szCs w:val="20"/>
          </w:rPr>
          <w:id w:val="-1351563607"/>
          <w:placeholder>
            <w:docPart w:val="E1662348552C464ABA03A3DA3E323D72"/>
          </w:placeholder>
        </w:sdtPr>
        <w:sdtContent>
          <w:r w:rsidRPr="0068735C">
            <w:rPr>
              <w:b/>
              <w:sz w:val="20"/>
              <w:szCs w:val="20"/>
            </w:rPr>
            <w:t>FPID 417540-5-52-01</w:t>
          </w:r>
        </w:sdtContent>
      </w:sdt>
    </w:p>
    <w:p w14:paraId="0558D03E" w14:textId="77777777" w:rsidR="00B52253" w:rsidRDefault="00B52253" w:rsidP="00B52253">
      <w:pPr>
        <w:rPr>
          <w:rFonts w:ascii="Arial Narrow" w:hAnsi="Arial Narrow"/>
          <w:bCs/>
        </w:rPr>
      </w:pPr>
    </w:p>
    <w:p w14:paraId="3B398C5A" w14:textId="6A07D751" w:rsidR="00B52253" w:rsidRPr="00C77164" w:rsidRDefault="00B52253" w:rsidP="00B52253">
      <w:pPr>
        <w:rPr>
          <w:rFonts w:eastAsiaTheme="minorHAnsi"/>
          <w:sz w:val="20"/>
          <w:szCs w:val="20"/>
          <w:lang w:bidi="ar-SA"/>
        </w:rPr>
      </w:pPr>
      <w:r w:rsidRPr="00C77164">
        <w:rPr>
          <w:rFonts w:eastAsiaTheme="minorHAnsi"/>
          <w:sz w:val="20"/>
          <w:szCs w:val="20"/>
          <w:lang w:bidi="ar-SA"/>
        </w:rPr>
        <w:t>The following items were revised / added from Phase II</w:t>
      </w:r>
      <w:r w:rsidR="00A56C49">
        <w:rPr>
          <w:rFonts w:eastAsiaTheme="minorHAnsi"/>
          <w:sz w:val="20"/>
          <w:szCs w:val="20"/>
          <w:lang w:bidi="ar-SA"/>
        </w:rPr>
        <w:t>I</w:t>
      </w:r>
      <w:r w:rsidRPr="00C77164">
        <w:rPr>
          <w:rFonts w:eastAsiaTheme="minorHAnsi"/>
          <w:sz w:val="20"/>
          <w:szCs w:val="20"/>
          <w:lang w:bidi="ar-SA"/>
        </w:rPr>
        <w:t>:</w:t>
      </w:r>
    </w:p>
    <w:p w14:paraId="29CA2A85" w14:textId="77777777" w:rsidR="00B52253" w:rsidRPr="00C77164" w:rsidRDefault="00B52253" w:rsidP="00B52253">
      <w:pPr>
        <w:rPr>
          <w:rFonts w:eastAsiaTheme="minorHAnsi"/>
          <w:sz w:val="20"/>
          <w:szCs w:val="20"/>
          <w:lang w:bidi="ar-SA"/>
        </w:rPr>
      </w:pPr>
    </w:p>
    <w:p w14:paraId="38A61B29" w14:textId="297B3AAA" w:rsidR="000331E0" w:rsidRDefault="00011BB5" w:rsidP="00A56C49">
      <w:pPr>
        <w:pStyle w:val="ListParagraph"/>
        <w:numPr>
          <w:ilvl w:val="0"/>
          <w:numId w:val="2"/>
        </w:numPr>
        <w:rPr>
          <w:rFonts w:ascii="Arial Narrow" w:hAnsi="Arial Narrow"/>
        </w:rPr>
      </w:pPr>
      <w:r>
        <w:rPr>
          <w:rFonts w:ascii="Arial Narrow" w:hAnsi="Arial Narrow"/>
        </w:rPr>
        <w:t>Drainage changes</w:t>
      </w:r>
    </w:p>
    <w:p w14:paraId="752EC737" w14:textId="4299851D" w:rsidR="00011BB5" w:rsidRDefault="00011BB5" w:rsidP="00011BB5">
      <w:pPr>
        <w:pStyle w:val="ListParagraph"/>
        <w:numPr>
          <w:ilvl w:val="1"/>
          <w:numId w:val="2"/>
        </w:numPr>
        <w:rPr>
          <w:rFonts w:ascii="Arial Narrow" w:hAnsi="Arial Narrow"/>
        </w:rPr>
      </w:pPr>
      <w:r>
        <w:rPr>
          <w:rFonts w:ascii="Arial Narrow" w:hAnsi="Arial Narrow"/>
        </w:rPr>
        <w:t>Removal of S-126</w:t>
      </w:r>
    </w:p>
    <w:p w14:paraId="023A54E5" w14:textId="49531513" w:rsidR="00011BB5" w:rsidRDefault="00011BB5" w:rsidP="00011BB5">
      <w:pPr>
        <w:pStyle w:val="ListParagraph"/>
        <w:numPr>
          <w:ilvl w:val="1"/>
          <w:numId w:val="2"/>
        </w:numPr>
        <w:rPr>
          <w:rFonts w:ascii="Arial Narrow" w:hAnsi="Arial Narrow"/>
        </w:rPr>
      </w:pPr>
      <w:r>
        <w:rPr>
          <w:rFonts w:ascii="Arial Narrow" w:hAnsi="Arial Narrow"/>
        </w:rPr>
        <w:t>Location Modification of S-152</w:t>
      </w:r>
    </w:p>
    <w:p w14:paraId="5958B8DE" w14:textId="0711828B" w:rsidR="00011BB5" w:rsidRPr="00A56C49" w:rsidRDefault="00011BB5" w:rsidP="00011BB5">
      <w:pPr>
        <w:pStyle w:val="ListParagraph"/>
        <w:numPr>
          <w:ilvl w:val="0"/>
          <w:numId w:val="2"/>
        </w:numPr>
        <w:rPr>
          <w:rFonts w:ascii="Arial Narrow" w:hAnsi="Arial Narrow"/>
        </w:rPr>
      </w:pPr>
      <w:r>
        <w:rPr>
          <w:rFonts w:ascii="Arial Narrow" w:hAnsi="Arial Narrow"/>
        </w:rPr>
        <w:t>Driveway and corresponding drainage added at Station 212+00</w:t>
      </w:r>
    </w:p>
    <w:p w14:paraId="5F654592" w14:textId="71327005" w:rsidR="00011BB5" w:rsidRDefault="00011BB5" w:rsidP="00011BB5">
      <w:pPr>
        <w:pStyle w:val="ListParagraph"/>
        <w:numPr>
          <w:ilvl w:val="0"/>
          <w:numId w:val="2"/>
        </w:numPr>
        <w:rPr>
          <w:rFonts w:ascii="Arial Narrow" w:hAnsi="Arial Narrow"/>
        </w:rPr>
      </w:pPr>
      <w:r>
        <w:rPr>
          <w:rFonts w:ascii="Arial Narrow" w:hAnsi="Arial Narrow"/>
        </w:rPr>
        <w:t xml:space="preserve">Driveway and corresponding drainage added at Station </w:t>
      </w:r>
      <w:r>
        <w:rPr>
          <w:rFonts w:ascii="Arial Narrow" w:hAnsi="Arial Narrow"/>
        </w:rPr>
        <w:t>233</w:t>
      </w:r>
      <w:r>
        <w:rPr>
          <w:rFonts w:ascii="Arial Narrow" w:hAnsi="Arial Narrow"/>
        </w:rPr>
        <w:t>+</w:t>
      </w:r>
      <w:r>
        <w:rPr>
          <w:rFonts w:ascii="Arial Narrow" w:hAnsi="Arial Narrow"/>
        </w:rPr>
        <w:t>8</w:t>
      </w:r>
      <w:r>
        <w:rPr>
          <w:rFonts w:ascii="Arial Narrow" w:hAnsi="Arial Narrow"/>
        </w:rPr>
        <w:t>0</w:t>
      </w:r>
    </w:p>
    <w:p w14:paraId="1B8B8F94" w14:textId="7B7470D7" w:rsidR="00242B7E" w:rsidRDefault="00242B7E" w:rsidP="00011BB5">
      <w:pPr>
        <w:pStyle w:val="ListParagraph"/>
        <w:numPr>
          <w:ilvl w:val="0"/>
          <w:numId w:val="2"/>
        </w:numPr>
        <w:rPr>
          <w:rFonts w:ascii="Arial Narrow" w:hAnsi="Arial Narrow"/>
        </w:rPr>
      </w:pPr>
      <w:r>
        <w:rPr>
          <w:rFonts w:ascii="Arial Narrow" w:hAnsi="Arial Narrow"/>
        </w:rPr>
        <w:t>Mast Arm foundation</w:t>
      </w:r>
      <w:r w:rsidR="00F01636">
        <w:rPr>
          <w:rFonts w:ascii="Arial Narrow" w:hAnsi="Arial Narrow"/>
        </w:rPr>
        <w:t xml:space="preserve"> and ground mounted pedestal foundation</w:t>
      </w:r>
      <w:r>
        <w:rPr>
          <w:rFonts w:ascii="Arial Narrow" w:hAnsi="Arial Narrow"/>
        </w:rPr>
        <w:t xml:space="preserve"> locations added to roundabout intersections at CR 846 and </w:t>
      </w:r>
      <w:r w:rsidR="00F01636">
        <w:rPr>
          <w:rFonts w:ascii="Arial Narrow" w:hAnsi="Arial Narrow"/>
        </w:rPr>
        <w:t>Gopher Ridge</w:t>
      </w:r>
    </w:p>
    <w:p w14:paraId="2276D88A" w14:textId="4962F9AC" w:rsidR="00F01636" w:rsidRDefault="00F01636" w:rsidP="00F01636">
      <w:pPr>
        <w:pStyle w:val="ListParagraph"/>
        <w:numPr>
          <w:ilvl w:val="1"/>
          <w:numId w:val="2"/>
        </w:numPr>
        <w:rPr>
          <w:rFonts w:ascii="Arial Narrow" w:hAnsi="Arial Narrow"/>
        </w:rPr>
      </w:pPr>
      <w:r>
        <w:rPr>
          <w:rFonts w:ascii="Arial Narrow" w:hAnsi="Arial Narrow"/>
        </w:rPr>
        <w:t>CR 846 – 4 mast arm foundations and 8 ground mounted foundations</w:t>
      </w:r>
    </w:p>
    <w:p w14:paraId="2C1B3AF0" w14:textId="1225D5CD" w:rsidR="00F01636" w:rsidRPr="00A56C49" w:rsidRDefault="00F01636" w:rsidP="00F01636">
      <w:pPr>
        <w:pStyle w:val="ListParagraph"/>
        <w:numPr>
          <w:ilvl w:val="1"/>
          <w:numId w:val="2"/>
        </w:numPr>
        <w:rPr>
          <w:rFonts w:ascii="Arial Narrow" w:hAnsi="Arial Narrow"/>
        </w:rPr>
      </w:pPr>
      <w:r>
        <w:rPr>
          <w:rFonts w:ascii="Arial Narrow" w:hAnsi="Arial Narrow"/>
        </w:rPr>
        <w:t>Gopher Ridge</w:t>
      </w:r>
      <w:r w:rsidR="001E1846">
        <w:rPr>
          <w:rFonts w:ascii="Arial Narrow" w:hAnsi="Arial Narrow"/>
        </w:rPr>
        <w:t xml:space="preserve"> – 4 mast arm foundations and 8 ground mounted foundations</w:t>
      </w:r>
    </w:p>
    <w:p w14:paraId="576CC364" w14:textId="77777777" w:rsidR="000331E0" w:rsidRPr="005836B7" w:rsidRDefault="000331E0">
      <w:pPr>
        <w:rPr>
          <w:rFonts w:ascii="Arial Narrow" w:hAnsi="Arial Narrow"/>
        </w:rPr>
      </w:pPr>
    </w:p>
    <w:p w14:paraId="0290C8D2" w14:textId="77777777" w:rsidR="000331E0" w:rsidRPr="005836B7" w:rsidRDefault="000331E0">
      <w:pPr>
        <w:rPr>
          <w:rFonts w:ascii="Arial Narrow" w:hAnsi="Arial Narrow"/>
        </w:rPr>
      </w:pPr>
    </w:p>
    <w:p w14:paraId="0774CC93" w14:textId="77777777" w:rsidR="000331E0" w:rsidRPr="005836B7" w:rsidRDefault="000331E0">
      <w:pPr>
        <w:rPr>
          <w:rFonts w:ascii="Arial Narrow" w:hAnsi="Arial Narrow"/>
        </w:rPr>
      </w:pPr>
    </w:p>
    <w:p w14:paraId="26D8E44B" w14:textId="77777777" w:rsidR="000331E0" w:rsidRPr="005836B7" w:rsidRDefault="000331E0">
      <w:pPr>
        <w:rPr>
          <w:rFonts w:ascii="Arial Narrow" w:hAnsi="Arial Narrow"/>
        </w:rPr>
      </w:pPr>
    </w:p>
    <w:p w14:paraId="69BAE741" w14:textId="77777777" w:rsidR="000331E0" w:rsidRPr="005836B7" w:rsidRDefault="000331E0">
      <w:pPr>
        <w:rPr>
          <w:rFonts w:ascii="Arial Narrow" w:hAnsi="Arial Narrow"/>
        </w:rPr>
      </w:pPr>
    </w:p>
    <w:p w14:paraId="42468749" w14:textId="77777777" w:rsidR="000331E0" w:rsidRPr="005836B7" w:rsidRDefault="000331E0">
      <w:pPr>
        <w:rPr>
          <w:rFonts w:ascii="Arial Narrow" w:hAnsi="Arial Narrow"/>
        </w:rPr>
      </w:pPr>
    </w:p>
    <w:p w14:paraId="26C0D56F" w14:textId="77777777" w:rsidR="000331E0" w:rsidRPr="005836B7" w:rsidRDefault="000331E0">
      <w:pPr>
        <w:rPr>
          <w:rFonts w:ascii="Arial Narrow" w:hAnsi="Arial Narrow"/>
        </w:rPr>
      </w:pPr>
    </w:p>
    <w:p w14:paraId="4EC8DBF7" w14:textId="77777777" w:rsidR="000331E0" w:rsidRPr="005836B7" w:rsidRDefault="000331E0">
      <w:pPr>
        <w:rPr>
          <w:rFonts w:ascii="Arial Narrow" w:hAnsi="Arial Narrow"/>
        </w:rPr>
      </w:pPr>
    </w:p>
    <w:p w14:paraId="0AAB6801" w14:textId="77777777" w:rsidR="000331E0" w:rsidRPr="005836B7" w:rsidRDefault="000331E0">
      <w:pPr>
        <w:rPr>
          <w:rFonts w:ascii="Arial Narrow" w:hAnsi="Arial Narrow"/>
        </w:rPr>
      </w:pPr>
    </w:p>
    <w:p w14:paraId="6CC19699" w14:textId="77777777" w:rsidR="000331E0" w:rsidRPr="005836B7" w:rsidRDefault="000331E0">
      <w:pPr>
        <w:rPr>
          <w:rFonts w:ascii="Arial Narrow" w:hAnsi="Arial Narrow"/>
        </w:rPr>
      </w:pPr>
    </w:p>
    <w:p w14:paraId="59BB5A2D" w14:textId="77777777" w:rsidR="000331E0" w:rsidRPr="005836B7" w:rsidRDefault="000331E0">
      <w:pPr>
        <w:rPr>
          <w:rFonts w:ascii="Arial Narrow" w:hAnsi="Arial Narrow"/>
        </w:rPr>
      </w:pPr>
    </w:p>
    <w:p w14:paraId="037F4E16" w14:textId="77777777" w:rsidR="000331E0" w:rsidRPr="005836B7" w:rsidRDefault="000331E0">
      <w:pPr>
        <w:rPr>
          <w:rFonts w:ascii="Arial Narrow" w:hAnsi="Arial Narrow"/>
        </w:rPr>
      </w:pPr>
    </w:p>
    <w:p w14:paraId="45E35E62" w14:textId="77777777" w:rsidR="000331E0" w:rsidRPr="005836B7" w:rsidRDefault="000331E0">
      <w:pPr>
        <w:rPr>
          <w:rFonts w:ascii="Arial Narrow" w:hAnsi="Arial Narrow"/>
        </w:rPr>
      </w:pPr>
    </w:p>
    <w:p w14:paraId="3EA8BEE0" w14:textId="77777777" w:rsidR="000331E0" w:rsidRPr="005836B7" w:rsidRDefault="000331E0">
      <w:pPr>
        <w:rPr>
          <w:rFonts w:ascii="Arial Narrow" w:hAnsi="Arial Narrow"/>
        </w:rPr>
      </w:pPr>
    </w:p>
    <w:p w14:paraId="6AAF7914" w14:textId="77777777" w:rsidR="000331E0" w:rsidRPr="005836B7" w:rsidRDefault="000331E0">
      <w:pPr>
        <w:rPr>
          <w:rFonts w:ascii="Arial Narrow" w:hAnsi="Arial Narrow"/>
        </w:rPr>
      </w:pPr>
    </w:p>
    <w:p w14:paraId="68C4EF12" w14:textId="77777777" w:rsidR="000331E0" w:rsidRPr="005836B7" w:rsidRDefault="000331E0">
      <w:pPr>
        <w:rPr>
          <w:rFonts w:ascii="Arial Narrow" w:hAnsi="Arial Narrow"/>
        </w:rPr>
      </w:pPr>
    </w:p>
    <w:p w14:paraId="66147A93" w14:textId="77777777" w:rsidR="000331E0" w:rsidRPr="005836B7" w:rsidRDefault="000331E0">
      <w:pPr>
        <w:rPr>
          <w:rFonts w:ascii="Arial Narrow" w:hAnsi="Arial Narrow"/>
        </w:rPr>
      </w:pPr>
    </w:p>
    <w:p w14:paraId="3AAF4EF7" w14:textId="77777777" w:rsidR="000331E0" w:rsidRPr="005836B7" w:rsidRDefault="000331E0">
      <w:pPr>
        <w:rPr>
          <w:rFonts w:ascii="Arial Narrow" w:hAnsi="Arial Narrow"/>
        </w:rPr>
      </w:pPr>
    </w:p>
    <w:p w14:paraId="72753358" w14:textId="77777777" w:rsidR="000331E0" w:rsidRPr="005836B7" w:rsidRDefault="000331E0">
      <w:pPr>
        <w:rPr>
          <w:rFonts w:ascii="Arial Narrow" w:hAnsi="Arial Narrow"/>
        </w:rPr>
      </w:pPr>
    </w:p>
    <w:p w14:paraId="153F9A1A" w14:textId="77777777" w:rsidR="000331E0" w:rsidRPr="005836B7" w:rsidRDefault="000331E0">
      <w:pPr>
        <w:rPr>
          <w:rFonts w:ascii="Arial Narrow" w:hAnsi="Arial Narrow"/>
        </w:rPr>
      </w:pPr>
    </w:p>
    <w:p w14:paraId="440796E9" w14:textId="77777777" w:rsidR="000331E0" w:rsidRPr="005836B7" w:rsidRDefault="000331E0">
      <w:pPr>
        <w:rPr>
          <w:rFonts w:ascii="Arial Narrow" w:hAnsi="Arial Narrow"/>
        </w:rPr>
      </w:pPr>
    </w:p>
    <w:p w14:paraId="72353CB6" w14:textId="77777777" w:rsidR="000331E0" w:rsidRPr="005836B7" w:rsidRDefault="000331E0">
      <w:pPr>
        <w:rPr>
          <w:rFonts w:ascii="Arial Narrow" w:hAnsi="Arial Narrow"/>
        </w:rPr>
      </w:pPr>
    </w:p>
    <w:p w14:paraId="7F670AAC" w14:textId="77777777" w:rsidR="000331E0" w:rsidRPr="005836B7" w:rsidRDefault="000331E0">
      <w:pPr>
        <w:rPr>
          <w:rFonts w:ascii="Arial Narrow" w:hAnsi="Arial Narrow"/>
        </w:rPr>
      </w:pPr>
    </w:p>
    <w:p w14:paraId="2F1172BA" w14:textId="77777777" w:rsidR="000331E0" w:rsidRPr="005836B7" w:rsidRDefault="000331E0">
      <w:pPr>
        <w:rPr>
          <w:rFonts w:ascii="Arial Narrow" w:hAnsi="Arial Narrow"/>
        </w:rPr>
      </w:pPr>
    </w:p>
    <w:p w14:paraId="4B6B285B" w14:textId="77777777" w:rsidR="000331E0" w:rsidRPr="005836B7" w:rsidRDefault="000331E0">
      <w:pPr>
        <w:rPr>
          <w:rFonts w:ascii="Arial Narrow" w:hAnsi="Arial Narrow"/>
        </w:rPr>
      </w:pPr>
    </w:p>
    <w:p w14:paraId="68F7FC47" w14:textId="77777777" w:rsidR="000331E0" w:rsidRPr="005836B7" w:rsidRDefault="000331E0">
      <w:pPr>
        <w:rPr>
          <w:rFonts w:ascii="Arial Narrow" w:hAnsi="Arial Narrow"/>
        </w:rPr>
      </w:pPr>
    </w:p>
    <w:p w14:paraId="0C962C1A" w14:textId="77777777" w:rsidR="000331E0" w:rsidRPr="005836B7" w:rsidRDefault="000331E0">
      <w:pPr>
        <w:rPr>
          <w:rFonts w:ascii="Arial Narrow" w:hAnsi="Arial Narrow"/>
        </w:rPr>
      </w:pPr>
    </w:p>
    <w:p w14:paraId="7826A208" w14:textId="77777777" w:rsidR="000331E0" w:rsidRPr="005836B7" w:rsidRDefault="000331E0">
      <w:pPr>
        <w:rPr>
          <w:rFonts w:ascii="Arial Narrow" w:hAnsi="Arial Narrow"/>
        </w:rPr>
      </w:pPr>
    </w:p>
    <w:p w14:paraId="7D22FCC5" w14:textId="77777777" w:rsidR="000331E0" w:rsidRPr="005836B7" w:rsidRDefault="000331E0">
      <w:pPr>
        <w:rPr>
          <w:rFonts w:ascii="Arial Narrow" w:hAnsi="Arial Narrow"/>
        </w:rPr>
      </w:pPr>
    </w:p>
    <w:p w14:paraId="4248191D" w14:textId="77777777" w:rsidR="000331E0" w:rsidRPr="005836B7" w:rsidRDefault="000331E0">
      <w:pPr>
        <w:rPr>
          <w:rFonts w:ascii="Arial Narrow" w:hAnsi="Arial Narrow"/>
        </w:rPr>
      </w:pPr>
    </w:p>
    <w:p w14:paraId="62F837A3" w14:textId="77777777" w:rsidR="000331E0" w:rsidRPr="005836B7" w:rsidRDefault="000331E0">
      <w:pPr>
        <w:rPr>
          <w:rFonts w:ascii="Arial Narrow" w:hAnsi="Arial Narrow"/>
        </w:rPr>
      </w:pPr>
    </w:p>
    <w:p w14:paraId="677B5AB4" w14:textId="77777777" w:rsidR="000331E0" w:rsidRPr="005836B7" w:rsidRDefault="000331E0">
      <w:pPr>
        <w:rPr>
          <w:rFonts w:ascii="Arial Narrow" w:hAnsi="Arial Narrow"/>
        </w:rPr>
      </w:pPr>
    </w:p>
    <w:p w14:paraId="02539A37" w14:textId="77777777" w:rsidR="000331E0" w:rsidRPr="005836B7" w:rsidRDefault="000331E0">
      <w:pPr>
        <w:rPr>
          <w:rFonts w:ascii="Arial Narrow" w:hAnsi="Arial Narrow"/>
        </w:rPr>
      </w:pPr>
    </w:p>
    <w:p w14:paraId="5C4FD5E5" w14:textId="77777777" w:rsidR="000331E0" w:rsidRPr="005836B7" w:rsidRDefault="000331E0">
      <w:pPr>
        <w:rPr>
          <w:rFonts w:ascii="Arial Narrow" w:hAnsi="Arial Narrow"/>
        </w:rPr>
      </w:pPr>
    </w:p>
    <w:p w14:paraId="7DCD8895" w14:textId="77777777" w:rsidR="000331E0" w:rsidRPr="005836B7" w:rsidRDefault="000331E0">
      <w:pPr>
        <w:rPr>
          <w:rFonts w:ascii="Arial Narrow" w:hAnsi="Arial Narrow"/>
        </w:rPr>
      </w:pPr>
    </w:p>
    <w:p w14:paraId="50FDBD88" w14:textId="77777777" w:rsidR="000331E0" w:rsidRPr="005836B7" w:rsidRDefault="000331E0">
      <w:pPr>
        <w:rPr>
          <w:rFonts w:ascii="Arial Narrow" w:hAnsi="Arial Narrow"/>
        </w:rPr>
      </w:pPr>
    </w:p>
    <w:sectPr w:rsidR="000331E0" w:rsidRPr="005836B7" w:rsidSect="00335D03">
      <w:footerReference w:type="default" r:id="rId7"/>
      <w:headerReference w:type="first" r:id="rId8"/>
      <w:footerReference w:type="first" r:id="rId9"/>
      <w:pgSz w:w="12240" w:h="15840"/>
      <w:pgMar w:top="720" w:right="720" w:bottom="2016" w:left="720" w:header="720" w:footer="72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8AC243" w14:textId="77777777" w:rsidR="005F7F49" w:rsidRDefault="005F7F49" w:rsidP="004F0597">
      <w:r>
        <w:separator/>
      </w:r>
    </w:p>
  </w:endnote>
  <w:endnote w:type="continuationSeparator" w:id="0">
    <w:p w14:paraId="458BB1DA" w14:textId="77777777" w:rsidR="005F7F49" w:rsidRDefault="005F7F49" w:rsidP="004F0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A25BB45C-F940-4958-B63E-B3B768FD825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35D0E66-E8D2-4DA1-991A-05DB9C0348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96F02C38-B09E-4732-B8B0-1D5314C1573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FF41BF34-541E-41F2-9C8B-788084A0E81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DE64951E-1E2C-4A09-A76B-013B64941948}"/>
    <w:embedBold r:id="rId6" w:fontKey="{81749F0F-CAF2-49F3-852C-7D6C2AA557C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7A39FF1F-FAED-4DD9-9513-48F4F28BF1ED}"/>
    <w:embedBold r:id="rId8" w:fontKey="{49EBC808-F39C-478F-B084-8C67DF403DD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E0A054EC-9EBB-42B7-891E-799FFA91A9C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12EF9620-CDDE-4FA2-BE68-FD167C04E3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20"/>
        <w:szCs w:val="20"/>
      </w:rPr>
      <w:id w:val="-1435126037"/>
      <w:docPartObj>
        <w:docPartGallery w:val="Page Numbers (Bottom of Page)"/>
        <w:docPartUnique/>
      </w:docPartObj>
    </w:sdtPr>
    <w:sdtContent>
      <w:sdt>
        <w:sdtPr>
          <w:rPr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Content>
          <w:p w14:paraId="2790A962" w14:textId="77777777" w:rsidR="00512B1A" w:rsidRDefault="00512B1A">
            <w:pPr>
              <w:pStyle w:val="Footer"/>
              <w:jc w:val="right"/>
              <w:rPr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0" distR="0" simplePos="0" relativeHeight="251663360" behindDoc="1" locked="0" layoutInCell="1" allowOverlap="1" wp14:anchorId="075CCAFF" wp14:editId="0DE4411A">
                  <wp:simplePos x="0" y="0"/>
                  <wp:positionH relativeFrom="margin">
                    <wp:align>center</wp:align>
                  </wp:positionH>
                  <wp:positionV relativeFrom="page">
                    <wp:posOffset>8414476</wp:posOffset>
                  </wp:positionV>
                  <wp:extent cx="6857972" cy="1143175"/>
                  <wp:effectExtent l="0" t="0" r="635" b="0"/>
                  <wp:wrapNone/>
                  <wp:docPr id="6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png"/>
                          <pic:cNvPicPr/>
                        </pic:nvPicPr>
                        <pic:blipFill>
                          <a:blip r:embed="rI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72" cy="1143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3BEE96B" w14:textId="77777777" w:rsidR="00512B1A" w:rsidRPr="00512B1A" w:rsidRDefault="00512B1A" w:rsidP="00512B1A">
            <w:pPr>
              <w:pStyle w:val="Footer"/>
              <w:jc w:val="right"/>
              <w:rPr>
                <w:sz w:val="20"/>
                <w:szCs w:val="20"/>
              </w:rPr>
            </w:pPr>
            <w:r w:rsidRPr="00512B1A">
              <w:rPr>
                <w:rFonts w:ascii="Arial Narrow" w:hAnsi="Arial Narrow"/>
                <w:sz w:val="20"/>
                <w:szCs w:val="20"/>
              </w:rPr>
              <w:t xml:space="preserve"> Page </w:t>
            </w:r>
            <w:r w:rsidRPr="00512B1A"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begin"/>
            </w:r>
            <w:r w:rsidRPr="00512B1A">
              <w:rPr>
                <w:rFonts w:ascii="Arial Narrow" w:hAnsi="Arial Narrow"/>
                <w:b/>
                <w:bCs/>
                <w:sz w:val="20"/>
                <w:szCs w:val="20"/>
              </w:rPr>
              <w:instrText xml:space="preserve"> PAGE </w:instrText>
            </w:r>
            <w:r w:rsidRPr="00512B1A"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separate"/>
            </w:r>
            <w:r w:rsidRPr="00512B1A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2</w:t>
            </w:r>
            <w:r w:rsidRPr="00512B1A"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end"/>
            </w:r>
            <w:r w:rsidRPr="00512B1A">
              <w:rPr>
                <w:rFonts w:ascii="Arial Narrow" w:hAnsi="Arial Narrow"/>
                <w:sz w:val="20"/>
                <w:szCs w:val="20"/>
              </w:rPr>
              <w:t xml:space="preserve"> of </w:t>
            </w:r>
            <w:r w:rsidRPr="00512B1A"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begin"/>
            </w:r>
            <w:r w:rsidRPr="00512B1A">
              <w:rPr>
                <w:rFonts w:ascii="Arial Narrow" w:hAnsi="Arial Narrow"/>
                <w:b/>
                <w:bCs/>
                <w:sz w:val="20"/>
                <w:szCs w:val="20"/>
              </w:rPr>
              <w:instrText xml:space="preserve"> NUMPAGES  </w:instrText>
            </w:r>
            <w:r w:rsidRPr="00512B1A"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separate"/>
            </w:r>
            <w:r w:rsidRPr="00512B1A">
              <w:rPr>
                <w:rFonts w:ascii="Arial Narrow" w:hAnsi="Arial Narrow"/>
                <w:b/>
                <w:bCs/>
                <w:noProof/>
                <w:sz w:val="20"/>
                <w:szCs w:val="20"/>
              </w:rPr>
              <w:t>2</w:t>
            </w:r>
            <w:r w:rsidRPr="00512B1A">
              <w:rPr>
                <w:rFonts w:ascii="Arial Narrow" w:hAnsi="Arial Narrow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55C11" w14:textId="1571C931" w:rsidR="00512B1A" w:rsidRPr="00512B1A" w:rsidRDefault="00232481" w:rsidP="00232481">
    <w:pPr>
      <w:pStyle w:val="Footer"/>
      <w:tabs>
        <w:tab w:val="left" w:pos="1085"/>
        <w:tab w:val="right" w:pos="10800"/>
      </w:tabs>
      <w:rPr>
        <w:sz w:val="20"/>
        <w:szCs w:val="20"/>
      </w:rPr>
    </w:pP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  <w:r>
      <w:rPr>
        <w:rFonts w:ascii="Arial Narrow" w:hAnsi="Arial Narrow"/>
        <w:sz w:val="20"/>
        <w:szCs w:val="20"/>
      </w:rPr>
      <w:tab/>
    </w:r>
    <w:r w:rsidR="00F56001">
      <w:rPr>
        <w:noProof/>
      </w:rPr>
      <w:drawing>
        <wp:anchor distT="0" distB="0" distL="0" distR="0" simplePos="0" relativeHeight="251667456" behindDoc="1" locked="0" layoutInCell="1" allowOverlap="1" wp14:anchorId="589A091B" wp14:editId="285C33CA">
          <wp:simplePos x="0" y="0"/>
          <wp:positionH relativeFrom="margin">
            <wp:posOffset>0</wp:posOffset>
          </wp:positionH>
          <wp:positionV relativeFrom="page">
            <wp:posOffset>8413840</wp:posOffset>
          </wp:positionV>
          <wp:extent cx="6858000" cy="1143000"/>
          <wp:effectExtent l="0" t="0" r="0" b="0"/>
          <wp:wrapNone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1143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512B1A" w:rsidRPr="00512B1A">
      <w:rPr>
        <w:rFonts w:ascii="Arial Narrow" w:hAnsi="Arial Narrow"/>
        <w:sz w:val="20"/>
        <w:szCs w:val="20"/>
      </w:rPr>
      <w:t xml:space="preserve">Page </w:t>
    </w:r>
    <w:r w:rsidR="00512B1A" w:rsidRPr="00512B1A">
      <w:rPr>
        <w:rFonts w:ascii="Arial Narrow" w:hAnsi="Arial Narrow"/>
        <w:b/>
        <w:bCs/>
        <w:sz w:val="20"/>
        <w:szCs w:val="20"/>
      </w:rPr>
      <w:fldChar w:fldCharType="begin"/>
    </w:r>
    <w:r w:rsidR="00512B1A" w:rsidRPr="00512B1A">
      <w:rPr>
        <w:rFonts w:ascii="Arial Narrow" w:hAnsi="Arial Narrow"/>
        <w:b/>
        <w:bCs/>
        <w:sz w:val="20"/>
        <w:szCs w:val="20"/>
      </w:rPr>
      <w:instrText xml:space="preserve"> PAGE </w:instrText>
    </w:r>
    <w:r w:rsidR="00512B1A" w:rsidRPr="00512B1A">
      <w:rPr>
        <w:rFonts w:ascii="Arial Narrow" w:hAnsi="Arial Narrow"/>
        <w:b/>
        <w:bCs/>
        <w:sz w:val="20"/>
        <w:szCs w:val="20"/>
      </w:rPr>
      <w:fldChar w:fldCharType="separate"/>
    </w:r>
    <w:r w:rsidR="00512B1A">
      <w:rPr>
        <w:rFonts w:ascii="Arial Narrow" w:hAnsi="Arial Narrow"/>
        <w:b/>
        <w:bCs/>
        <w:sz w:val="20"/>
        <w:szCs w:val="20"/>
      </w:rPr>
      <w:t>2</w:t>
    </w:r>
    <w:r w:rsidR="00512B1A" w:rsidRPr="00512B1A">
      <w:rPr>
        <w:rFonts w:ascii="Arial Narrow" w:hAnsi="Arial Narrow"/>
        <w:b/>
        <w:bCs/>
        <w:sz w:val="20"/>
        <w:szCs w:val="20"/>
      </w:rPr>
      <w:fldChar w:fldCharType="end"/>
    </w:r>
    <w:r w:rsidR="00512B1A" w:rsidRPr="00512B1A">
      <w:rPr>
        <w:rFonts w:ascii="Arial Narrow" w:hAnsi="Arial Narrow"/>
        <w:sz w:val="20"/>
        <w:szCs w:val="20"/>
      </w:rPr>
      <w:t xml:space="preserve"> of </w:t>
    </w:r>
    <w:r w:rsidR="00512B1A" w:rsidRPr="00512B1A">
      <w:rPr>
        <w:rFonts w:ascii="Arial Narrow" w:hAnsi="Arial Narrow"/>
        <w:b/>
        <w:bCs/>
        <w:sz w:val="20"/>
        <w:szCs w:val="20"/>
      </w:rPr>
      <w:fldChar w:fldCharType="begin"/>
    </w:r>
    <w:r w:rsidR="00512B1A" w:rsidRPr="00512B1A">
      <w:rPr>
        <w:rFonts w:ascii="Arial Narrow" w:hAnsi="Arial Narrow"/>
        <w:b/>
        <w:bCs/>
        <w:sz w:val="20"/>
        <w:szCs w:val="20"/>
      </w:rPr>
      <w:instrText xml:space="preserve"> NUMPAGES  </w:instrText>
    </w:r>
    <w:r w:rsidR="00512B1A" w:rsidRPr="00512B1A">
      <w:rPr>
        <w:rFonts w:ascii="Arial Narrow" w:hAnsi="Arial Narrow"/>
        <w:b/>
        <w:bCs/>
        <w:sz w:val="20"/>
        <w:szCs w:val="20"/>
      </w:rPr>
      <w:fldChar w:fldCharType="separate"/>
    </w:r>
    <w:r w:rsidR="00512B1A">
      <w:rPr>
        <w:rFonts w:ascii="Arial Narrow" w:hAnsi="Arial Narrow"/>
        <w:b/>
        <w:bCs/>
        <w:sz w:val="20"/>
        <w:szCs w:val="20"/>
      </w:rPr>
      <w:t>2</w:t>
    </w:r>
    <w:r w:rsidR="00512B1A" w:rsidRPr="00512B1A">
      <w:rPr>
        <w:rFonts w:ascii="Arial Narrow" w:hAnsi="Arial Narrow"/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364E13" w14:textId="77777777" w:rsidR="005F7F49" w:rsidRDefault="005F7F49" w:rsidP="004F0597">
      <w:r>
        <w:separator/>
      </w:r>
    </w:p>
  </w:footnote>
  <w:footnote w:type="continuationSeparator" w:id="0">
    <w:p w14:paraId="611D6BB6" w14:textId="77777777" w:rsidR="005F7F49" w:rsidRDefault="005F7F49" w:rsidP="004F05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879FF" w14:textId="79F8059D" w:rsidR="00512B1A" w:rsidRDefault="00F91849" w:rsidP="00F91849">
    <w:pPr>
      <w:pStyle w:val="Header"/>
      <w:tabs>
        <w:tab w:val="clear" w:pos="4680"/>
        <w:tab w:val="clear" w:pos="9360"/>
        <w:tab w:val="left" w:pos="6682"/>
        <w:tab w:val="left" w:pos="9814"/>
        <w:tab w:val="right" w:pos="10800"/>
      </w:tabs>
      <w:spacing w:after="1320"/>
    </w:pPr>
    <w:r>
      <w:tab/>
    </w:r>
    <w:r>
      <w:tab/>
    </w:r>
    <w:r>
      <w:tab/>
    </w:r>
    <w:r>
      <w:tab/>
    </w:r>
    <w:r>
      <w:rPr>
        <w:noProof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08A23939" wp14:editId="5279EAB7">
              <wp:simplePos x="0" y="0"/>
              <wp:positionH relativeFrom="margin">
                <wp:posOffset>4892040</wp:posOffset>
              </wp:positionH>
              <wp:positionV relativeFrom="paragraph">
                <wp:posOffset>0</wp:posOffset>
              </wp:positionV>
              <wp:extent cx="1965960" cy="535305"/>
              <wp:effectExtent l="0" t="0" r="0" b="0"/>
              <wp:wrapNone/>
              <wp:docPr id="829486087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1965960" cy="535305"/>
                        <a:chOff x="0" y="0"/>
                        <a:chExt cx="1608049" cy="535481"/>
                      </a:xfrm>
                    </wpg:grpSpPr>
                    <wps:wsp>
                      <wps:cNvPr id="1646177829" name="Freeform 15"/>
                      <wps:cNvSpPr>
                        <a:spLocks/>
                      </wps:cNvSpPr>
                      <wps:spPr bwMode="auto">
                        <a:xfrm>
                          <a:off x="158877" y="38911"/>
                          <a:ext cx="1445933" cy="496570"/>
                        </a:xfrm>
                        <a:custGeom>
                          <a:avLst/>
                          <a:gdLst>
                            <a:gd name="T0" fmla="+- 0 11520 6460"/>
                            <a:gd name="T1" fmla="*/ T0 w 5060"/>
                            <a:gd name="T2" fmla="+- 0 776 776"/>
                            <a:gd name="T3" fmla="*/ 776 h 782"/>
                            <a:gd name="T4" fmla="+- 0 6460 6460"/>
                            <a:gd name="T5" fmla="*/ T4 w 5060"/>
                            <a:gd name="T6" fmla="+- 0 776 776"/>
                            <a:gd name="T7" fmla="*/ 776 h 782"/>
                            <a:gd name="T8" fmla="+- 0 6860 6460"/>
                            <a:gd name="T9" fmla="*/ T8 w 5060"/>
                            <a:gd name="T10" fmla="+- 0 1558 776"/>
                            <a:gd name="T11" fmla="*/ 1558 h 782"/>
                            <a:gd name="T12" fmla="+- 0 11520 6460"/>
                            <a:gd name="T13" fmla="*/ T12 w 5060"/>
                            <a:gd name="T14" fmla="+- 0 1558 776"/>
                            <a:gd name="T15" fmla="*/ 1558 h 782"/>
                            <a:gd name="T16" fmla="+- 0 11520 6460"/>
                            <a:gd name="T17" fmla="*/ T16 w 5060"/>
                            <a:gd name="T18" fmla="+- 0 776 776"/>
                            <a:gd name="T19" fmla="*/ 776 h 782"/>
                            <a:gd name="connsiteX0" fmla="*/ 4486 w 10000"/>
                            <a:gd name="connsiteY0" fmla="*/ 0 h 10000"/>
                            <a:gd name="connsiteX1" fmla="*/ 0 w 10000"/>
                            <a:gd name="connsiteY1" fmla="*/ 0 h 10000"/>
                            <a:gd name="connsiteX2" fmla="*/ 791 w 10000"/>
                            <a:gd name="connsiteY2" fmla="*/ 10000 h 10000"/>
                            <a:gd name="connsiteX3" fmla="*/ 10000 w 10000"/>
                            <a:gd name="connsiteY3" fmla="*/ 10000 h 10000"/>
                            <a:gd name="connsiteX4" fmla="*/ 4486 w 10000"/>
                            <a:gd name="connsiteY4" fmla="*/ 0 h 10000"/>
                            <a:gd name="connsiteX0" fmla="*/ 4486 w 4486"/>
                            <a:gd name="connsiteY0" fmla="*/ 0 h 10000"/>
                            <a:gd name="connsiteX1" fmla="*/ 0 w 4486"/>
                            <a:gd name="connsiteY1" fmla="*/ 0 h 10000"/>
                            <a:gd name="connsiteX2" fmla="*/ 791 w 4486"/>
                            <a:gd name="connsiteY2" fmla="*/ 10000 h 10000"/>
                            <a:gd name="connsiteX3" fmla="*/ 4486 w 4486"/>
                            <a:gd name="connsiteY3" fmla="*/ 10000 h 10000"/>
                            <a:gd name="connsiteX4" fmla="*/ 4486 w 4486"/>
                            <a:gd name="connsiteY4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486" h="10000">
                              <a:moveTo>
                                <a:pt x="4486" y="0"/>
                              </a:moveTo>
                              <a:lnTo>
                                <a:pt x="0" y="0"/>
                              </a:lnTo>
                              <a:cubicBezTo>
                                <a:pt x="264" y="3333"/>
                                <a:pt x="527" y="6667"/>
                                <a:pt x="791" y="10000"/>
                              </a:cubicBezTo>
                              <a:lnTo>
                                <a:pt x="4486" y="10000"/>
                              </a:lnTo>
                              <a:lnTo>
                                <a:pt x="448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CBEC0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55914256" name="Freeform 14"/>
                      <wps:cNvSpPr>
                        <a:spLocks/>
                      </wps:cNvSpPr>
                      <wps:spPr bwMode="auto">
                        <a:xfrm>
                          <a:off x="119974" y="3243"/>
                          <a:ext cx="1488075" cy="496570"/>
                        </a:xfrm>
                        <a:custGeom>
                          <a:avLst/>
                          <a:gdLst>
                            <a:gd name="T0" fmla="+- 0 11520 6400"/>
                            <a:gd name="T1" fmla="*/ T0 w 5120"/>
                            <a:gd name="T2" fmla="+- 0 720 720"/>
                            <a:gd name="T3" fmla="*/ 720 h 782"/>
                            <a:gd name="T4" fmla="+- 0 6400 6400"/>
                            <a:gd name="T5" fmla="*/ T4 w 5120"/>
                            <a:gd name="T6" fmla="+- 0 720 720"/>
                            <a:gd name="T7" fmla="*/ 720 h 782"/>
                            <a:gd name="T8" fmla="+- 0 6800 6400"/>
                            <a:gd name="T9" fmla="*/ T8 w 5120"/>
                            <a:gd name="T10" fmla="+- 0 1502 720"/>
                            <a:gd name="T11" fmla="*/ 1502 h 782"/>
                            <a:gd name="T12" fmla="+- 0 11520 6400"/>
                            <a:gd name="T13" fmla="*/ T12 w 5120"/>
                            <a:gd name="T14" fmla="+- 0 1502 720"/>
                            <a:gd name="T15" fmla="*/ 1502 h 782"/>
                            <a:gd name="T16" fmla="+- 0 11520 6400"/>
                            <a:gd name="T17" fmla="*/ T16 w 5120"/>
                            <a:gd name="T18" fmla="+- 0 720 720"/>
                            <a:gd name="T19" fmla="*/ 720 h 782"/>
                            <a:gd name="connsiteX0" fmla="*/ 10000 w 10000"/>
                            <a:gd name="connsiteY0" fmla="*/ 0 h 10000"/>
                            <a:gd name="connsiteX1" fmla="*/ 0 w 10000"/>
                            <a:gd name="connsiteY1" fmla="*/ 0 h 10000"/>
                            <a:gd name="connsiteX2" fmla="*/ 781 w 10000"/>
                            <a:gd name="connsiteY2" fmla="*/ 10000 h 10000"/>
                            <a:gd name="connsiteX3" fmla="*/ 4577 w 10000"/>
                            <a:gd name="connsiteY3" fmla="*/ 10000 h 10000"/>
                            <a:gd name="connsiteX4" fmla="*/ 10000 w 10000"/>
                            <a:gd name="connsiteY4" fmla="*/ 0 h 10000"/>
                            <a:gd name="connsiteX0" fmla="*/ 4577 w 4577"/>
                            <a:gd name="connsiteY0" fmla="*/ 0 h 10000"/>
                            <a:gd name="connsiteX1" fmla="*/ 0 w 4577"/>
                            <a:gd name="connsiteY1" fmla="*/ 0 h 10000"/>
                            <a:gd name="connsiteX2" fmla="*/ 781 w 4577"/>
                            <a:gd name="connsiteY2" fmla="*/ 10000 h 10000"/>
                            <a:gd name="connsiteX3" fmla="*/ 4577 w 4577"/>
                            <a:gd name="connsiteY3" fmla="*/ 10000 h 10000"/>
                            <a:gd name="connsiteX4" fmla="*/ 4577 w 4577"/>
                            <a:gd name="connsiteY4" fmla="*/ 0 h 1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577" h="10000">
                              <a:moveTo>
                                <a:pt x="4577" y="0"/>
                              </a:moveTo>
                              <a:lnTo>
                                <a:pt x="0" y="0"/>
                              </a:lnTo>
                              <a:cubicBezTo>
                                <a:pt x="260" y="3333"/>
                                <a:pt x="521" y="6667"/>
                                <a:pt x="781" y="10000"/>
                              </a:cubicBezTo>
                              <a:lnTo>
                                <a:pt x="4577" y="10000"/>
                              </a:lnTo>
                              <a:lnTo>
                                <a:pt x="457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23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42994444" name="Freeform 12"/>
                      <wps:cNvSpPr>
                        <a:spLocks/>
                      </wps:cNvSpPr>
                      <wps:spPr bwMode="auto">
                        <a:xfrm>
                          <a:off x="0" y="0"/>
                          <a:ext cx="310515" cy="496570"/>
                        </a:xfrm>
                        <a:custGeom>
                          <a:avLst/>
                          <a:gdLst>
                            <a:gd name="T0" fmla="+- 0 6299 6210"/>
                            <a:gd name="T1" fmla="*/ T0 w 489"/>
                            <a:gd name="T2" fmla="+- 0 718 718"/>
                            <a:gd name="T3" fmla="*/ 718 h 782"/>
                            <a:gd name="T4" fmla="+- 0 6210 6210"/>
                            <a:gd name="T5" fmla="*/ T4 w 489"/>
                            <a:gd name="T6" fmla="+- 0 718 718"/>
                            <a:gd name="T7" fmla="*/ 718 h 782"/>
                            <a:gd name="T8" fmla="+- 0 6610 6210"/>
                            <a:gd name="T9" fmla="*/ T8 w 489"/>
                            <a:gd name="T10" fmla="+- 0 1500 718"/>
                            <a:gd name="T11" fmla="*/ 1500 h 782"/>
                            <a:gd name="T12" fmla="+- 0 6699 6210"/>
                            <a:gd name="T13" fmla="*/ T12 w 489"/>
                            <a:gd name="T14" fmla="+- 0 1500 718"/>
                            <a:gd name="T15" fmla="*/ 1500 h 782"/>
                            <a:gd name="T16" fmla="+- 0 6299 6210"/>
                            <a:gd name="T17" fmla="*/ T16 w 489"/>
                            <a:gd name="T18" fmla="+- 0 718 718"/>
                            <a:gd name="T19" fmla="*/ 718 h 78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489" h="782">
                              <a:moveTo>
                                <a:pt x="89" y="0"/>
                              </a:moveTo>
                              <a:lnTo>
                                <a:pt x="0" y="0"/>
                              </a:lnTo>
                              <a:lnTo>
                                <a:pt x="400" y="782"/>
                              </a:lnTo>
                              <a:lnTo>
                                <a:pt x="489" y="782"/>
                              </a:lnTo>
                              <a:lnTo>
                                <a:pt x="8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5123F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4E912F" id="Group 1" o:spid="_x0000_s1026" style="position:absolute;margin-left:385.2pt;margin-top:0;width:154.8pt;height:42.15pt;z-index:-251643904;mso-position-horizontal-relative:margin;mso-width-relative:margin" coordsize="16080,5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">
              <v:shape id="Freeform 15" o:spid="_x0000_s1027" style="position:absolute;left:1588;top:389;width:14460;height:4965;visibility:visible;mso-wrap-style:square;v-text-anchor:top" coordsize="4486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" path="m4486,l,c264,3333,527,6667,791,10000r3695,l4486,xe" fillcolor="#bcbec0" stroked="f">
                <v:path arrowok="t" o:connecttype="custom" o:connectlocs="1445933,0;0,0;254956,496570;1445933,496570;1445933,0" o:connectangles="0,0,0,0,0"/>
              </v:shape>
              <v:shape id="Freeform 14" o:spid="_x0000_s1028" style="position:absolute;left:1199;top:32;width:14881;height:4966;visibility:visible;mso-wrap-style:square;v-text-anchor:top" coordsize="4577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" path="m4577,l,c260,3333,521,6667,781,10000r3796,l4577,xe" fillcolor="#15123f" stroked="f">
                <v:path arrowok="t" o:connecttype="custom" o:connectlocs="1488075,0;0,0;253919,496570;1488075,496570;1488075,0" o:connectangles="0,0,0,0,0"/>
              </v:shape>
              <v:shape id="Freeform 12" o:spid="_x0000_s1029" style="position:absolute;width:3105;height:4965;visibility:visible;mso-wrap-style:square;v-text-anchor:top" coordsize="489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" path="m89,l,,400,782r89,l89,xe" fillcolor="#15123f" stroked="f">
                <v:path arrowok="t" o:connecttype="custom" o:connectlocs="56515,455930;0,455930;254000,952500;310515,952500;56515,455930" o:connectangles="0,0,0,0,0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A2E525D" wp14:editId="4E1A7221">
              <wp:simplePos x="0" y="0"/>
              <wp:positionH relativeFrom="column">
                <wp:posOffset>5276850</wp:posOffset>
              </wp:positionH>
              <wp:positionV relativeFrom="paragraph">
                <wp:posOffset>100330</wp:posOffset>
              </wp:positionV>
              <wp:extent cx="1469390" cy="321945"/>
              <wp:effectExtent l="0" t="0" r="16510" b="1905"/>
              <wp:wrapNone/>
              <wp:docPr id="312881400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9390" cy="3219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7BF9A8" w14:textId="77777777" w:rsidR="00F91849" w:rsidRPr="00F91849" w:rsidRDefault="00F91849" w:rsidP="00F91849">
                          <w:pPr>
                            <w:spacing w:after="40"/>
                            <w:jc w:val="right"/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F91849">
                            <w:rPr>
                              <w:rFonts w:ascii="Arial Narrow" w:hAnsi="Arial Narrow"/>
                              <w:b/>
                              <w:bCs/>
                              <w:color w:val="FFFFFF" w:themeColor="background1"/>
                              <w:sz w:val="18"/>
                              <w:szCs w:val="18"/>
                            </w:rPr>
                            <w:t>Patel, Greene &amp; Associates, LLC</w:t>
                          </w:r>
                        </w:p>
                        <w:p w14:paraId="09256D1D" w14:textId="77777777" w:rsidR="00F91849" w:rsidRPr="00F91849" w:rsidRDefault="00F91849" w:rsidP="00F91849">
                          <w:pPr>
                            <w:spacing w:after="40"/>
                            <w:jc w:val="right"/>
                            <w:rPr>
                              <w:rFonts w:ascii="Arial Narrow" w:hAnsi="Arial Narrow"/>
                              <w:b/>
                              <w:bCs/>
                              <w:color w:val="1CAC4D"/>
                              <w:sz w:val="18"/>
                              <w:szCs w:val="18"/>
                            </w:rPr>
                          </w:pPr>
                          <w:r w:rsidRPr="00F91849">
                            <w:rPr>
                              <w:rFonts w:ascii="Arial Narrow" w:hAnsi="Arial Narrow"/>
                              <w:b/>
                              <w:bCs/>
                              <w:color w:val="1CAC4D"/>
                              <w:sz w:val="18"/>
                              <w:szCs w:val="18"/>
                            </w:rPr>
                            <w:t>patelgreene.com</w:t>
                          </w:r>
                        </w:p>
                        <w:p w14:paraId="7BD7A528" w14:textId="77777777" w:rsidR="00F91849" w:rsidRPr="00F91849" w:rsidRDefault="00F91849" w:rsidP="00F91849">
                          <w:pPr>
                            <w:spacing w:after="40"/>
                            <w:jc w:val="right"/>
                            <w:rPr>
                              <w:rFonts w:ascii="Arial Narrow" w:hAnsi="Arial Narrow"/>
                              <w:b/>
                              <w:bCs/>
                              <w:color w:val="1CAC4D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2E525D" id="Text Box 3" o:spid="_x0000_s1028" type="#_x0000_t202" style="position:absolute;margin-left:415.5pt;margin-top:7.9pt;width:115.7pt;height:25.3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" filled="f" stroked="f">
              <v:textbox inset="0,0,0,0">
                <w:txbxContent>
                  <w:p w14:paraId="227BF9A8" w14:textId="77777777" w:rsidR="00F91849" w:rsidRPr="00F91849" w:rsidRDefault="00F91849" w:rsidP="00F91849">
                    <w:pPr>
                      <w:spacing w:after="40"/>
                      <w:jc w:val="right"/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</w:pPr>
                    <w:r w:rsidRPr="00F91849">
                      <w:rPr>
                        <w:rFonts w:ascii="Arial Narrow" w:hAnsi="Arial Narrow"/>
                        <w:b/>
                        <w:bCs/>
                        <w:color w:val="FFFFFF" w:themeColor="background1"/>
                        <w:sz w:val="18"/>
                        <w:szCs w:val="18"/>
                      </w:rPr>
                      <w:t>Patel, Greene &amp; Associates, LLC</w:t>
                    </w:r>
                  </w:p>
                  <w:p w14:paraId="09256D1D" w14:textId="77777777" w:rsidR="00F91849" w:rsidRPr="00F91849" w:rsidRDefault="00F91849" w:rsidP="00F91849">
                    <w:pPr>
                      <w:spacing w:after="40"/>
                      <w:jc w:val="right"/>
                      <w:rPr>
                        <w:rFonts w:ascii="Arial Narrow" w:hAnsi="Arial Narrow"/>
                        <w:b/>
                        <w:bCs/>
                        <w:color w:val="1CAC4D"/>
                        <w:sz w:val="18"/>
                        <w:szCs w:val="18"/>
                      </w:rPr>
                    </w:pPr>
                    <w:r w:rsidRPr="00F91849">
                      <w:rPr>
                        <w:rFonts w:ascii="Arial Narrow" w:hAnsi="Arial Narrow"/>
                        <w:b/>
                        <w:bCs/>
                        <w:color w:val="1CAC4D"/>
                        <w:sz w:val="18"/>
                        <w:szCs w:val="18"/>
                      </w:rPr>
                      <w:t>patelgreene.com</w:t>
                    </w:r>
                  </w:p>
                  <w:p w14:paraId="7BD7A528" w14:textId="77777777" w:rsidR="00F91849" w:rsidRPr="00F91849" w:rsidRDefault="00F91849" w:rsidP="00F91849">
                    <w:pPr>
                      <w:spacing w:after="40"/>
                      <w:jc w:val="right"/>
                      <w:rPr>
                        <w:rFonts w:ascii="Arial Narrow" w:hAnsi="Arial Narrow"/>
                        <w:b/>
                        <w:bCs/>
                        <w:color w:val="1CAC4D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 w:rsidR="00467365">
      <w:rPr>
        <w:noProof/>
      </w:rPr>
      <w:drawing>
        <wp:anchor distT="0" distB="0" distL="114300" distR="114300" simplePos="0" relativeHeight="251653120" behindDoc="1" locked="0" layoutInCell="1" allowOverlap="1" wp14:anchorId="3C942CD2" wp14:editId="7B4D5EA2">
          <wp:simplePos x="0" y="0"/>
          <wp:positionH relativeFrom="column">
            <wp:posOffset>0</wp:posOffset>
          </wp:positionH>
          <wp:positionV relativeFrom="paragraph">
            <wp:posOffset>3243</wp:posOffset>
          </wp:positionV>
          <wp:extent cx="916940" cy="532130"/>
          <wp:effectExtent l="0" t="0" r="0" b="1270"/>
          <wp:wrapNone/>
          <wp:docPr id="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png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6940" cy="53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CF6BF2"/>
    <w:multiLevelType w:val="hybridMultilevel"/>
    <w:tmpl w:val="ECF4DF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7C11628"/>
    <w:multiLevelType w:val="hybridMultilevel"/>
    <w:tmpl w:val="14CAD7EE"/>
    <w:lvl w:ilvl="0" w:tplc="0FAA4186">
      <w:numFmt w:val="bullet"/>
      <w:lvlText w:val="-"/>
      <w:lvlJc w:val="left"/>
      <w:pPr>
        <w:ind w:left="720" w:hanging="360"/>
      </w:pPr>
      <w:rPr>
        <w:rFonts w:ascii="Arial Narrow" w:eastAsia="Arial" w:hAnsi="Arial Narrow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16423687">
    <w:abstractNumId w:val="1"/>
  </w:num>
  <w:num w:numId="2" w16cid:durableId="281423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embedSystemFonts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E16"/>
    <w:rsid w:val="00011BB5"/>
    <w:rsid w:val="00014352"/>
    <w:rsid w:val="00015A9B"/>
    <w:rsid w:val="000313D9"/>
    <w:rsid w:val="000331E0"/>
    <w:rsid w:val="000408B3"/>
    <w:rsid w:val="000706A0"/>
    <w:rsid w:val="0009269A"/>
    <w:rsid w:val="000A2D9B"/>
    <w:rsid w:val="000D120B"/>
    <w:rsid w:val="000F64F3"/>
    <w:rsid w:val="00105744"/>
    <w:rsid w:val="00116FC3"/>
    <w:rsid w:val="00121234"/>
    <w:rsid w:val="00141556"/>
    <w:rsid w:val="001463E9"/>
    <w:rsid w:val="0015532A"/>
    <w:rsid w:val="00162C06"/>
    <w:rsid w:val="00162F13"/>
    <w:rsid w:val="001650A7"/>
    <w:rsid w:val="00166D32"/>
    <w:rsid w:val="001A258D"/>
    <w:rsid w:val="001B3285"/>
    <w:rsid w:val="001D23C3"/>
    <w:rsid w:val="001E1846"/>
    <w:rsid w:val="00200A06"/>
    <w:rsid w:val="00217BFE"/>
    <w:rsid w:val="00232481"/>
    <w:rsid w:val="00240E88"/>
    <w:rsid w:val="00242B7E"/>
    <w:rsid w:val="002457B8"/>
    <w:rsid w:val="002C05AE"/>
    <w:rsid w:val="002C60B8"/>
    <w:rsid w:val="002D11CF"/>
    <w:rsid w:val="002D5193"/>
    <w:rsid w:val="002E0862"/>
    <w:rsid w:val="0031001C"/>
    <w:rsid w:val="0032068D"/>
    <w:rsid w:val="00335D03"/>
    <w:rsid w:val="003A29E6"/>
    <w:rsid w:val="003C60C8"/>
    <w:rsid w:val="003C79B0"/>
    <w:rsid w:val="003F2C01"/>
    <w:rsid w:val="003F5304"/>
    <w:rsid w:val="00403356"/>
    <w:rsid w:val="00467365"/>
    <w:rsid w:val="0047084C"/>
    <w:rsid w:val="004B7650"/>
    <w:rsid w:val="004F0597"/>
    <w:rsid w:val="004F1B28"/>
    <w:rsid w:val="005019C5"/>
    <w:rsid w:val="00503E16"/>
    <w:rsid w:val="00505FF7"/>
    <w:rsid w:val="00512B1A"/>
    <w:rsid w:val="005136E4"/>
    <w:rsid w:val="00542A32"/>
    <w:rsid w:val="005507B9"/>
    <w:rsid w:val="00552302"/>
    <w:rsid w:val="00564DDC"/>
    <w:rsid w:val="005836B7"/>
    <w:rsid w:val="005B1245"/>
    <w:rsid w:val="005C6F06"/>
    <w:rsid w:val="005E5F22"/>
    <w:rsid w:val="005E7D8B"/>
    <w:rsid w:val="005F7F49"/>
    <w:rsid w:val="00606557"/>
    <w:rsid w:val="00613638"/>
    <w:rsid w:val="00617242"/>
    <w:rsid w:val="00630596"/>
    <w:rsid w:val="00642391"/>
    <w:rsid w:val="00654FB8"/>
    <w:rsid w:val="006558D4"/>
    <w:rsid w:val="00686356"/>
    <w:rsid w:val="00692597"/>
    <w:rsid w:val="006B098C"/>
    <w:rsid w:val="006B44F2"/>
    <w:rsid w:val="006E6496"/>
    <w:rsid w:val="007115E1"/>
    <w:rsid w:val="0074051E"/>
    <w:rsid w:val="00766129"/>
    <w:rsid w:val="00796728"/>
    <w:rsid w:val="007A61C3"/>
    <w:rsid w:val="007A6A6A"/>
    <w:rsid w:val="007A74F1"/>
    <w:rsid w:val="007B2B41"/>
    <w:rsid w:val="007B35B4"/>
    <w:rsid w:val="007F2D96"/>
    <w:rsid w:val="00802174"/>
    <w:rsid w:val="00807189"/>
    <w:rsid w:val="00815894"/>
    <w:rsid w:val="0083006D"/>
    <w:rsid w:val="00861931"/>
    <w:rsid w:val="00870786"/>
    <w:rsid w:val="00897F20"/>
    <w:rsid w:val="008A2DF8"/>
    <w:rsid w:val="008B1347"/>
    <w:rsid w:val="00931525"/>
    <w:rsid w:val="009766E3"/>
    <w:rsid w:val="00980518"/>
    <w:rsid w:val="009C3D9A"/>
    <w:rsid w:val="00A552F2"/>
    <w:rsid w:val="00A56C49"/>
    <w:rsid w:val="00A657A2"/>
    <w:rsid w:val="00A71035"/>
    <w:rsid w:val="00A82504"/>
    <w:rsid w:val="00AE00BE"/>
    <w:rsid w:val="00B21E1A"/>
    <w:rsid w:val="00B32CD4"/>
    <w:rsid w:val="00B44BA1"/>
    <w:rsid w:val="00B52253"/>
    <w:rsid w:val="00B82B3D"/>
    <w:rsid w:val="00BE7199"/>
    <w:rsid w:val="00C012AF"/>
    <w:rsid w:val="00C1490F"/>
    <w:rsid w:val="00C23923"/>
    <w:rsid w:val="00C24B97"/>
    <w:rsid w:val="00C56EA6"/>
    <w:rsid w:val="00C656E3"/>
    <w:rsid w:val="00C74BFE"/>
    <w:rsid w:val="00C829B9"/>
    <w:rsid w:val="00C874E3"/>
    <w:rsid w:val="00CB642E"/>
    <w:rsid w:val="00D03C4C"/>
    <w:rsid w:val="00D22C02"/>
    <w:rsid w:val="00D3576E"/>
    <w:rsid w:val="00D442A8"/>
    <w:rsid w:val="00D51379"/>
    <w:rsid w:val="00D679DA"/>
    <w:rsid w:val="00D861DA"/>
    <w:rsid w:val="00D908E3"/>
    <w:rsid w:val="00DD6E29"/>
    <w:rsid w:val="00E314BB"/>
    <w:rsid w:val="00E744CE"/>
    <w:rsid w:val="00E912AF"/>
    <w:rsid w:val="00EA15BB"/>
    <w:rsid w:val="00EC6FD8"/>
    <w:rsid w:val="00F01636"/>
    <w:rsid w:val="00F25D81"/>
    <w:rsid w:val="00F26CC8"/>
    <w:rsid w:val="00F56001"/>
    <w:rsid w:val="00F74562"/>
    <w:rsid w:val="00F8635C"/>
    <w:rsid w:val="00F90133"/>
    <w:rsid w:val="00F91849"/>
    <w:rsid w:val="00F95DF6"/>
    <w:rsid w:val="00FC3EA8"/>
    <w:rsid w:val="00FC7F5E"/>
    <w:rsid w:val="00FD089B"/>
    <w:rsid w:val="00FF38C7"/>
    <w:rsid w:val="00FF49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AD15DA"/>
  <w15:docId w15:val="{03DB8BE7-2A58-459A-9A58-F1845C324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2253"/>
    <w:rPr>
      <w:rFonts w:ascii="Arial" w:eastAsia="Arial" w:hAnsi="Arial" w:cs="Arial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80"/>
      <w:ind w:left="20"/>
    </w:p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F059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F0597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4F059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F0597"/>
    <w:rPr>
      <w:rFonts w:ascii="Arial" w:eastAsia="Arial" w:hAnsi="Arial" w:cs="Arial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glossaryDocument" Target="glossary/document.xml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I:\Marketing%20Materials%20for%20All%20Staff\Letterhead%20Templates\PGA%20Memo%20Plain%20(No%20Office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E1662348552C464ABA03A3DA3E323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C4D28F-A64B-4A97-8C0A-B69721CA7BAD}"/>
      </w:docPartPr>
      <w:docPartBody>
        <w:p w:rsidR="00CA0900" w:rsidRDefault="00CA0900" w:rsidP="00CA0900">
          <w:pPr>
            <w:pStyle w:val="E1662348552C464ABA03A3DA3E323D72"/>
          </w:pPr>
          <w:r w:rsidRPr="00B06945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sDel="0"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900"/>
    <w:rsid w:val="00116FC3"/>
    <w:rsid w:val="00256404"/>
    <w:rsid w:val="00351DCF"/>
    <w:rsid w:val="00AE00BE"/>
    <w:rsid w:val="00CA0900"/>
    <w:rsid w:val="00CB6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0900"/>
    <w:rPr>
      <w:color w:val="808080"/>
    </w:rPr>
  </w:style>
  <w:style w:type="paragraph" w:customStyle="1" w:styleId="E1662348552C464ABA03A3DA3E323D72">
    <w:name w:val="E1662348552C464ABA03A3DA3E323D72"/>
    <w:rsid w:val="00CA090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30524487405FA49AF21F630B6566F49" ma:contentTypeVersion="25" ma:contentTypeDescription="Create a new document." ma:contentTypeScope="" ma:versionID="5e82539171a84c7f55bd066239205387">
  <xsd:schema xmlns:xsd="http://www.w3.org/2001/XMLSchema" xmlns:xs="http://www.w3.org/2001/XMLSchema" xmlns:p="http://schemas.microsoft.com/office/2006/metadata/properties" xmlns:ns2="0de4c1cb-6212-43c6-a125-169e1529f546" xmlns:ns3="c9a4f355-94af-4b2d-8380-7f9b9fdda5c3" targetNamespace="http://schemas.microsoft.com/office/2006/metadata/properties" ma:root="true" ma:fieldsID="b4c6e1219877372d6e03aac7ff6fa15b" ns2:_="" ns3:_="">
    <xsd:import namespace="0de4c1cb-6212-43c6-a125-169e1529f546"/>
    <xsd:import namespace="c9a4f355-94af-4b2d-8380-7f9b9fdda5c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e4c1cb-6212-43c6-a125-169e1529f5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90d9232b-3ef6-462c-bf90-a33a2db08da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3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a4f355-94af-4b2d-8380-7f9b9fdda5c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73dbd678-86fc-46ab-ac26-aecf753c6081}" ma:internalName="TaxCatchAll" ma:showField="CatchAllData" ma:web="c9a4f355-94af-4b2d-8380-7f9b9fdda5c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/>
</file>

<file path=customXml/item3.xml><?xml version="1.0" encoding="utf-8"?>
<?mso-contentType ?>
<SharedContentType xmlns="Microsoft.SharePoint.Taxonomy.ContentTypeSync" SourceId="90d9232b-3ef6-462c-bf90-a33a2db08da6" ContentTypeId="0x01" PreviousValue="false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de4c1cb-6212-43c6-a125-169e1529f546">
      <Terms xmlns="http://schemas.microsoft.com/office/infopath/2007/PartnerControls"/>
    </lcf76f155ced4ddcb4097134ff3c332f>
    <TaxCatchAll xmlns="c9a4f355-94af-4b2d-8380-7f9b9fdda5c3" xsi:nil="true"/>
  </documentManagement>
</p:properties>
</file>

<file path=customXml/itemProps1.xml><?xml version="1.0" encoding="utf-8"?>
<ds:datastoreItem xmlns:ds="http://schemas.openxmlformats.org/officeDocument/2006/customXml" ds:itemID="{EDBBA9DC-4227-448A-B1A9-34C27BE0DC38}"/>
</file>

<file path=customXml/itemProps2.xml><?xml version="1.0" encoding="utf-8"?>
<ds:datastoreItem xmlns:ds="http://schemas.openxmlformats.org/officeDocument/2006/customXml" ds:itemID="{4FFCA1D0-C9EB-4857-846C-E313B14F11EB}"/>
</file>

<file path=customXml/itemProps3.xml><?xml version="1.0" encoding="utf-8"?>
<ds:datastoreItem xmlns:ds="http://schemas.openxmlformats.org/officeDocument/2006/customXml" ds:itemID="{BEBDEC7D-AB95-4559-84CC-FC30E290E727}"/>
</file>

<file path=customXml/itemProps4.xml><?xml version="1.0" encoding="utf-8"?>
<ds:datastoreItem xmlns:ds="http://schemas.openxmlformats.org/officeDocument/2006/customXml" ds:itemID="{1FB8841F-F6BC-476F-B759-37E2ABC68DFC}"/>
</file>

<file path=docProps/app.xml><?xml version="1.0" encoding="utf-8"?>
<Properties xmlns="http://schemas.openxmlformats.org/officeDocument/2006/extended-properties" xmlns:vt="http://schemas.openxmlformats.org/officeDocument/2006/docPropsVTypes">
  <Template>PGA Memo Plain (No Office).dotx</Template>
  <TotalTime>130</TotalTime>
  <Pages>2</Pages>
  <Words>99</Words>
  <Characters>536</Characters>
  <Application>Microsoft Office Word</Application>
  <DocSecurity>0</DocSecurity>
  <Lines>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 Melo Oliveira</dc:creator>
  <cp:keywords/>
  <dc:description/>
  <cp:lastModifiedBy>Hawkins, Trevor</cp:lastModifiedBy>
  <cp:revision>96</cp:revision>
  <dcterms:created xsi:type="dcterms:W3CDTF">2025-02-03T19:56:00Z</dcterms:created>
  <dcterms:modified xsi:type="dcterms:W3CDTF">2025-12-30T15:10:00Z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2020-07-07T00:00:00Z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2020-07-09T00:00:00Z</vt:filetime>
  </property>
  <property fmtid="{D5CDD505-2E9C-101B-9397-08002B2CF9AE}" pid="5" name="GrammarlyDocumentId">
    <vt:lpwstr>98c4196fc474851463ec268cf72572740c7089392724d93ebda174465fc18292</vt:lpwstr>
  </property>
  <property fmtid="{D5CDD505-2E9C-101B-9397-08002B2CF9AE}" pid="6" name="Folder_Number">
    <vt:lpwstr/>
  </property>
  <property fmtid="{D5CDD505-2E9C-101B-9397-08002B2CF9AE}" pid="7" name="Folder_Code">
    <vt:lpwstr/>
  </property>
  <property fmtid="{D5CDD505-2E9C-101B-9397-08002B2CF9AE}" pid="8" name="Folder_Name">
    <vt:lpwstr/>
  </property>
  <property fmtid="{D5CDD505-2E9C-101B-9397-08002B2CF9AE}" pid="9" name="Folder_Description">
    <vt:lpwstr/>
  </property>
  <property fmtid="{D5CDD505-2E9C-101B-9397-08002B2CF9AE}" pid="10" name="/Folder_Name/">
    <vt:lpwstr/>
  </property>
  <property fmtid="{D5CDD505-2E9C-101B-9397-08002B2CF9AE}" pid="11" name="/Folder_Description/">
    <vt:lpwstr/>
  </property>
  <property fmtid="{D5CDD505-2E9C-101B-9397-08002B2CF9AE}" pid="12" name="Folder_Version">
    <vt:lpwstr/>
  </property>
  <property fmtid="{D5CDD505-2E9C-101B-9397-08002B2CF9AE}" pid="13" name="Folder_VersionSeq">
    <vt:lpwstr/>
  </property>
  <property fmtid="{D5CDD505-2E9C-101B-9397-08002B2CF9AE}" pid="14" name="Folder_Manager">
    <vt:lpwstr/>
  </property>
  <property fmtid="{D5CDD505-2E9C-101B-9397-08002B2CF9AE}" pid="15" name="Folder_ManagerDesc">
    <vt:lpwstr/>
  </property>
  <property fmtid="{D5CDD505-2E9C-101B-9397-08002B2CF9AE}" pid="16" name="Folder_Storage">
    <vt:lpwstr/>
  </property>
  <property fmtid="{D5CDD505-2E9C-101B-9397-08002B2CF9AE}" pid="17" name="Folder_StorageDesc">
    <vt:lpwstr/>
  </property>
  <property fmtid="{D5CDD505-2E9C-101B-9397-08002B2CF9AE}" pid="18" name="Folder_Creator">
    <vt:lpwstr/>
  </property>
  <property fmtid="{D5CDD505-2E9C-101B-9397-08002B2CF9AE}" pid="19" name="Folder_CreatorDesc">
    <vt:lpwstr/>
  </property>
  <property fmtid="{D5CDD505-2E9C-101B-9397-08002B2CF9AE}" pid="20" name="Folder_CreateDate">
    <vt:lpwstr/>
  </property>
  <property fmtid="{D5CDD505-2E9C-101B-9397-08002B2CF9AE}" pid="21" name="Folder_Updater">
    <vt:lpwstr/>
  </property>
  <property fmtid="{D5CDD505-2E9C-101B-9397-08002B2CF9AE}" pid="22" name="Folder_UpdaterDesc">
    <vt:lpwstr/>
  </property>
  <property fmtid="{D5CDD505-2E9C-101B-9397-08002B2CF9AE}" pid="23" name="Folder_UpdateDate">
    <vt:lpwstr/>
  </property>
  <property fmtid="{D5CDD505-2E9C-101B-9397-08002B2CF9AE}" pid="24" name="Document_Number">
    <vt:lpwstr/>
  </property>
  <property fmtid="{D5CDD505-2E9C-101B-9397-08002B2CF9AE}" pid="25" name="Document_Name">
    <vt:lpwstr/>
  </property>
  <property fmtid="{D5CDD505-2E9C-101B-9397-08002B2CF9AE}" pid="26" name="Document_FileName">
    <vt:lpwstr/>
  </property>
  <property fmtid="{D5CDD505-2E9C-101B-9397-08002B2CF9AE}" pid="27" name="Document_Version">
    <vt:lpwstr/>
  </property>
  <property fmtid="{D5CDD505-2E9C-101B-9397-08002B2CF9AE}" pid="28" name="Document_VersionSeq">
    <vt:lpwstr/>
  </property>
  <property fmtid="{D5CDD505-2E9C-101B-9397-08002B2CF9AE}" pid="29" name="Document_Creator">
    <vt:lpwstr/>
  </property>
  <property fmtid="{D5CDD505-2E9C-101B-9397-08002B2CF9AE}" pid="30" name="Document_CreatorDesc">
    <vt:lpwstr/>
  </property>
  <property fmtid="{D5CDD505-2E9C-101B-9397-08002B2CF9AE}" pid="31" name="Document_CreateDate">
    <vt:lpwstr/>
  </property>
  <property fmtid="{D5CDD505-2E9C-101B-9397-08002B2CF9AE}" pid="32" name="Document_Updater">
    <vt:lpwstr/>
  </property>
  <property fmtid="{D5CDD505-2E9C-101B-9397-08002B2CF9AE}" pid="33" name="Document_UpdaterDesc">
    <vt:lpwstr/>
  </property>
  <property fmtid="{D5CDD505-2E9C-101B-9397-08002B2CF9AE}" pid="34" name="Document_UpdateDate">
    <vt:lpwstr/>
  </property>
  <property fmtid="{D5CDD505-2E9C-101B-9397-08002B2CF9AE}" pid="35" name="Document_Size">
    <vt:lpwstr/>
  </property>
  <property fmtid="{D5CDD505-2E9C-101B-9397-08002B2CF9AE}" pid="36" name="Document_Storage">
    <vt:lpwstr/>
  </property>
  <property fmtid="{D5CDD505-2E9C-101B-9397-08002B2CF9AE}" pid="37" name="Document_StorageDesc">
    <vt:lpwstr/>
  </property>
  <property fmtid="{D5CDD505-2E9C-101B-9397-08002B2CF9AE}" pid="38" name="Document_Department">
    <vt:lpwstr/>
  </property>
  <property fmtid="{D5CDD505-2E9C-101B-9397-08002B2CF9AE}" pid="39" name="Document_DepartmentDesc">
    <vt:lpwstr/>
  </property>
  <property fmtid="{D5CDD505-2E9C-101B-9397-08002B2CF9AE}" pid="40" name="MSIP_Label_9b1b62f4-cb9b-4766-8dff-64a7ed23e056_Enabled">
    <vt:lpwstr>true</vt:lpwstr>
  </property>
  <property fmtid="{D5CDD505-2E9C-101B-9397-08002B2CF9AE}" pid="41" name="MSIP_Label_9b1b62f4-cb9b-4766-8dff-64a7ed23e056_SetDate">
    <vt:lpwstr>2025-12-30T15:10:03Z</vt:lpwstr>
  </property>
  <property fmtid="{D5CDD505-2E9C-101B-9397-08002B2CF9AE}" pid="42" name="MSIP_Label_9b1b62f4-cb9b-4766-8dff-64a7ed23e056_Method">
    <vt:lpwstr>Standard</vt:lpwstr>
  </property>
  <property fmtid="{D5CDD505-2E9C-101B-9397-08002B2CF9AE}" pid="43" name="MSIP_Label_9b1b62f4-cb9b-4766-8dff-64a7ed23e056_Name">
    <vt:lpwstr>Public</vt:lpwstr>
  </property>
  <property fmtid="{D5CDD505-2E9C-101B-9397-08002B2CF9AE}" pid="44" name="MSIP_Label_9b1b62f4-cb9b-4766-8dff-64a7ed23e056_SiteId">
    <vt:lpwstr>db21de5d-bc9c-420c-8f3f-8f08f85b5ada</vt:lpwstr>
  </property>
  <property fmtid="{D5CDD505-2E9C-101B-9397-08002B2CF9AE}" pid="45" name="MSIP_Label_9b1b62f4-cb9b-4766-8dff-64a7ed23e056_ActionId">
    <vt:lpwstr>b8d1cca9-bdd2-4d88-8264-3d9196d3887e</vt:lpwstr>
  </property>
  <property fmtid="{D5CDD505-2E9C-101B-9397-08002B2CF9AE}" pid="46" name="MSIP_Label_9b1b62f4-cb9b-4766-8dff-64a7ed23e056_ContentBits">
    <vt:lpwstr>0</vt:lpwstr>
  </property>
  <property fmtid="{D5CDD505-2E9C-101B-9397-08002B2CF9AE}" pid="47" name="MSIP_Label_9b1b62f4-cb9b-4766-8dff-64a7ed23e056_Tag">
    <vt:lpwstr>10, 3, 0, 1</vt:lpwstr>
  </property>
  <property fmtid="{D5CDD505-2E9C-101B-9397-08002B2CF9AE}" pid="48" name="ContentTypeId">
    <vt:lpwstr>0x010100A30524487405FA49AF21F630B6566F49</vt:lpwstr>
  </property>
</Properties>
</file>