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D8C5E" w14:textId="77777777" w:rsidR="00CD7B78" w:rsidRDefault="00CD7B78" w:rsidP="009B2372">
      <w:pPr>
        <w:pStyle w:val="Instructional"/>
      </w:pPr>
    </w:p>
    <w:p w14:paraId="03FCC954" w14:textId="77777777" w:rsidR="00CD7B78" w:rsidRDefault="00CD7B78" w:rsidP="009B2372">
      <w:pPr>
        <w:pStyle w:val="Instructional"/>
      </w:pPr>
    </w:p>
    <w:p w14:paraId="6E70286C" w14:textId="77777777" w:rsidR="00CD7B78" w:rsidRDefault="00CD7B78" w:rsidP="009B2372">
      <w:pPr>
        <w:pStyle w:val="Instructional"/>
      </w:pPr>
    </w:p>
    <w:p w14:paraId="25D8CEF8" w14:textId="77777777" w:rsidR="00CD7B78" w:rsidRDefault="00CD7B78" w:rsidP="009B2372">
      <w:pPr>
        <w:pStyle w:val="Instructional"/>
      </w:pPr>
    </w:p>
    <w:p w14:paraId="60F564D1" w14:textId="77777777" w:rsidR="00CD7B78" w:rsidRDefault="00CD7B78" w:rsidP="009B2372">
      <w:pPr>
        <w:pStyle w:val="Instructional"/>
      </w:pPr>
    </w:p>
    <w:p w14:paraId="7064F061" w14:textId="77777777" w:rsidR="00CD7B78" w:rsidRDefault="00CD7B78" w:rsidP="009B2372">
      <w:pPr>
        <w:pStyle w:val="Instructional"/>
      </w:pPr>
    </w:p>
    <w:p w14:paraId="5F664FE7" w14:textId="77777777" w:rsidR="00CD7B78" w:rsidRDefault="00CD7B78" w:rsidP="009B2372">
      <w:pPr>
        <w:pStyle w:val="Instructional"/>
      </w:pPr>
    </w:p>
    <w:p w14:paraId="689F1BCD" w14:textId="77777777" w:rsidR="00CD7B78" w:rsidRDefault="00CD7B78" w:rsidP="009B2372">
      <w:pPr>
        <w:pStyle w:val="Instructional"/>
      </w:pPr>
    </w:p>
    <w:p w14:paraId="37E715AB" w14:textId="60D2C725" w:rsidR="00C073DD" w:rsidRDefault="00E54B3C" w:rsidP="00CD7B78">
      <w:pPr>
        <w:pStyle w:val="Instructional"/>
        <w:jc w:val="center"/>
        <w:sectPr w:rsidR="00C073DD" w:rsidSect="007401DE">
          <w:footerReference w:type="default" r:id="rId11"/>
          <w:endnotePr>
            <w:numFmt w:val="decimal"/>
          </w:endnotePr>
          <w:pgSz w:w="12240" w:h="15840" w:code="1"/>
          <w:pgMar w:top="1440" w:right="1440" w:bottom="1440" w:left="1440" w:header="720" w:footer="720" w:gutter="0"/>
          <w:pgNumType w:fmt="lowerRoman" w:start="1"/>
          <w:cols w:space="720"/>
          <w:noEndnote/>
          <w:titlePg/>
          <w:docGrid w:linePitch="299"/>
        </w:sectPr>
      </w:pPr>
      <w:r>
        <w:t>Upon completion</w:t>
      </w:r>
      <w:r w:rsidR="0025708E">
        <w:t xml:space="preserve"> of document</w:t>
      </w:r>
      <w:r>
        <w:t xml:space="preserve">, replace this cover sheet with the approved </w:t>
      </w:r>
      <w:r w:rsidR="00604B76">
        <w:t>FDOT Form 650-050-38b</w:t>
      </w:r>
      <w:r w:rsidR="0025708E">
        <w:t xml:space="preserve"> from the FDOT Procedural Document Library.</w:t>
      </w:r>
    </w:p>
    <w:p w14:paraId="6EBB06B0" w14:textId="5A5B566B" w:rsidR="00F83E49" w:rsidRPr="002E67C0" w:rsidRDefault="00F83E49" w:rsidP="005E4BE0">
      <w:pPr>
        <w:pStyle w:val="TOCHeading"/>
        <w:rPr>
          <w:b w:val="0"/>
          <w:sz w:val="24"/>
          <w:szCs w:val="24"/>
        </w:rPr>
      </w:pPr>
      <w:r w:rsidRPr="0D04CE61">
        <w:lastRenderedPageBreak/>
        <w:t>TABLE</w:t>
      </w:r>
      <w:r w:rsidR="00542956">
        <w:t xml:space="preserve"> </w:t>
      </w:r>
      <w:r w:rsidRPr="0D04CE61">
        <w:t>OF</w:t>
      </w:r>
      <w:r w:rsidR="00542956">
        <w:t xml:space="preserve"> </w:t>
      </w:r>
      <w:r w:rsidRPr="0D04CE61">
        <w:t>CONTENTS</w:t>
      </w:r>
    </w:p>
    <w:p w14:paraId="2FBD24EB" w14:textId="7EEB39EC" w:rsidR="004868DF" w:rsidRDefault="009D37D6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auto"/>
          <w:kern w:val="2"/>
          <w:szCs w:val="24"/>
          <w14:ligatures w14:val="standardContextual"/>
        </w:rPr>
      </w:pPr>
      <w:r w:rsidRPr="00F67A2E">
        <w:rPr>
          <w:bCs w:val="0"/>
          <w:caps w:val="0"/>
          <w:color w:val="0E2841" w:themeColor="text2"/>
        </w:rPr>
        <w:fldChar w:fldCharType="begin"/>
      </w:r>
      <w:r w:rsidRPr="00F67A2E">
        <w:rPr>
          <w:bCs w:val="0"/>
          <w:caps w:val="0"/>
        </w:rPr>
        <w:instrText xml:space="preserve"> TOC \o </w:instrText>
      </w:r>
      <w:r w:rsidRPr="00F67A2E">
        <w:rPr>
          <w:bCs w:val="0"/>
          <w:caps w:val="0"/>
          <w:color w:val="0E2841" w:themeColor="text2"/>
        </w:rPr>
        <w:fldChar w:fldCharType="separate"/>
      </w:r>
      <w:r w:rsidR="004868DF">
        <w:rPr>
          <w:noProof/>
        </w:rPr>
        <w:t>1</w:t>
      </w:r>
      <w:r w:rsidR="004868DF"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auto"/>
          <w:kern w:val="2"/>
          <w:szCs w:val="24"/>
          <w14:ligatures w14:val="standardContextual"/>
        </w:rPr>
        <w:tab/>
      </w:r>
      <w:r w:rsidR="004868DF">
        <w:rPr>
          <w:noProof/>
        </w:rPr>
        <w:t>Project Summary</w:t>
      </w:r>
      <w:r w:rsidR="004868DF">
        <w:rPr>
          <w:noProof/>
        </w:rPr>
        <w:tab/>
      </w:r>
      <w:r w:rsidR="004868DF">
        <w:rPr>
          <w:noProof/>
        </w:rPr>
        <w:fldChar w:fldCharType="begin"/>
      </w:r>
      <w:r w:rsidR="004868DF">
        <w:rPr>
          <w:noProof/>
        </w:rPr>
        <w:instrText xml:space="preserve"> PAGEREF _Toc237196976 \h </w:instrText>
      </w:r>
      <w:r w:rsidR="004868DF">
        <w:rPr>
          <w:noProof/>
        </w:rPr>
      </w:r>
      <w:r w:rsidR="004868DF">
        <w:rPr>
          <w:noProof/>
        </w:rPr>
        <w:fldChar w:fldCharType="separate"/>
      </w:r>
      <w:r w:rsidR="004868DF">
        <w:rPr>
          <w:noProof/>
        </w:rPr>
        <w:t>1</w:t>
      </w:r>
      <w:r w:rsidR="004868DF">
        <w:rPr>
          <w:noProof/>
        </w:rPr>
        <w:fldChar w:fldCharType="end"/>
      </w:r>
    </w:p>
    <w:p w14:paraId="063E2AFC" w14:textId="008BF08E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1.1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Project Description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1A03C756" w14:textId="5181E1EC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1.2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Purpose and Need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_Toc237196978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1E02F427" w14:textId="66199F43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1.3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Project Involvement Checklists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_Toc237196979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725D41B3" w14:textId="1063C2DD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1.4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Alternatives Analysis Summary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_Toc237196980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7EAE5F71" w14:textId="0E111F19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1.5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Description of Preferred Alternative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_Toc237196981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2907627" w14:textId="2FF1D0EB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1.6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List of Technical Documents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_Toc237196982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7B1172A2" w14:textId="76C005D7" w:rsidR="004868DF" w:rsidRDefault="004868DF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auto"/>
          <w:kern w:val="2"/>
          <w:szCs w:val="24"/>
          <w14:ligatures w14:val="standardContextual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auto"/>
          <w:kern w:val="2"/>
          <w:szCs w:val="24"/>
          <w14:ligatures w14:val="standardContextual"/>
        </w:rPr>
        <w:tab/>
      </w:r>
      <w:r>
        <w:rPr>
          <w:noProof/>
        </w:rPr>
        <w:t>Existing Conditions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_Toc237196983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6767A118" w14:textId="6D75DFFE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2.1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Previous Planning Studies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_Toc237196984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0D9C0A63" w14:textId="69382145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Existing Roadway Conditions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_Toc237196985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36472453" w14:textId="12CE7091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2.2.1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Roadway Typical Sections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_Toc237196986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62494C02" w14:textId="4E3600C8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2.2.2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Roadway Functional and Context Classifications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_Toc237196987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30F5C9FC" w14:textId="1B993FCD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2.2.3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Access Management Classification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_Toc237196988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6052998B" w14:textId="3F77465E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2.2.4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Right of Way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_Toc237196989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5BD950E5" w14:textId="0F9032AF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2.2.5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Pavement Type and Condition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_Toc237196990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3B015482" w14:textId="38C49371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2.2.6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Existing Design and Posted Speed Limits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_Toc237196991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3D13C79C" w14:textId="3E7B476D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2.2.7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Horizontal Alignment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_Toc237196992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3ADD70FB" w14:textId="541B558A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2.2.8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Vertical Alignment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_Toc237196993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5C4427B2" w14:textId="162A6165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2.2.9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Multimodal Facilities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_Toc237196994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3DB3C1B0" w14:textId="26B48056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2.2.10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Intersections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_Toc237196995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341A579A" w14:textId="6A1232EC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2.2.11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Physical or Operational Restrictions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_Toc237196996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719F808A" w14:textId="2BAA778E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2.2.12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Traffic Data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0F1326EC" w14:textId="7104EB52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2.2.13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Roadway Operational Conditions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_Toc237196998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6CC8D7B7" w14:textId="6765EC16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2.2.14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Safety Data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_Toc237196999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70087938" w14:textId="5CE65F35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2.2.15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Drainage/Water Resources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101F4F5C" w14:textId="6E679904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2.2.16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Utilities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1C343332" w14:textId="45525DC7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2.2.17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Soils and Geotechnical Data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199CD68A" w14:textId="6D129AAB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2.2.18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Traffic Signs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30DF29A6" w14:textId="791A2CBA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2.2.19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Managed Lanes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7C4DA403" w14:textId="44AA9DBF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2.2.20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Railroad Crossings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4999F7B5" w14:textId="26002577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2.2.21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Lighting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_Toc237197006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32C0B4E5" w14:textId="0D9D7B3C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2.2.22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Aesthetics Features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_Toc237197007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25E87C60" w14:textId="645427DB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2.2.23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Intelligent Transportation Systems (ITS)/Transportation System Management and Operations (TSM&amp;O) Features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_Toc237197008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62F837C7" w14:textId="47901810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lastRenderedPageBreak/>
        <w:t>2.2.24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Freight Features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6780C361" w14:textId="2E7CC0FA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2.2.25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Emergency Repairs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51D44444" w14:textId="4C7906A7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2.3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Existing Bridges and Structures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574BD159" w14:textId="79061253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2.4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Survey and Mapping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12AB2BB6" w14:textId="2856EEC5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2.5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Geotechnical Investigation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4BB89991" w14:textId="2F07CEA9" w:rsidR="004868DF" w:rsidRDefault="004868DF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auto"/>
          <w:kern w:val="2"/>
          <w:szCs w:val="24"/>
          <w14:ligatures w14:val="standardContextual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auto"/>
          <w:kern w:val="2"/>
          <w:szCs w:val="24"/>
          <w14:ligatures w14:val="standardContextual"/>
        </w:rPr>
        <w:tab/>
      </w:r>
      <w:r>
        <w:rPr>
          <w:noProof/>
        </w:rPr>
        <w:t>Design Controls and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03E82F37" w14:textId="05AD9CE7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3.1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Design Controls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7D67F4CB" w14:textId="07075AC8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3.2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Design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18270935" w14:textId="666C1A5E" w:rsidR="004868DF" w:rsidRDefault="004868DF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auto"/>
          <w:kern w:val="2"/>
          <w:szCs w:val="24"/>
          <w14:ligatures w14:val="standardContextual"/>
        </w:rPr>
      </w:pPr>
      <w:r>
        <w:rPr>
          <w:noProof/>
        </w:rPr>
        <w:t>4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auto"/>
          <w:kern w:val="2"/>
          <w:szCs w:val="24"/>
          <w14:ligatures w14:val="standardContextual"/>
        </w:rPr>
        <w:tab/>
      </w:r>
      <w:r>
        <w:rPr>
          <w:noProof/>
        </w:rPr>
        <w:t>Alternatives Analysis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2C98FAAA" w14:textId="16E0920C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4.1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No-Build (No-Action) Alternative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03D51F62" w14:textId="464529F7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4.2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Transportation Systems Management and Operations (TSM&amp;O) Alternative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22219AFD" w14:textId="37385A59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4.3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Multimodal Alternative(s)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7E43B213" w14:textId="70E0953E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Build Alternatives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06137EC3" w14:textId="58436AF5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4.4.1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Horizontal and Vertical Geometry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34F2BC0F" w14:textId="0179663B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4.4.2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Typical Sections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5F254E49" w14:textId="03ED990D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4.4.3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Right of Way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35392142" w14:textId="416082B7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4.4.4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Context Classification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6BBDB98A" w14:textId="04380E7A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4.4.5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Multimodal/Pedestrians and Bicycle Accommodation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6883D7CB" w14:textId="31C2BF65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4.4.6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Traffic Operations and Safety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24FA7FE8" w14:textId="765C6D8A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4.4.7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Intersection and Signal Analysis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3909B61B" w14:textId="739F06B6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4.4.8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Access Management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449C06F2" w14:textId="1B00EFC7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4.4.9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Drainage and Stormwater Management Facilities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30C3434A" w14:textId="03043BA4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4.4.10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Water Quality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4DF92B66" w14:textId="03BFE05C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4.4.11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Hydrology and Floodplains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6B02C6C3" w14:textId="19F88F5A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4.4.12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Utilities and Railroads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64901775" w14:textId="7165F321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4.4.13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Traffic Control Strategies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06E0BDA5" w14:textId="360052A7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4.4.14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Constructability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76D82A1F" w14:textId="63D6BDF9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4.4.15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Project Costs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5DD4D687" w14:textId="5F351655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4.4.16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Design Variations and Exceptions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4936EF34" w14:textId="1BE9256A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4.4.17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Managed Lanes and Tolled Projects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5B8388E3" w14:textId="5A6D680F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4.4.18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Interchanges on Interstate Highways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602754FD" w14:textId="0D71091B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4.4.19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ITS TSM&amp;O Strategies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5FF456A9" w14:textId="26F75EA8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4.4.20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Lane Repurposing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3BAD68B0" w14:textId="74455DED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4.4.21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Landscape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0695F2DF" w14:textId="1207D961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4.4.22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Lighting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4192FAB3" w14:textId="598A08B2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4.4.23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Wildlife Crossings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3EA88CE1" w14:textId="035A8008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lastRenderedPageBreak/>
        <w:t>4.4.24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Sea Level Rise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63316422" w14:textId="7136B6A4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4.4.25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Structures and Bridges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78DB68BB" w14:textId="1E99EFF5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4.4.26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Rest Areas, Weigh Stations, Truck Parking Areas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144DBBDB" w14:textId="5417D010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4.4.27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Special Features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052C8605" w14:textId="009950D5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4.4.28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Social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181E2FE8" w14:textId="7215FB6D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4.4.29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Economic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592092B3" w14:textId="62AAA69D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4.4.30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Land Use Changes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51A8B870" w14:textId="30C1846A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4.4.31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Farmland Resources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50B8919B" w14:textId="56A12880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4.4.32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Historic Sites/Districts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53B6B6E2" w14:textId="0F8CB94E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4.4.33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Archaeological Sites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2392D232" w14:textId="3322715B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4.4.34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Section 4(f)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529696B0" w14:textId="43551DBF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4.4.35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Section 6(f)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761FC58F" w14:textId="77A704C2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4.4.36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Recreational Areas and Protected Lands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3BEB072B" w14:textId="722C2A3C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4.4.37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Protected Species and Habitat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427EDF27" w14:textId="4895D28A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4.4.38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Wetlands and Other Surface Waters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1843AF8A" w14:textId="3B210C15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4.4.39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Essential Fish Habitat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77B208D6" w14:textId="15E1C46B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4.4.40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Wild and Scenic Rivers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0409F36E" w14:textId="4F04E80A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4.4.41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Coastal Zone Consistency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0CCC75D7" w14:textId="54739C32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4.4.42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Coastal Barrier Resources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1AD17966" w14:textId="03896B01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4.4.43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Highway Traffic Noise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712AEBAF" w14:textId="67B558FB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4.4.44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Air Quality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16A08A2B" w14:textId="75551D96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4.4.45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Contamination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27E1552F" w14:textId="50E2BDC3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4.4.46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Navigation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0A8DC372" w14:textId="20DC08B5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4.4.47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State-Owned Conservation Lands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7B8F97F2" w14:textId="1A2A655B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4.5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Project Specific Considerations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4EC50D35" w14:textId="11AF6928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4.5.1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Individual Section 4(f) Avoidance Alternative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7898927A" w14:textId="735C840F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4.5.2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U.S. Army Corps of Engineers Permitting Consideration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10384590" w14:textId="0BE5B040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4.5.3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Interchange Access Request (IAR) Alternative(s)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59D166E0" w14:textId="7AA76D32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4.5.4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Limited Access Elevated Roadway Alternative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516476BE" w14:textId="39AC919F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4.5.5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Value Engineering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162C28EC" w14:textId="45F7CB67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4.6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Alternatives Considered but Eliminated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14:paraId="372AADAB" w14:textId="7F106195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4.6.1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Planning Study Alternatives Eliminated (PEL)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14:paraId="7B553AFB" w14:textId="6E05F109" w:rsidR="004868DF" w:rsidRDefault="004868DF">
      <w:pPr>
        <w:pStyle w:val="TOC3"/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4.6.2</w:t>
      </w:r>
      <w:r>
        <w:rPr>
          <w:rFonts w:asciiTheme="minorHAnsi" w:eastAsiaTheme="minorEastAsia" w:hAnsiTheme="minorHAnsi" w:cstheme="minorBidi"/>
          <w:iC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PD&amp;E Phase Alternatives Eliminated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14:paraId="0FC4A26D" w14:textId="25929CBD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4.7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Comparative Alternatives Evaluation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_Toc237197078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14:paraId="0597F12A" w14:textId="32172F86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4.8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Selection of the Preferred Alternative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_Toc237197079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310B8943" w14:textId="5C1E5F51" w:rsidR="004868DF" w:rsidRDefault="004868DF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auto"/>
          <w:kern w:val="2"/>
          <w:szCs w:val="24"/>
          <w14:ligatures w14:val="standardContextual"/>
        </w:rPr>
      </w:pPr>
      <w:r>
        <w:rPr>
          <w:noProof/>
        </w:rPr>
        <w:lastRenderedPageBreak/>
        <w:t>5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auto"/>
          <w:kern w:val="2"/>
          <w:szCs w:val="24"/>
          <w14:ligatures w14:val="standardContextual"/>
        </w:rPr>
        <w:tab/>
      </w:r>
      <w:r>
        <w:rPr>
          <w:noProof/>
        </w:rPr>
        <w:t>Project Coordination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_Toc237197080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14:paraId="229DA13D" w14:textId="4941878C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5.1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Agency Coordination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_Toc237197081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14:paraId="143F6918" w14:textId="1BAB54D2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5.2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Public Involvement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_Toc237197082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14:paraId="5FAF7F94" w14:textId="6CE12FB3" w:rsidR="004868DF" w:rsidRDefault="004868DF">
      <w:pPr>
        <w:pStyle w:val="TOC2"/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5.3</w:t>
      </w:r>
      <w:r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  <w:tab/>
      </w:r>
      <w:r>
        <w:rPr>
          <w:noProof/>
        </w:rPr>
        <w:t>Engineering Design Coordination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_Toc237197083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14:paraId="6ABE4401" w14:textId="2AF3AA23" w:rsidR="004868DF" w:rsidRDefault="004868DF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auto"/>
          <w:kern w:val="2"/>
          <w:szCs w:val="24"/>
          <w14:ligatures w14:val="standardContextual"/>
        </w:rPr>
      </w:pPr>
      <w:r>
        <w:rPr>
          <w:noProof/>
        </w:rPr>
        <w:t>6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auto"/>
          <w:kern w:val="2"/>
          <w:szCs w:val="24"/>
          <w14:ligatures w14:val="standardContextual"/>
        </w:rPr>
        <w:tab/>
      </w:r>
      <w:r>
        <w:rPr>
          <w:noProof/>
        </w:rPr>
        <w:t>Appendix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_Toc237197084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45CA684C" w14:textId="2043C224" w:rsidR="006B00C1" w:rsidRPr="00F67A2E" w:rsidRDefault="009D37D6" w:rsidP="006B00C1">
      <w:pPr>
        <w:tabs>
          <w:tab w:val="center" w:pos="4680"/>
          <w:tab w:val="right" w:leader="dot" w:pos="9360"/>
        </w:tabs>
        <w:jc w:val="center"/>
        <w:rPr>
          <w:szCs w:val="22"/>
        </w:rPr>
      </w:pPr>
      <w:r w:rsidRPr="00F67A2E">
        <w:rPr>
          <w:rFonts w:ascii="Arial" w:hAnsi="Arial"/>
          <w:bCs/>
          <w:caps/>
          <w:sz w:val="24"/>
        </w:rPr>
        <w:fldChar w:fldCharType="end"/>
      </w:r>
    </w:p>
    <w:p w14:paraId="11CA1576" w14:textId="313A12AD" w:rsidR="007328E3" w:rsidRPr="00F67A2E" w:rsidRDefault="008065FA" w:rsidP="005E4BE0">
      <w:pPr>
        <w:pStyle w:val="TOCHeading"/>
      </w:pPr>
      <w:r w:rsidRPr="00F67A2E">
        <w:t>LIST</w:t>
      </w:r>
      <w:r w:rsidR="00542956">
        <w:t xml:space="preserve"> </w:t>
      </w:r>
      <w:r w:rsidRPr="00F67A2E">
        <w:t>OF</w:t>
      </w:r>
      <w:r w:rsidR="00542956">
        <w:t xml:space="preserve"> </w:t>
      </w:r>
      <w:r w:rsidRPr="00F67A2E">
        <w:t>TABLES</w:t>
      </w:r>
    </w:p>
    <w:bookmarkStart w:id="0" w:name="_Ref120215285"/>
    <w:p w14:paraId="03818D01" w14:textId="6E50F4D7" w:rsidR="00A816F5" w:rsidRDefault="00F67C69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rStyle w:val="BookTitle"/>
        </w:rPr>
        <w:fldChar w:fldCharType="begin"/>
      </w:r>
      <w:r>
        <w:rPr>
          <w:rStyle w:val="BookTitle"/>
        </w:rPr>
        <w:instrText xml:space="preserve"> TOC \h \z \c "Table" </w:instrText>
      </w:r>
      <w:r>
        <w:rPr>
          <w:rStyle w:val="BookTitle"/>
        </w:rPr>
        <w:fldChar w:fldCharType="separate"/>
      </w:r>
      <w:hyperlink w:anchor="_Toc234492623" w:history="1">
        <w:r w:rsidR="00A816F5" w:rsidRPr="00AA00FF">
          <w:rPr>
            <w:rStyle w:val="Hyperlink"/>
            <w:noProof/>
          </w:rPr>
          <w:t>Table</w:t>
        </w:r>
        <w:r w:rsidR="00542956">
          <w:rPr>
            <w:rStyle w:val="Hyperlink"/>
            <w:noProof/>
          </w:rPr>
          <w:t xml:space="preserve"> </w:t>
        </w:r>
        <w:r w:rsidR="00A816F5" w:rsidRPr="00AA00FF">
          <w:rPr>
            <w:rStyle w:val="Hyperlink"/>
            <w:noProof/>
          </w:rPr>
          <w:t>1.</w:t>
        </w:r>
        <w:r w:rsidR="00542956">
          <w:rPr>
            <w:rStyle w:val="Hyperlink"/>
            <w:noProof/>
          </w:rPr>
          <w:t xml:space="preserve"> </w:t>
        </w:r>
        <w:r w:rsidR="00A816F5" w:rsidRPr="00AA00FF">
          <w:rPr>
            <w:rStyle w:val="Hyperlink"/>
            <w:noProof/>
          </w:rPr>
          <w:t>Previous</w:t>
        </w:r>
        <w:r w:rsidR="00542956">
          <w:rPr>
            <w:rStyle w:val="Hyperlink"/>
            <w:noProof/>
          </w:rPr>
          <w:t xml:space="preserve"> </w:t>
        </w:r>
        <w:r w:rsidR="00A816F5" w:rsidRPr="00AA00FF">
          <w:rPr>
            <w:rStyle w:val="Hyperlink"/>
            <w:noProof/>
          </w:rPr>
          <w:t>Planning</w:t>
        </w:r>
        <w:r w:rsidR="00542956">
          <w:rPr>
            <w:rStyle w:val="Hyperlink"/>
            <w:noProof/>
          </w:rPr>
          <w:t xml:space="preserve"> </w:t>
        </w:r>
        <w:r w:rsidR="00A816F5" w:rsidRPr="00AA00FF">
          <w:rPr>
            <w:rStyle w:val="Hyperlink"/>
            <w:noProof/>
          </w:rPr>
          <w:t>Studies</w:t>
        </w:r>
        <w:r w:rsidR="00542956">
          <w:rPr>
            <w:rStyle w:val="Hyperlink"/>
            <w:noProof/>
          </w:rPr>
          <w:t xml:space="preserve"> </w:t>
        </w:r>
        <w:r w:rsidR="00A816F5" w:rsidRPr="00AA00FF">
          <w:rPr>
            <w:rStyle w:val="Hyperlink"/>
            <w:noProof/>
          </w:rPr>
          <w:t>Checklist</w:t>
        </w:r>
        <w:r w:rsidR="00A816F5">
          <w:rPr>
            <w:noProof/>
            <w:webHidden/>
          </w:rPr>
          <w:tab/>
        </w:r>
        <w:r w:rsidR="00A816F5">
          <w:rPr>
            <w:noProof/>
            <w:webHidden/>
          </w:rPr>
          <w:fldChar w:fldCharType="begin"/>
        </w:r>
        <w:r w:rsidR="00A816F5">
          <w:rPr>
            <w:noProof/>
            <w:webHidden/>
          </w:rPr>
          <w:instrText xml:space="preserve"> PAGEREF _Toc234492623 \h </w:instrText>
        </w:r>
        <w:r w:rsidR="00A816F5">
          <w:rPr>
            <w:noProof/>
            <w:webHidden/>
          </w:rPr>
        </w:r>
        <w:r w:rsidR="00A816F5">
          <w:rPr>
            <w:noProof/>
            <w:webHidden/>
          </w:rPr>
          <w:fldChar w:fldCharType="separate"/>
        </w:r>
        <w:r w:rsidR="00A816F5">
          <w:rPr>
            <w:noProof/>
            <w:webHidden/>
          </w:rPr>
          <w:t>2</w:t>
        </w:r>
        <w:r w:rsidR="00A816F5">
          <w:rPr>
            <w:noProof/>
            <w:webHidden/>
          </w:rPr>
          <w:fldChar w:fldCharType="end"/>
        </w:r>
      </w:hyperlink>
    </w:p>
    <w:p w14:paraId="1C0B23DA" w14:textId="01BA8711" w:rsidR="00A816F5" w:rsidRDefault="00A816F5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34492624" w:history="1">
        <w:r w:rsidRPr="00AA00FF">
          <w:rPr>
            <w:rStyle w:val="Hyperlink"/>
            <w:noProof/>
          </w:rPr>
          <w:t>Table</w:t>
        </w:r>
        <w:r w:rsidR="00542956">
          <w:rPr>
            <w:rStyle w:val="Hyperlink"/>
            <w:noProof/>
          </w:rPr>
          <w:t xml:space="preserve"> </w:t>
        </w:r>
        <w:r w:rsidRPr="00AA00FF">
          <w:rPr>
            <w:rStyle w:val="Hyperlink"/>
            <w:noProof/>
          </w:rPr>
          <w:t>2.</w:t>
        </w:r>
        <w:r w:rsidR="00542956">
          <w:rPr>
            <w:rStyle w:val="Hyperlink"/>
            <w:noProof/>
          </w:rPr>
          <w:t xml:space="preserve"> </w:t>
        </w:r>
        <w:r w:rsidRPr="00AA00FF">
          <w:rPr>
            <w:rStyle w:val="Hyperlink"/>
            <w:noProof/>
          </w:rPr>
          <w:t>Engineering</w:t>
        </w:r>
        <w:r w:rsidR="00542956">
          <w:rPr>
            <w:rStyle w:val="Hyperlink"/>
            <w:noProof/>
          </w:rPr>
          <w:t xml:space="preserve"> </w:t>
        </w:r>
        <w:r w:rsidRPr="00AA00FF">
          <w:rPr>
            <w:rStyle w:val="Hyperlink"/>
            <w:noProof/>
          </w:rPr>
          <w:t>Considerations</w:t>
        </w:r>
        <w:r w:rsidR="00542956">
          <w:rPr>
            <w:rStyle w:val="Hyperlink"/>
            <w:noProof/>
          </w:rPr>
          <w:t xml:space="preserve"> </w:t>
        </w:r>
        <w:r w:rsidRPr="00AA00FF">
          <w:rPr>
            <w:rStyle w:val="Hyperlink"/>
            <w:noProof/>
          </w:rPr>
          <w:t>Checklist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_Toc234492624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26B166B" w14:textId="6EF0E2CE" w:rsidR="00A816F5" w:rsidRDefault="00A816F5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34492625" w:history="1">
        <w:r w:rsidRPr="00AA00FF">
          <w:rPr>
            <w:rStyle w:val="Hyperlink"/>
            <w:noProof/>
          </w:rPr>
          <w:t>Table</w:t>
        </w:r>
        <w:r w:rsidR="00542956">
          <w:rPr>
            <w:rStyle w:val="Hyperlink"/>
            <w:noProof/>
          </w:rPr>
          <w:t xml:space="preserve"> </w:t>
        </w:r>
        <w:r w:rsidRPr="00AA00FF">
          <w:rPr>
            <w:rStyle w:val="Hyperlink"/>
            <w:noProof/>
          </w:rPr>
          <w:t>3.</w:t>
        </w:r>
        <w:r w:rsidR="00542956">
          <w:rPr>
            <w:rStyle w:val="Hyperlink"/>
            <w:noProof/>
          </w:rPr>
          <w:t xml:space="preserve"> </w:t>
        </w:r>
        <w:r w:rsidRPr="00AA00FF">
          <w:rPr>
            <w:rStyle w:val="Hyperlink"/>
            <w:noProof/>
          </w:rPr>
          <w:t>Bridge</w:t>
        </w:r>
        <w:r w:rsidR="00542956">
          <w:rPr>
            <w:rStyle w:val="Hyperlink"/>
            <w:noProof/>
          </w:rPr>
          <w:t xml:space="preserve"> </w:t>
        </w:r>
        <w:r w:rsidRPr="00AA00FF">
          <w:rPr>
            <w:rStyle w:val="Hyperlink"/>
            <w:noProof/>
          </w:rPr>
          <w:t>Considerations</w:t>
        </w:r>
        <w:r w:rsidR="00542956">
          <w:rPr>
            <w:rStyle w:val="Hyperlink"/>
            <w:noProof/>
          </w:rPr>
          <w:t xml:space="preserve"> </w:t>
        </w:r>
        <w:r w:rsidRPr="00AA00FF">
          <w:rPr>
            <w:rStyle w:val="Hyperlink"/>
            <w:noProof/>
          </w:rPr>
          <w:t>Checklist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_Toc234492625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147F7DE" w14:textId="2453B0E6" w:rsidR="00A816F5" w:rsidRDefault="00A816F5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34492626" w:history="1">
        <w:r w:rsidRPr="00AA00FF">
          <w:rPr>
            <w:rStyle w:val="Hyperlink"/>
            <w:noProof/>
          </w:rPr>
          <w:t>Table</w:t>
        </w:r>
        <w:r w:rsidR="00542956">
          <w:rPr>
            <w:rStyle w:val="Hyperlink"/>
            <w:noProof/>
          </w:rPr>
          <w:t xml:space="preserve"> </w:t>
        </w:r>
        <w:r w:rsidRPr="00AA00FF">
          <w:rPr>
            <w:rStyle w:val="Hyperlink"/>
            <w:noProof/>
          </w:rPr>
          <w:t>4.</w:t>
        </w:r>
        <w:r w:rsidR="00542956">
          <w:rPr>
            <w:rStyle w:val="Hyperlink"/>
            <w:noProof/>
          </w:rPr>
          <w:t xml:space="preserve"> </w:t>
        </w:r>
        <w:r w:rsidRPr="00AA00FF">
          <w:rPr>
            <w:rStyle w:val="Hyperlink"/>
            <w:noProof/>
          </w:rPr>
          <w:t>Environmental</w:t>
        </w:r>
        <w:r w:rsidR="00542956">
          <w:rPr>
            <w:rStyle w:val="Hyperlink"/>
            <w:noProof/>
          </w:rPr>
          <w:t xml:space="preserve"> </w:t>
        </w:r>
        <w:r w:rsidRPr="00AA00FF">
          <w:rPr>
            <w:rStyle w:val="Hyperlink"/>
            <w:noProof/>
          </w:rPr>
          <w:t>Conditions</w:t>
        </w:r>
        <w:r w:rsidR="00542956">
          <w:rPr>
            <w:rStyle w:val="Hyperlink"/>
            <w:noProof/>
          </w:rPr>
          <w:t xml:space="preserve"> </w:t>
        </w:r>
        <w:r w:rsidRPr="00AA00FF">
          <w:rPr>
            <w:rStyle w:val="Hyperlink"/>
            <w:noProof/>
          </w:rPr>
          <w:t>Checklist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_Toc234492626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C120434" w14:textId="10FCAFD5" w:rsidR="00725490" w:rsidRDefault="00F67C69" w:rsidP="000D5FC8">
      <w:pPr>
        <w:pStyle w:val="TableofFigures"/>
        <w:tabs>
          <w:tab w:val="right" w:leader="dot" w:pos="9350"/>
        </w:tabs>
        <w:rPr>
          <w:rStyle w:val="BookTitle"/>
        </w:rPr>
      </w:pPr>
      <w:r>
        <w:rPr>
          <w:rStyle w:val="BookTitle"/>
        </w:rPr>
        <w:fldChar w:fldCharType="end"/>
      </w:r>
    </w:p>
    <w:p w14:paraId="0C2B7CCD" w14:textId="1030B084" w:rsidR="0069763F" w:rsidRPr="00F67A2E" w:rsidRDefault="0069763F" w:rsidP="0069763F">
      <w:pPr>
        <w:pStyle w:val="TOCHeading"/>
      </w:pPr>
      <w:r w:rsidRPr="00F67A2E">
        <w:t>LIST</w:t>
      </w:r>
      <w:r>
        <w:t xml:space="preserve"> </w:t>
      </w:r>
      <w:r w:rsidRPr="00F67A2E">
        <w:t>OF</w:t>
      </w:r>
      <w:r>
        <w:t xml:space="preserve"> Figur</w:t>
      </w:r>
      <w:r w:rsidRPr="00F67A2E">
        <w:t>ES</w:t>
      </w:r>
    </w:p>
    <w:p w14:paraId="53780E22" w14:textId="6A95A28C" w:rsidR="0069763F" w:rsidRDefault="0069763F" w:rsidP="0069763F">
      <w:fldSimple w:instr=" TOC \h \z \c &quot;Figure&quot; ">
        <w:r>
          <w:rPr>
            <w:b/>
            <w:bCs/>
            <w:noProof/>
          </w:rPr>
          <w:t>No table of figures entries found.</w:t>
        </w:r>
      </w:fldSimple>
    </w:p>
    <w:p w14:paraId="39E71CE9" w14:textId="77777777" w:rsidR="0069763F" w:rsidRPr="0069763F" w:rsidRDefault="0069763F" w:rsidP="0069763F"/>
    <w:p w14:paraId="5D22D984" w14:textId="77777777" w:rsidR="00AE69E1" w:rsidRPr="0005658A" w:rsidRDefault="00AE69E1" w:rsidP="00431C89">
      <w:pPr>
        <w:pStyle w:val="Instructional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color w:val="2657A6"/>
          <w:u w:val="single"/>
        </w:rPr>
      </w:pPr>
      <w:r w:rsidRPr="0005658A">
        <w:rPr>
          <w:b/>
          <w:bCs/>
          <w:color w:val="2657A6"/>
          <w:u w:val="single"/>
        </w:rPr>
        <w:t>Instructions:</w:t>
      </w:r>
    </w:p>
    <w:p w14:paraId="07B25AED" w14:textId="1B1C48AE" w:rsidR="00AE69E1" w:rsidRPr="0005658A" w:rsidRDefault="00E87830" w:rsidP="00431C89">
      <w:pPr>
        <w:pStyle w:val="Instructional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color w:val="2657A6"/>
        </w:rPr>
      </w:pPr>
      <w:r w:rsidRPr="0005658A">
        <w:rPr>
          <w:color w:val="2657A6"/>
        </w:rPr>
        <w:t xml:space="preserve">The </w:t>
      </w:r>
      <w:r w:rsidR="00625DA4">
        <w:rPr>
          <w:color w:val="2657A6"/>
        </w:rPr>
        <w:t>blue</w:t>
      </w:r>
      <w:r w:rsidRPr="0005658A">
        <w:rPr>
          <w:color w:val="2657A6"/>
        </w:rPr>
        <w:t xml:space="preserve"> italic text in the Instructional Text format </w:t>
      </w:r>
      <w:r w:rsidR="00D86815" w:rsidRPr="0005658A">
        <w:rPr>
          <w:color w:val="2657A6"/>
        </w:rPr>
        <w:t>(</w:t>
      </w:r>
      <w:r w:rsidR="00733D77">
        <w:rPr>
          <w:color w:val="2657A6"/>
        </w:rPr>
        <w:t>as shown here</w:t>
      </w:r>
      <w:r w:rsidR="00D86815" w:rsidRPr="0005658A">
        <w:rPr>
          <w:color w:val="2657A6"/>
        </w:rPr>
        <w:t xml:space="preserve">) </w:t>
      </w:r>
      <w:r w:rsidRPr="0005658A">
        <w:rPr>
          <w:color w:val="2657A6"/>
        </w:rPr>
        <w:t>is for guidance only</w:t>
      </w:r>
      <w:r w:rsidR="00CE23F1" w:rsidRPr="0005658A">
        <w:rPr>
          <w:color w:val="2657A6"/>
        </w:rPr>
        <w:t xml:space="preserve"> and</w:t>
      </w:r>
      <w:r w:rsidRPr="0005658A">
        <w:rPr>
          <w:color w:val="2657A6"/>
        </w:rPr>
        <w:t xml:space="preserve"> </w:t>
      </w:r>
      <w:r w:rsidR="00CE23F1" w:rsidRPr="0005658A">
        <w:rPr>
          <w:color w:val="2657A6"/>
        </w:rPr>
        <w:t>should</w:t>
      </w:r>
      <w:r w:rsidRPr="0005658A">
        <w:rPr>
          <w:color w:val="2657A6"/>
        </w:rPr>
        <w:t xml:space="preserve"> be deleted once</w:t>
      </w:r>
      <w:r w:rsidR="00733D77">
        <w:rPr>
          <w:color w:val="2657A6"/>
        </w:rPr>
        <w:t xml:space="preserve"> the</w:t>
      </w:r>
      <w:r w:rsidRPr="0005658A">
        <w:rPr>
          <w:color w:val="2657A6"/>
        </w:rPr>
        <w:t xml:space="preserve"> </w:t>
      </w:r>
      <w:r w:rsidR="00BA1BFA">
        <w:rPr>
          <w:color w:val="2657A6"/>
        </w:rPr>
        <w:t>author</w:t>
      </w:r>
      <w:r w:rsidR="0016194B" w:rsidRPr="0005658A">
        <w:rPr>
          <w:color w:val="2657A6"/>
        </w:rPr>
        <w:t xml:space="preserve"> provides information</w:t>
      </w:r>
      <w:r w:rsidRPr="0005658A">
        <w:rPr>
          <w:color w:val="2657A6"/>
        </w:rPr>
        <w:t xml:space="preserve"> in </w:t>
      </w:r>
      <w:r w:rsidR="00CE23F1" w:rsidRPr="0005658A">
        <w:rPr>
          <w:color w:val="2657A6"/>
        </w:rPr>
        <w:t xml:space="preserve">the Normal </w:t>
      </w:r>
      <w:r w:rsidR="00D86815" w:rsidRPr="0005658A">
        <w:rPr>
          <w:color w:val="2657A6"/>
        </w:rPr>
        <w:t xml:space="preserve">format </w:t>
      </w:r>
      <w:r w:rsidR="00CE23F1" w:rsidRPr="0005658A">
        <w:rPr>
          <w:color w:val="2657A6"/>
        </w:rPr>
        <w:t>below the Instructional Text.</w:t>
      </w:r>
    </w:p>
    <w:p w14:paraId="4518E10C" w14:textId="1E33EE22" w:rsidR="00864EA3" w:rsidRPr="0005658A" w:rsidRDefault="00A10B90" w:rsidP="00431C89">
      <w:pPr>
        <w:pStyle w:val="Instructional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color w:val="2657A6"/>
        </w:rPr>
      </w:pPr>
      <w:r w:rsidRPr="0005658A">
        <w:rPr>
          <w:color w:val="2657A6"/>
        </w:rPr>
        <w:t xml:space="preserve">While this </w:t>
      </w:r>
      <w:r w:rsidR="0016194B" w:rsidRPr="0005658A">
        <w:rPr>
          <w:color w:val="2657A6"/>
        </w:rPr>
        <w:t xml:space="preserve">file has been set up as 508c/Accessible, </w:t>
      </w:r>
      <w:r w:rsidR="00035892">
        <w:rPr>
          <w:color w:val="2657A6"/>
        </w:rPr>
        <w:t>the author</w:t>
      </w:r>
      <w:r w:rsidR="00864EA3" w:rsidRPr="0005658A">
        <w:rPr>
          <w:color w:val="2657A6"/>
        </w:rPr>
        <w:t xml:space="preserve"> is responsible for </w:t>
      </w:r>
      <w:r w:rsidR="0016194B" w:rsidRPr="0005658A">
        <w:rPr>
          <w:color w:val="2657A6"/>
        </w:rPr>
        <w:t xml:space="preserve">checking </w:t>
      </w:r>
      <w:r w:rsidR="00864EA3" w:rsidRPr="0005658A">
        <w:rPr>
          <w:color w:val="2657A6"/>
        </w:rPr>
        <w:t>508c</w:t>
      </w:r>
      <w:r w:rsidR="0016194B" w:rsidRPr="0005658A">
        <w:rPr>
          <w:color w:val="2657A6"/>
        </w:rPr>
        <w:t>/Accessibility</w:t>
      </w:r>
      <w:r w:rsidR="00864EA3" w:rsidRPr="0005658A">
        <w:rPr>
          <w:color w:val="2657A6"/>
        </w:rPr>
        <w:t xml:space="preserve"> of the </w:t>
      </w:r>
      <w:r w:rsidRPr="0005658A">
        <w:rPr>
          <w:color w:val="2657A6"/>
        </w:rPr>
        <w:t>Preliminary Engineering Report.</w:t>
      </w:r>
    </w:p>
    <w:p w14:paraId="5A384263" w14:textId="0D274ECE" w:rsidR="00AE69E1" w:rsidRPr="00F67A2E" w:rsidRDefault="00AE69E1" w:rsidP="00431C89">
      <w:pPr>
        <w:pStyle w:val="Instructional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ectPr w:rsidR="00AE69E1" w:rsidRPr="00F67A2E" w:rsidSect="00FF489B">
          <w:headerReference w:type="default" r:id="rId12"/>
          <w:endnotePr>
            <w:numFmt w:val="decimal"/>
          </w:endnotePr>
          <w:pgSz w:w="12240" w:h="15840" w:code="1"/>
          <w:pgMar w:top="1440" w:right="1440" w:bottom="1440" w:left="1440" w:header="720" w:footer="720" w:gutter="0"/>
          <w:pgNumType w:fmt="lowerRoman" w:start="1"/>
          <w:cols w:space="720"/>
          <w:noEndnote/>
          <w:docGrid w:linePitch="272"/>
        </w:sectPr>
      </w:pPr>
    </w:p>
    <w:p w14:paraId="3B57C7C7" w14:textId="1FD512EB" w:rsidR="007328E3" w:rsidRPr="00F67A2E" w:rsidRDefault="002B579D" w:rsidP="00EB2D9C">
      <w:pPr>
        <w:pStyle w:val="Heading1"/>
      </w:pPr>
      <w:bookmarkStart w:id="1" w:name="_Toc126061207"/>
      <w:bookmarkStart w:id="2" w:name="_Toc126268690"/>
      <w:bookmarkStart w:id="3" w:name="_Toc126417724"/>
      <w:bookmarkStart w:id="4" w:name="_Toc126425012"/>
      <w:bookmarkStart w:id="5" w:name="_Toc126617655"/>
      <w:bookmarkStart w:id="6" w:name="_Toc131138002"/>
      <w:bookmarkStart w:id="7" w:name="_Toc131164588"/>
      <w:bookmarkStart w:id="8" w:name="_Toc131165251"/>
      <w:bookmarkStart w:id="9" w:name="_Toc224306356"/>
      <w:bookmarkStart w:id="10" w:name="_Toc224308128"/>
      <w:bookmarkStart w:id="11" w:name="_Toc224308322"/>
      <w:bookmarkStart w:id="12" w:name="_Toc224309081"/>
      <w:bookmarkStart w:id="13" w:name="_Toc226234504"/>
      <w:bookmarkStart w:id="14" w:name="_Toc228398553"/>
      <w:bookmarkStart w:id="15" w:name="_Toc229070705"/>
      <w:bookmarkStart w:id="16" w:name="_Toc237196976"/>
      <w:bookmarkEnd w:id="0"/>
      <w:r>
        <w:lastRenderedPageBreak/>
        <w:t>Project</w:t>
      </w:r>
      <w:r w:rsidR="00542956">
        <w:t xml:space="preserve"> </w:t>
      </w:r>
      <w:r>
        <w:t>Summary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3197E1C7" w14:textId="547EA824" w:rsidR="00252708" w:rsidRPr="00F67A2E" w:rsidRDefault="00E151E5" w:rsidP="00E87ACC">
      <w:pPr>
        <w:pStyle w:val="Heading2"/>
      </w:pPr>
      <w:bookmarkStart w:id="17" w:name="_Toc362859739"/>
      <w:bookmarkStart w:id="18" w:name="_Toc362969991"/>
      <w:bookmarkStart w:id="19" w:name="_Toc362970117"/>
      <w:bookmarkStart w:id="20" w:name="_Toc349423769"/>
      <w:bookmarkStart w:id="21" w:name="_Toc126061208"/>
      <w:bookmarkStart w:id="22" w:name="_Toc126268691"/>
      <w:bookmarkStart w:id="23" w:name="_Toc126417725"/>
      <w:bookmarkStart w:id="24" w:name="_Toc126425013"/>
      <w:bookmarkStart w:id="25" w:name="_Toc126617656"/>
      <w:bookmarkStart w:id="26" w:name="_Toc131138003"/>
      <w:bookmarkStart w:id="27" w:name="_Toc131164589"/>
      <w:bookmarkStart w:id="28" w:name="_Toc131165252"/>
      <w:bookmarkStart w:id="29" w:name="_Toc224306357"/>
      <w:bookmarkStart w:id="30" w:name="_Toc224308129"/>
      <w:bookmarkStart w:id="31" w:name="_Toc224308323"/>
      <w:bookmarkStart w:id="32" w:name="_Toc224309082"/>
      <w:bookmarkStart w:id="33" w:name="_Toc226234505"/>
      <w:bookmarkStart w:id="34" w:name="_Toc228398554"/>
      <w:bookmarkStart w:id="35" w:name="_Toc229070706"/>
      <w:bookmarkStart w:id="36" w:name="_Toc237196977"/>
      <w:bookmarkEnd w:id="17"/>
      <w:bookmarkEnd w:id="18"/>
      <w:bookmarkEnd w:id="19"/>
      <w:bookmarkEnd w:id="20"/>
      <w:r w:rsidRPr="00F67A2E">
        <w:t>Project</w:t>
      </w:r>
      <w:r w:rsidR="00542956">
        <w:t xml:space="preserve"> </w:t>
      </w:r>
      <w:r w:rsidRPr="00F67A2E">
        <w:t>Description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0345BADF" w14:textId="4B512201" w:rsidR="006D18B4" w:rsidRPr="0005658A" w:rsidRDefault="00A85589" w:rsidP="009631DD">
      <w:pPr>
        <w:pStyle w:val="Instructional"/>
      </w:pPr>
      <w:r w:rsidRPr="0005658A">
        <w:t>Start</w:t>
      </w:r>
      <w:r w:rsidR="00542956" w:rsidRPr="0005658A">
        <w:t xml:space="preserve"> </w:t>
      </w:r>
      <w:r w:rsidRPr="0005658A">
        <w:t>with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description</w:t>
      </w:r>
      <w:r w:rsidR="00542956" w:rsidRPr="0005658A">
        <w:t xml:space="preserve"> </w:t>
      </w:r>
      <w:r w:rsidRPr="0005658A">
        <w:t>from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="00A25030" w:rsidRPr="0005658A">
        <w:t>Efficient</w:t>
      </w:r>
      <w:r w:rsidR="00542956" w:rsidRPr="0005658A">
        <w:t xml:space="preserve"> </w:t>
      </w:r>
      <w:r w:rsidR="00A25030" w:rsidRPr="0005658A">
        <w:t>Transportation</w:t>
      </w:r>
      <w:r w:rsidR="00542956" w:rsidRPr="0005658A">
        <w:t xml:space="preserve"> </w:t>
      </w:r>
      <w:r w:rsidR="00A25030" w:rsidRPr="0005658A">
        <w:t>Decision</w:t>
      </w:r>
      <w:r w:rsidR="00542956" w:rsidRPr="0005658A">
        <w:t xml:space="preserve"> </w:t>
      </w:r>
      <w:r w:rsidR="00A25030" w:rsidRPr="0005658A">
        <w:t>Making</w:t>
      </w:r>
      <w:r w:rsidR="00542956" w:rsidRPr="0005658A">
        <w:t xml:space="preserve"> </w:t>
      </w:r>
      <w:r w:rsidR="00A25030" w:rsidRPr="0005658A">
        <w:t>(</w:t>
      </w:r>
      <w:r w:rsidR="0076701B" w:rsidRPr="0005658A">
        <w:t>ETDM</w:t>
      </w:r>
      <w:r w:rsidR="00A25030" w:rsidRPr="0005658A">
        <w:t>)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modify</w:t>
      </w:r>
      <w:r w:rsidR="00542956" w:rsidRPr="0005658A">
        <w:t xml:space="preserve"> </w:t>
      </w:r>
      <w:r w:rsidRPr="0005658A">
        <w:t>as</w:t>
      </w:r>
      <w:r w:rsidR="00542956" w:rsidRPr="0005658A">
        <w:t xml:space="preserve"> </w:t>
      </w:r>
      <w:r w:rsidRPr="0005658A">
        <w:t>applicable</w:t>
      </w:r>
      <w:r w:rsidR="00542956" w:rsidRPr="0005658A">
        <w:t xml:space="preserve"> </w:t>
      </w:r>
      <w:r w:rsidRPr="0005658A">
        <w:t>based</w:t>
      </w:r>
      <w:r w:rsidR="00542956" w:rsidRPr="0005658A">
        <w:t xml:space="preserve"> </w:t>
      </w:r>
      <w:r w:rsidRPr="0005658A">
        <w:t>on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changes</w:t>
      </w:r>
      <w:r w:rsidR="00542956" w:rsidRPr="0005658A">
        <w:t xml:space="preserve"> </w:t>
      </w:r>
      <w:r w:rsidRPr="0005658A">
        <w:t>in</w:t>
      </w:r>
      <w:r w:rsidR="00542956" w:rsidRPr="0005658A">
        <w:t xml:space="preserve"> </w:t>
      </w:r>
      <w:r w:rsidRPr="0005658A">
        <w:t>scope</w:t>
      </w:r>
      <w:r w:rsidR="00542956" w:rsidRPr="0005658A">
        <w:t xml:space="preserve"> </w:t>
      </w:r>
      <w:r w:rsidRPr="0005658A">
        <w:t>between</w:t>
      </w:r>
      <w:r w:rsidR="00542956" w:rsidRPr="0005658A">
        <w:t xml:space="preserve"> </w:t>
      </w:r>
      <w:r w:rsidRPr="0005658A">
        <w:t>ETDM</w:t>
      </w:r>
      <w:r w:rsidR="00542956" w:rsidRPr="0005658A">
        <w:t xml:space="preserve"> </w:t>
      </w:r>
      <w:r w:rsidRPr="0005658A">
        <w:t>screening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completion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PD&amp;E</w:t>
      </w:r>
      <w:r w:rsidR="0076701B" w:rsidRPr="0005658A">
        <w:t>.</w:t>
      </w:r>
      <w:r w:rsidR="00542956" w:rsidRPr="0005658A">
        <w:t xml:space="preserve"> </w:t>
      </w:r>
      <w:r w:rsidR="001833AF" w:rsidRPr="0005658A">
        <w:t>The</w:t>
      </w:r>
      <w:r w:rsidR="00542956" w:rsidRPr="0005658A">
        <w:t xml:space="preserve"> </w:t>
      </w:r>
      <w:r w:rsidR="001833AF" w:rsidRPr="0005658A">
        <w:t>project</w:t>
      </w:r>
      <w:r w:rsidR="00542956" w:rsidRPr="0005658A">
        <w:t xml:space="preserve"> </w:t>
      </w:r>
      <w:r w:rsidR="001833AF" w:rsidRPr="0005658A">
        <w:t>description</w:t>
      </w:r>
      <w:r w:rsidR="00542956" w:rsidRPr="0005658A">
        <w:t xml:space="preserve"> </w:t>
      </w:r>
      <w:r w:rsidR="001833AF" w:rsidRPr="0005658A">
        <w:t>must</w:t>
      </w:r>
      <w:r w:rsidR="00542956" w:rsidRPr="0005658A">
        <w:t xml:space="preserve"> </w:t>
      </w:r>
      <w:r w:rsidR="001833AF" w:rsidRPr="0005658A">
        <w:t>be</w:t>
      </w:r>
      <w:r w:rsidR="00542956" w:rsidRPr="0005658A">
        <w:t xml:space="preserve"> </w:t>
      </w:r>
      <w:r w:rsidR="001833AF" w:rsidRPr="0005658A">
        <w:t>written</w:t>
      </w:r>
      <w:r w:rsidR="00542956" w:rsidRPr="0005658A">
        <w:t xml:space="preserve"> </w:t>
      </w:r>
      <w:r w:rsidR="001833AF" w:rsidRPr="0005658A">
        <w:t>to</w:t>
      </w:r>
      <w:r w:rsidR="00542956" w:rsidRPr="0005658A">
        <w:t xml:space="preserve"> </w:t>
      </w:r>
      <w:r w:rsidR="001833AF" w:rsidRPr="0005658A">
        <w:t>allow</w:t>
      </w:r>
      <w:r w:rsidR="00542956" w:rsidRPr="0005658A">
        <w:t xml:space="preserve"> </w:t>
      </w:r>
      <w:r w:rsidR="001833AF" w:rsidRPr="0005658A">
        <w:t>a</w:t>
      </w:r>
      <w:r w:rsidR="00542956" w:rsidRPr="0005658A">
        <w:t xml:space="preserve"> </w:t>
      </w:r>
      <w:r w:rsidR="001833AF" w:rsidRPr="0005658A">
        <w:t>person</w:t>
      </w:r>
      <w:r w:rsidR="00542956" w:rsidRPr="0005658A">
        <w:t xml:space="preserve"> </w:t>
      </w:r>
      <w:r w:rsidR="001833AF" w:rsidRPr="0005658A">
        <w:t>without</w:t>
      </w:r>
      <w:r w:rsidR="00542956" w:rsidRPr="0005658A">
        <w:t xml:space="preserve"> </w:t>
      </w:r>
      <w:r w:rsidR="001833AF" w:rsidRPr="0005658A">
        <w:t>prior</w:t>
      </w:r>
      <w:r w:rsidR="00542956" w:rsidRPr="0005658A">
        <w:t xml:space="preserve"> </w:t>
      </w:r>
      <w:r w:rsidR="001833AF" w:rsidRPr="0005658A">
        <w:t>knowledge</w:t>
      </w:r>
      <w:r w:rsidR="00542956" w:rsidRPr="0005658A">
        <w:t xml:space="preserve"> </w:t>
      </w:r>
      <w:r w:rsidR="001833AF" w:rsidRPr="0005658A">
        <w:t>of</w:t>
      </w:r>
      <w:r w:rsidR="00542956" w:rsidRPr="0005658A">
        <w:t xml:space="preserve"> </w:t>
      </w:r>
      <w:r w:rsidR="001833AF" w:rsidRPr="0005658A">
        <w:t>the</w:t>
      </w:r>
      <w:r w:rsidR="00542956" w:rsidRPr="0005658A">
        <w:t xml:space="preserve"> </w:t>
      </w:r>
      <w:r w:rsidR="007449BF" w:rsidRPr="0005658A">
        <w:t>area</w:t>
      </w:r>
      <w:r w:rsidR="00542956" w:rsidRPr="0005658A">
        <w:t xml:space="preserve"> </w:t>
      </w:r>
      <w:r w:rsidR="001833AF" w:rsidRPr="0005658A">
        <w:t>to</w:t>
      </w:r>
      <w:r w:rsidR="00542956" w:rsidRPr="0005658A">
        <w:t xml:space="preserve"> </w:t>
      </w:r>
      <w:r w:rsidR="001833AF" w:rsidRPr="0005658A">
        <w:t>clearly</w:t>
      </w:r>
      <w:r w:rsidR="00542956" w:rsidRPr="0005658A">
        <w:t xml:space="preserve"> </w:t>
      </w:r>
      <w:r w:rsidR="00786849" w:rsidRPr="0005658A">
        <w:t>understa</w:t>
      </w:r>
      <w:r w:rsidR="00DC0E68" w:rsidRPr="0005658A">
        <w:t>nd</w:t>
      </w:r>
      <w:r w:rsidR="00542956" w:rsidRPr="0005658A">
        <w:t xml:space="preserve"> </w:t>
      </w:r>
      <w:r w:rsidR="00DC0E68" w:rsidRPr="0005658A">
        <w:t>wh</w:t>
      </w:r>
      <w:r w:rsidR="007449BF" w:rsidRPr="0005658A">
        <w:t>ere</w:t>
      </w:r>
      <w:r w:rsidR="00542956" w:rsidRPr="0005658A">
        <w:t xml:space="preserve"> </w:t>
      </w:r>
      <w:r w:rsidR="00DC0E68" w:rsidRPr="0005658A">
        <w:t>the</w:t>
      </w:r>
      <w:r w:rsidR="00542956" w:rsidRPr="0005658A">
        <w:t xml:space="preserve"> </w:t>
      </w:r>
      <w:r w:rsidR="00DC0E68" w:rsidRPr="0005658A">
        <w:t>project</w:t>
      </w:r>
      <w:r w:rsidR="00542956" w:rsidRPr="0005658A">
        <w:t xml:space="preserve"> </w:t>
      </w:r>
      <w:r w:rsidR="00DC0E68" w:rsidRPr="0005658A">
        <w:t>is</w:t>
      </w:r>
      <w:r w:rsidR="00542956" w:rsidRPr="0005658A">
        <w:t xml:space="preserve"> </w:t>
      </w:r>
      <w:r w:rsidR="007449BF" w:rsidRPr="0005658A">
        <w:t>located</w:t>
      </w:r>
      <w:r w:rsidR="00DC0E68" w:rsidRPr="0005658A">
        <w:t>.</w:t>
      </w:r>
    </w:p>
    <w:p w14:paraId="607125FB" w14:textId="7787297E" w:rsidR="00B85DCE" w:rsidRPr="0005658A" w:rsidRDefault="006D18B4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t>The</w:t>
      </w:r>
      <w:r w:rsidR="00542956" w:rsidRPr="0005658A">
        <w:t xml:space="preserve"> </w:t>
      </w:r>
      <w:r w:rsidR="00CB1386" w:rsidRPr="0005658A">
        <w:t>project</w:t>
      </w:r>
      <w:r w:rsidR="00542956" w:rsidRPr="0005658A">
        <w:t xml:space="preserve"> </w:t>
      </w:r>
      <w:r w:rsidR="00CB1386" w:rsidRPr="0005658A">
        <w:t>description</w:t>
      </w:r>
      <w:r w:rsidR="00542956" w:rsidRPr="0005658A">
        <w:t xml:space="preserve"> </w:t>
      </w:r>
      <w:r w:rsidRPr="0005658A">
        <w:t>must</w:t>
      </w:r>
      <w:r w:rsidR="00542956" w:rsidRPr="0005658A">
        <w:t xml:space="preserve"> </w:t>
      </w:r>
      <w:r w:rsidRPr="0005658A">
        <w:t>be</w:t>
      </w:r>
      <w:r w:rsidR="00542956" w:rsidRPr="0005658A">
        <w:t xml:space="preserve"> </w:t>
      </w:r>
      <w:r w:rsidR="00097F51" w:rsidRPr="0005658A">
        <w:t>consistent</w:t>
      </w:r>
      <w:r w:rsidR="00542956" w:rsidRPr="0005658A">
        <w:t xml:space="preserve"> </w:t>
      </w:r>
      <w:r w:rsidRPr="0005658A">
        <w:t>with</w:t>
      </w:r>
      <w:r w:rsidR="00542956" w:rsidRPr="0005658A">
        <w:t xml:space="preserve"> </w:t>
      </w:r>
      <w:r w:rsidR="00CB1386" w:rsidRPr="0005658A">
        <w:t>project</w:t>
      </w:r>
      <w:r w:rsidR="00542956" w:rsidRPr="0005658A">
        <w:t xml:space="preserve"> </w:t>
      </w:r>
      <w:r w:rsidR="00CB1386" w:rsidRPr="0005658A">
        <w:t>description</w:t>
      </w:r>
      <w:r w:rsidR="00542956" w:rsidRPr="0005658A">
        <w:t xml:space="preserve"> </w:t>
      </w:r>
      <w:r w:rsidRPr="0005658A">
        <w:t>in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Environmental</w:t>
      </w:r>
      <w:r w:rsidR="00542956" w:rsidRPr="0005658A">
        <w:t xml:space="preserve"> </w:t>
      </w:r>
      <w:r w:rsidRPr="0005658A">
        <w:t>Document</w:t>
      </w:r>
      <w:r w:rsidR="00542956" w:rsidRPr="0005658A">
        <w:t xml:space="preserve"> </w:t>
      </w:r>
      <w:r w:rsidRPr="0005658A">
        <w:t>(Type</w:t>
      </w:r>
      <w:r w:rsidR="00542956" w:rsidRPr="0005658A">
        <w:t xml:space="preserve"> </w:t>
      </w:r>
      <w:r w:rsidRPr="0005658A">
        <w:t>2</w:t>
      </w:r>
      <w:r w:rsidR="00542956" w:rsidRPr="0005658A">
        <w:t xml:space="preserve"> </w:t>
      </w:r>
      <w:r w:rsidRPr="0005658A">
        <w:t>CE,</w:t>
      </w:r>
      <w:r w:rsidR="00542956" w:rsidRPr="0005658A">
        <w:t xml:space="preserve"> </w:t>
      </w:r>
      <w:r w:rsidRPr="0005658A">
        <w:t>EA,</w:t>
      </w:r>
      <w:r w:rsidR="00542956" w:rsidRPr="0005658A">
        <w:t xml:space="preserve"> </w:t>
      </w:r>
      <w:r w:rsidRPr="0005658A">
        <w:t>EIS,</w:t>
      </w:r>
      <w:r w:rsidR="00542956" w:rsidRPr="0005658A">
        <w:t xml:space="preserve"> </w:t>
      </w:r>
      <w:r w:rsidRPr="0005658A">
        <w:t>SEIR).</w:t>
      </w:r>
      <w:r w:rsidR="00542956" w:rsidRPr="0005658A">
        <w:t xml:space="preserve"> </w:t>
      </w:r>
      <w:r w:rsidR="00B85DCE" w:rsidRPr="0005658A">
        <w:rPr>
          <w:rStyle w:val="StyleItalicBlue1"/>
          <w:i/>
          <w:iCs/>
          <w:color w:val="2657A6"/>
        </w:rPr>
        <w:t>Refer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85DCE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85DCE" w:rsidRPr="0005658A">
        <w:rPr>
          <w:rStyle w:val="StyleItalicBlue1"/>
          <w:i/>
          <w:iCs/>
          <w:color w:val="2657A6"/>
        </w:rPr>
        <w:t>Part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85DCE" w:rsidRPr="0005658A">
        <w:rPr>
          <w:rStyle w:val="StyleItalicBlue1"/>
          <w:i/>
          <w:iCs/>
          <w:color w:val="2657A6"/>
        </w:rPr>
        <w:t>2</w:t>
      </w:r>
      <w:r w:rsidR="008E2F02" w:rsidRPr="0005658A">
        <w:rPr>
          <w:rStyle w:val="StyleItalicBlue1"/>
          <w:i/>
          <w:iCs/>
          <w:color w:val="2657A6"/>
        </w:rPr>
        <w:t>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85DCE" w:rsidRPr="0005658A">
        <w:rPr>
          <w:rStyle w:val="StyleItalicBlue1"/>
          <w:i/>
          <w:iCs/>
          <w:color w:val="2657A6"/>
        </w:rPr>
        <w:t>Chapter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85DCE" w:rsidRPr="0005658A">
        <w:rPr>
          <w:rStyle w:val="StyleItalicBlue1"/>
          <w:i/>
          <w:iCs/>
          <w:color w:val="2657A6"/>
        </w:rPr>
        <w:t>1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7128A"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7128A" w:rsidRPr="0005658A">
        <w:rPr>
          <w:rStyle w:val="StyleItalicBlue1"/>
          <w:i/>
          <w:iCs/>
          <w:color w:val="2657A6"/>
        </w:rPr>
        <w:t>Description,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7128A" w:rsidRPr="0005658A">
        <w:rPr>
          <w:rStyle w:val="StyleItalicBlue1"/>
          <w:i/>
          <w:iCs/>
          <w:color w:val="2657A6"/>
        </w:rPr>
        <w:t>Purpose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7128A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7128A" w:rsidRPr="0005658A">
        <w:rPr>
          <w:rStyle w:val="StyleItalicBlue1"/>
          <w:i/>
          <w:iCs/>
          <w:color w:val="2657A6"/>
        </w:rPr>
        <w:t>Need,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7128A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7128A" w:rsidRPr="0005658A">
        <w:rPr>
          <w:rStyle w:val="StyleItalicBlue1"/>
          <w:i/>
          <w:iCs/>
          <w:color w:val="2657A6"/>
        </w:rPr>
        <w:t>Planning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7128A" w:rsidRPr="0005658A">
        <w:rPr>
          <w:rStyle w:val="StyleItalicBlue1"/>
          <w:i/>
          <w:iCs/>
          <w:color w:val="2657A6"/>
        </w:rPr>
        <w:t>Consistency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85DCE" w:rsidRPr="0005658A">
        <w:rPr>
          <w:rStyle w:val="StyleItalicBlue1"/>
          <w:i/>
          <w:iCs/>
          <w:color w:val="2657A6"/>
        </w:rPr>
        <w:t>for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85DCE"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85DCE" w:rsidRPr="0005658A">
        <w:rPr>
          <w:rStyle w:val="StyleItalicBlue1"/>
          <w:i/>
          <w:iCs/>
          <w:color w:val="2657A6"/>
        </w:rPr>
        <w:t>description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85DCE" w:rsidRPr="0005658A">
        <w:rPr>
          <w:rStyle w:val="StyleItalicBlue1"/>
          <w:i/>
          <w:iCs/>
          <w:color w:val="2657A6"/>
        </w:rPr>
        <w:t>requirements.</w:t>
      </w:r>
    </w:p>
    <w:p w14:paraId="2ABD69E2" w14:textId="47429594" w:rsidR="0073276C" w:rsidRPr="0005658A" w:rsidRDefault="007449BF" w:rsidP="009631DD">
      <w:pPr>
        <w:pStyle w:val="Instructional"/>
      </w:pPr>
      <w:r w:rsidRPr="0005658A">
        <w:t>Include:</w:t>
      </w:r>
    </w:p>
    <w:p w14:paraId="3F93CDBB" w14:textId="60513354" w:rsidR="0073276C" w:rsidRPr="0005658A" w:rsidRDefault="007449BF" w:rsidP="009631DD">
      <w:pPr>
        <w:pStyle w:val="InstructionalBullet"/>
      </w:pPr>
      <w:r w:rsidRPr="0005658A">
        <w:t>The</w:t>
      </w:r>
      <w:r w:rsidR="00542956" w:rsidRPr="0005658A">
        <w:t xml:space="preserve"> </w:t>
      </w:r>
      <w:r w:rsidRPr="0005658A">
        <w:t>name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facility</w:t>
      </w:r>
      <w:r w:rsidR="00542956" w:rsidRPr="0005658A">
        <w:t xml:space="preserve"> </w:t>
      </w:r>
      <w:r w:rsidRPr="0005658A">
        <w:t>(with</w:t>
      </w:r>
      <w:r w:rsidR="00542956" w:rsidRPr="0005658A">
        <w:t xml:space="preserve"> </w:t>
      </w:r>
      <w:r w:rsidRPr="0005658A">
        <w:t>alternate</w:t>
      </w:r>
      <w:r w:rsidR="00542956" w:rsidRPr="0005658A">
        <w:t xml:space="preserve"> </w:t>
      </w:r>
      <w:r w:rsidRPr="0005658A">
        <w:t>names</w:t>
      </w:r>
      <w:r w:rsidR="00542956" w:rsidRPr="0005658A">
        <w:t xml:space="preserve"> </w:t>
      </w:r>
      <w:r w:rsidRPr="0005658A">
        <w:t>if</w:t>
      </w:r>
      <w:r w:rsidR="00542956" w:rsidRPr="0005658A">
        <w:t xml:space="preserve"> </w:t>
      </w:r>
      <w:r w:rsidRPr="0005658A">
        <w:t>applicable)</w:t>
      </w:r>
      <w:r w:rsidR="00EF772E" w:rsidRPr="0005658A">
        <w:t>;</w:t>
      </w:r>
    </w:p>
    <w:p w14:paraId="2448557A" w14:textId="52FAA298" w:rsidR="0073276C" w:rsidRPr="0005658A" w:rsidRDefault="00E944B4" w:rsidP="009631DD">
      <w:pPr>
        <w:pStyle w:val="InstructionalBullet"/>
      </w:pPr>
      <w:r w:rsidRPr="0005658A">
        <w:t>L</w:t>
      </w:r>
      <w:r w:rsidR="0073276C" w:rsidRPr="0005658A">
        <w:t>imits</w:t>
      </w:r>
      <w:r w:rsidR="00542956" w:rsidRPr="0005658A">
        <w:t xml:space="preserve"> </w:t>
      </w:r>
      <w:r w:rsidR="0073276C" w:rsidRPr="0005658A">
        <w:t>of</w:t>
      </w:r>
      <w:r w:rsidR="00542956" w:rsidRPr="0005658A">
        <w:t xml:space="preserve"> </w:t>
      </w:r>
      <w:r w:rsidR="0073276C" w:rsidRPr="0005658A">
        <w:t>the</w:t>
      </w:r>
      <w:r w:rsidR="00542956" w:rsidRPr="0005658A">
        <w:t xml:space="preserve"> </w:t>
      </w:r>
      <w:r w:rsidR="0073276C" w:rsidRPr="0005658A">
        <w:t>proposed</w:t>
      </w:r>
      <w:r w:rsidR="00542956" w:rsidRPr="0005658A">
        <w:t xml:space="preserve"> </w:t>
      </w:r>
      <w:r w:rsidR="0073276C" w:rsidRPr="0005658A">
        <w:t>project</w:t>
      </w:r>
      <w:r w:rsidR="00542956" w:rsidRPr="0005658A">
        <w:t xml:space="preserve"> </w:t>
      </w:r>
      <w:r w:rsidR="0073276C" w:rsidRPr="0005658A">
        <w:t>(length</w:t>
      </w:r>
      <w:r w:rsidR="00542956" w:rsidRPr="0005658A">
        <w:t xml:space="preserve"> </w:t>
      </w:r>
      <w:r w:rsidR="0073276C" w:rsidRPr="0005658A">
        <w:t>and</w:t>
      </w:r>
      <w:r w:rsidR="00542956" w:rsidRPr="0005658A">
        <w:t xml:space="preserve"> </w:t>
      </w:r>
      <w:r w:rsidR="0073276C" w:rsidRPr="0005658A">
        <w:t>logical</w:t>
      </w:r>
      <w:r w:rsidR="00542956" w:rsidRPr="0005658A">
        <w:t xml:space="preserve"> </w:t>
      </w:r>
      <w:r w:rsidR="0073276C" w:rsidRPr="0005658A">
        <w:t>termini)</w:t>
      </w:r>
      <w:r w:rsidR="00EF772E" w:rsidRPr="0005658A">
        <w:t>;</w:t>
      </w:r>
    </w:p>
    <w:p w14:paraId="0603FB4C" w14:textId="30536A12" w:rsidR="007449BF" w:rsidRPr="0005658A" w:rsidRDefault="007449BF" w:rsidP="009631DD">
      <w:pPr>
        <w:pStyle w:val="InstructionalBullet"/>
      </w:pPr>
      <w:r w:rsidRPr="0005658A">
        <w:t>Name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City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County</w:t>
      </w:r>
      <w:r w:rsidR="00542956" w:rsidRPr="0005658A">
        <w:t xml:space="preserve"> </w:t>
      </w:r>
      <w:r w:rsidRPr="0005658A">
        <w:t>where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project</w:t>
      </w:r>
      <w:r w:rsidR="00542956" w:rsidRPr="0005658A">
        <w:t xml:space="preserve"> </w:t>
      </w:r>
      <w:r w:rsidRPr="0005658A">
        <w:rPr>
          <w:noProof/>
        </w:rPr>
        <w:t>is</w:t>
      </w:r>
      <w:r w:rsidR="00542956" w:rsidRPr="0005658A">
        <w:rPr>
          <w:noProof/>
        </w:rPr>
        <w:t xml:space="preserve"> </w:t>
      </w:r>
      <w:r w:rsidRPr="0005658A">
        <w:rPr>
          <w:noProof/>
        </w:rPr>
        <w:t>located</w:t>
      </w:r>
      <w:r w:rsidR="00EF772E" w:rsidRPr="0005658A">
        <w:rPr>
          <w:noProof/>
        </w:rPr>
        <w:t>;</w:t>
      </w:r>
    </w:p>
    <w:p w14:paraId="5582CF62" w14:textId="75E55806" w:rsidR="00411BE3" w:rsidRPr="0005658A" w:rsidRDefault="00784F49" w:rsidP="009631DD">
      <w:pPr>
        <w:pStyle w:val="InstructionalBullet"/>
      </w:pPr>
      <w:r w:rsidRPr="0005658A">
        <w:rPr>
          <w:noProof/>
        </w:rPr>
        <w:t>A</w:t>
      </w:r>
      <w:r w:rsidR="00542956" w:rsidRPr="0005658A">
        <w:rPr>
          <w:noProof/>
        </w:rPr>
        <w:t xml:space="preserve"> </w:t>
      </w:r>
      <w:r w:rsidRPr="0005658A">
        <w:rPr>
          <w:noProof/>
        </w:rPr>
        <w:t>b</w:t>
      </w:r>
      <w:r w:rsidR="007449BF" w:rsidRPr="0005658A">
        <w:rPr>
          <w:noProof/>
        </w:rPr>
        <w:t>rief</w:t>
      </w:r>
      <w:r w:rsidR="00542956" w:rsidRPr="0005658A">
        <w:t xml:space="preserve"> </w:t>
      </w:r>
      <w:r w:rsidR="007449BF" w:rsidRPr="0005658A">
        <w:t>description</w:t>
      </w:r>
      <w:r w:rsidR="00542956" w:rsidRPr="0005658A">
        <w:t xml:space="preserve"> </w:t>
      </w:r>
      <w:r w:rsidR="007449BF" w:rsidRPr="0005658A">
        <w:t>of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="007449BF" w:rsidRPr="0005658A">
        <w:rPr>
          <w:noProof/>
        </w:rPr>
        <w:t>existing</w:t>
      </w:r>
      <w:r w:rsidR="00542956" w:rsidRPr="0005658A">
        <w:t xml:space="preserve"> </w:t>
      </w:r>
      <w:r w:rsidR="007449BF" w:rsidRPr="0005658A">
        <w:t>facility</w:t>
      </w:r>
      <w:r w:rsidR="00EF772E" w:rsidRPr="0005658A">
        <w:t>;</w:t>
      </w:r>
    </w:p>
    <w:p w14:paraId="7305DE8B" w14:textId="18130FC3" w:rsidR="007449BF" w:rsidRPr="0005658A" w:rsidRDefault="007449BF" w:rsidP="009631DD">
      <w:pPr>
        <w:pStyle w:val="InstructionalBullet"/>
      </w:pPr>
      <w:r w:rsidRPr="0005658A">
        <w:t>A</w:t>
      </w:r>
      <w:r w:rsidR="00542956" w:rsidRPr="0005658A">
        <w:t xml:space="preserve"> </w:t>
      </w:r>
      <w:r w:rsidRPr="0005658A">
        <w:t>brief</w:t>
      </w:r>
      <w:r w:rsidR="00542956" w:rsidRPr="0005658A">
        <w:t xml:space="preserve"> </w:t>
      </w:r>
      <w:r w:rsidRPr="0005658A">
        <w:t>description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proposed</w:t>
      </w:r>
      <w:r w:rsidR="00542956" w:rsidRPr="0005658A">
        <w:t xml:space="preserve"> </w:t>
      </w:r>
      <w:r w:rsidRPr="0005658A">
        <w:t>improvements</w:t>
      </w:r>
      <w:r w:rsidR="00542956" w:rsidRPr="0005658A">
        <w:t xml:space="preserve"> </w:t>
      </w:r>
    </w:p>
    <w:p w14:paraId="43376E1C" w14:textId="51117FE7" w:rsidR="0073276C" w:rsidRPr="0005658A" w:rsidRDefault="0073276C" w:rsidP="009631DD">
      <w:pPr>
        <w:pStyle w:val="Instructional"/>
      </w:pPr>
      <w:r w:rsidRPr="0005658A">
        <w:t>Include</w:t>
      </w:r>
      <w:r w:rsidR="00542956" w:rsidRPr="0005658A">
        <w:t xml:space="preserve"> </w:t>
      </w:r>
      <w:r w:rsidRPr="0005658A">
        <w:t>a</w:t>
      </w:r>
      <w:r w:rsidR="00542956" w:rsidRPr="0005658A">
        <w:t xml:space="preserve"> </w:t>
      </w:r>
      <w:r w:rsidRPr="0005658A">
        <w:t>project</w:t>
      </w:r>
      <w:r w:rsidR="00542956" w:rsidRPr="0005658A">
        <w:t xml:space="preserve"> </w:t>
      </w:r>
      <w:r w:rsidRPr="0005658A">
        <w:t>map</w:t>
      </w:r>
      <w:r w:rsidR="00542956" w:rsidRPr="0005658A">
        <w:t xml:space="preserve"> </w:t>
      </w:r>
      <w:r w:rsidR="00306DFC" w:rsidRPr="0005658A">
        <w:t>illustrating</w:t>
      </w:r>
      <w:r w:rsidR="00542956" w:rsidRPr="0005658A">
        <w:t xml:space="preserve"> </w:t>
      </w:r>
      <w:r w:rsidR="00306DFC" w:rsidRPr="0005658A">
        <w:t>the</w:t>
      </w:r>
      <w:r w:rsidR="00542956" w:rsidRPr="0005658A">
        <w:t xml:space="preserve"> </w:t>
      </w:r>
      <w:r w:rsidR="00306DFC" w:rsidRPr="0005658A">
        <w:t>project</w:t>
      </w:r>
      <w:r w:rsidR="00542956" w:rsidRPr="0005658A">
        <w:t xml:space="preserve"> </w:t>
      </w:r>
      <w:r w:rsidR="00306DFC" w:rsidRPr="0005658A">
        <w:t>limits</w:t>
      </w:r>
      <w:r w:rsidR="00542956" w:rsidRPr="0005658A">
        <w:t xml:space="preserve"> </w:t>
      </w:r>
      <w:r w:rsidR="00CB1386" w:rsidRPr="0005658A">
        <w:t>and</w:t>
      </w:r>
      <w:r w:rsidR="00542956" w:rsidRPr="0005658A">
        <w:t xml:space="preserve"> </w:t>
      </w:r>
      <w:r w:rsidR="00CB1386" w:rsidRPr="0005658A">
        <w:t>any</w:t>
      </w:r>
      <w:r w:rsidR="00542956" w:rsidRPr="0005658A">
        <w:t xml:space="preserve"> </w:t>
      </w:r>
      <w:r w:rsidR="00CB1386" w:rsidRPr="0005658A">
        <w:t>project</w:t>
      </w:r>
      <w:r w:rsidR="00542956" w:rsidRPr="0005658A">
        <w:t xml:space="preserve"> </w:t>
      </w:r>
      <w:r w:rsidR="00CB1386" w:rsidRPr="0005658A">
        <w:t>segments</w:t>
      </w:r>
      <w:r w:rsidR="00306DFC" w:rsidRPr="0005658A">
        <w:t>.</w:t>
      </w:r>
    </w:p>
    <w:p w14:paraId="1B81AB67" w14:textId="7CF8C38F" w:rsidR="00947AEB" w:rsidRDefault="00947AEB" w:rsidP="00947AEB">
      <w:r>
        <w:t>Enter information here.</w:t>
      </w:r>
    </w:p>
    <w:p w14:paraId="3E546CA8" w14:textId="7AECF36A" w:rsidR="002A5779" w:rsidRPr="00F67A2E" w:rsidRDefault="002A5779" w:rsidP="00E87ACC">
      <w:pPr>
        <w:pStyle w:val="Heading2"/>
      </w:pPr>
      <w:bookmarkStart w:id="37" w:name="_Toc518162997"/>
      <w:bookmarkStart w:id="38" w:name="_Toc126061209"/>
      <w:bookmarkStart w:id="39" w:name="_Toc126268692"/>
      <w:bookmarkStart w:id="40" w:name="_Toc126417726"/>
      <w:bookmarkStart w:id="41" w:name="_Toc126425014"/>
      <w:bookmarkStart w:id="42" w:name="_Toc126617657"/>
      <w:bookmarkStart w:id="43" w:name="_Toc131138004"/>
      <w:bookmarkStart w:id="44" w:name="_Toc131164590"/>
      <w:bookmarkStart w:id="45" w:name="_Toc131165253"/>
      <w:bookmarkStart w:id="46" w:name="_Toc224306358"/>
      <w:bookmarkStart w:id="47" w:name="_Toc224308130"/>
      <w:bookmarkStart w:id="48" w:name="_Toc224308324"/>
      <w:bookmarkStart w:id="49" w:name="_Toc224309083"/>
      <w:bookmarkStart w:id="50" w:name="_Toc226234506"/>
      <w:bookmarkStart w:id="51" w:name="_Toc228398555"/>
      <w:bookmarkStart w:id="52" w:name="_Toc229070707"/>
      <w:bookmarkStart w:id="53" w:name="_Toc237196978"/>
      <w:bookmarkEnd w:id="37"/>
      <w:r w:rsidRPr="00F67A2E">
        <w:t>Purpose</w:t>
      </w:r>
      <w:r w:rsidR="00542956">
        <w:t xml:space="preserve"> </w:t>
      </w:r>
      <w:r w:rsidR="00C037A5">
        <w:t>and</w:t>
      </w:r>
      <w:r w:rsidR="00542956">
        <w:t xml:space="preserve"> </w:t>
      </w:r>
      <w:r w:rsidRPr="00F67A2E">
        <w:t>Need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14:paraId="596F0BF5" w14:textId="5A5CC203" w:rsidR="00396F14" w:rsidRPr="0005658A" w:rsidRDefault="00764BD9" w:rsidP="009631DD">
      <w:pPr>
        <w:pStyle w:val="Instructional"/>
      </w:pPr>
      <w:r w:rsidRPr="0005658A">
        <w:t>Describe</w:t>
      </w:r>
      <w:r w:rsidR="00542956" w:rsidRPr="0005658A">
        <w:t xml:space="preserve"> </w:t>
      </w:r>
      <w:r w:rsidR="0080647A" w:rsidRPr="0005658A">
        <w:t>the</w:t>
      </w:r>
      <w:r w:rsidR="00542956" w:rsidRPr="0005658A">
        <w:t xml:space="preserve"> </w:t>
      </w:r>
      <w:r w:rsidR="0080647A" w:rsidRPr="0005658A">
        <w:t>purpose</w:t>
      </w:r>
      <w:r w:rsidR="00542956" w:rsidRPr="0005658A">
        <w:t xml:space="preserve"> </w:t>
      </w:r>
      <w:r w:rsidR="0080647A" w:rsidRPr="0005658A">
        <w:t>of</w:t>
      </w:r>
      <w:r w:rsidR="00542956" w:rsidRPr="0005658A">
        <w:t xml:space="preserve"> </w:t>
      </w:r>
      <w:r w:rsidR="0080647A" w:rsidRPr="0005658A">
        <w:t>the</w:t>
      </w:r>
      <w:r w:rsidR="00542956" w:rsidRPr="0005658A">
        <w:t xml:space="preserve"> </w:t>
      </w:r>
      <w:r w:rsidR="0080647A" w:rsidRPr="0005658A">
        <w:t>project</w:t>
      </w:r>
      <w:r w:rsidR="00542956" w:rsidRPr="0005658A">
        <w:t xml:space="preserve"> </w:t>
      </w:r>
      <w:r w:rsidR="0080647A" w:rsidRPr="0005658A">
        <w:t>and</w:t>
      </w:r>
      <w:r w:rsidR="00542956" w:rsidRPr="0005658A">
        <w:t xml:space="preserve"> </w:t>
      </w:r>
      <w:r w:rsidR="0080647A" w:rsidRPr="0005658A">
        <w:t>then</w:t>
      </w:r>
      <w:r w:rsidR="00542956" w:rsidRPr="0005658A">
        <w:t xml:space="preserve"> </w:t>
      </w:r>
      <w:r w:rsidR="0080647A" w:rsidRPr="0005658A">
        <w:t>support</w:t>
      </w:r>
      <w:r w:rsidR="00542956" w:rsidRPr="0005658A">
        <w:t xml:space="preserve"> </w:t>
      </w:r>
      <w:r w:rsidR="0080647A" w:rsidRPr="0005658A">
        <w:t>it</w:t>
      </w:r>
      <w:r w:rsidR="00542956" w:rsidRPr="0005658A">
        <w:t xml:space="preserve"> </w:t>
      </w:r>
      <w:r w:rsidR="0080647A" w:rsidRPr="0005658A">
        <w:t>by</w:t>
      </w:r>
      <w:r w:rsidR="00542956" w:rsidRPr="0005658A">
        <w:t xml:space="preserve"> </w:t>
      </w:r>
      <w:r w:rsidR="0080647A" w:rsidRPr="0005658A">
        <w:t>discussing</w:t>
      </w:r>
      <w:r w:rsidR="00542956" w:rsidRPr="0005658A">
        <w:t xml:space="preserve"> </w:t>
      </w:r>
      <w:r w:rsidR="0080647A" w:rsidRPr="0005658A">
        <w:t>the</w:t>
      </w:r>
      <w:r w:rsidR="00542956" w:rsidRPr="0005658A">
        <w:t xml:space="preserve"> </w:t>
      </w:r>
      <w:r w:rsidR="0080647A" w:rsidRPr="0005658A">
        <w:t>needs</w:t>
      </w:r>
      <w:r w:rsidR="00542956" w:rsidRPr="0005658A">
        <w:t xml:space="preserve"> </w:t>
      </w:r>
      <w:proofErr w:type="gramStart"/>
      <w:r w:rsidR="0080647A" w:rsidRPr="0005658A">
        <w:t>for</w:t>
      </w:r>
      <w:proofErr w:type="gramEnd"/>
      <w:r w:rsidR="00542956" w:rsidRPr="0005658A">
        <w:t xml:space="preserve"> </w:t>
      </w:r>
      <w:r w:rsidR="0080647A" w:rsidRPr="0005658A">
        <w:t>the</w:t>
      </w:r>
      <w:r w:rsidR="00542956" w:rsidRPr="0005658A">
        <w:t xml:space="preserve"> </w:t>
      </w:r>
      <w:r w:rsidR="0080647A" w:rsidRPr="0005658A">
        <w:t>project.</w:t>
      </w:r>
      <w:r w:rsidR="00542956" w:rsidRPr="0005658A">
        <w:t xml:space="preserve"> </w:t>
      </w:r>
      <w:r w:rsidR="00396F14" w:rsidRPr="0005658A">
        <w:t>Refer</w:t>
      </w:r>
      <w:r w:rsidR="00542956" w:rsidRPr="0005658A">
        <w:t xml:space="preserve"> </w:t>
      </w:r>
      <w:r w:rsidR="00396F14" w:rsidRPr="0005658A">
        <w:t>to</w:t>
      </w:r>
      <w:r w:rsidR="00542956" w:rsidRPr="0005658A">
        <w:t xml:space="preserve"> </w:t>
      </w:r>
      <w:r w:rsidR="00396F14" w:rsidRPr="0005658A">
        <w:t>Part</w:t>
      </w:r>
      <w:r w:rsidR="00542956" w:rsidRPr="0005658A">
        <w:t xml:space="preserve"> </w:t>
      </w:r>
      <w:r w:rsidR="00396F14" w:rsidRPr="0005658A">
        <w:t>2</w:t>
      </w:r>
      <w:r w:rsidR="008E2F02" w:rsidRPr="0005658A">
        <w:t>,</w:t>
      </w:r>
      <w:r w:rsidR="00542956" w:rsidRPr="0005658A">
        <w:t xml:space="preserve"> </w:t>
      </w:r>
      <w:r w:rsidR="00396F14" w:rsidRPr="0005658A">
        <w:t>Chapter</w:t>
      </w:r>
      <w:r w:rsidR="00542956" w:rsidRPr="0005658A">
        <w:t xml:space="preserve"> </w:t>
      </w:r>
      <w:r w:rsidR="00396F14" w:rsidRPr="0005658A">
        <w:t>1</w:t>
      </w:r>
      <w:r w:rsidR="00542956" w:rsidRPr="0005658A">
        <w:t xml:space="preserve"> </w:t>
      </w:r>
      <w:r w:rsidR="00C7128A" w:rsidRPr="0005658A">
        <w:t>Project</w:t>
      </w:r>
      <w:r w:rsidR="00542956" w:rsidRPr="0005658A">
        <w:t xml:space="preserve"> </w:t>
      </w:r>
      <w:r w:rsidR="00C7128A" w:rsidRPr="0005658A">
        <w:t>Description,</w:t>
      </w:r>
      <w:r w:rsidR="00542956" w:rsidRPr="0005658A">
        <w:t xml:space="preserve"> </w:t>
      </w:r>
      <w:r w:rsidR="00C7128A" w:rsidRPr="0005658A">
        <w:t>Purpose</w:t>
      </w:r>
      <w:r w:rsidR="00542956" w:rsidRPr="0005658A">
        <w:t xml:space="preserve"> </w:t>
      </w:r>
      <w:r w:rsidR="00C7128A" w:rsidRPr="0005658A">
        <w:t>and</w:t>
      </w:r>
      <w:r w:rsidR="00542956" w:rsidRPr="0005658A">
        <w:t xml:space="preserve"> </w:t>
      </w:r>
      <w:r w:rsidR="00C7128A" w:rsidRPr="0005658A">
        <w:t>Need,</w:t>
      </w:r>
      <w:r w:rsidR="00542956" w:rsidRPr="0005658A">
        <w:t xml:space="preserve"> </w:t>
      </w:r>
      <w:r w:rsidR="00C7128A" w:rsidRPr="0005658A">
        <w:t>and</w:t>
      </w:r>
      <w:r w:rsidR="00542956" w:rsidRPr="0005658A">
        <w:t xml:space="preserve"> </w:t>
      </w:r>
      <w:r w:rsidR="00C7128A" w:rsidRPr="0005658A">
        <w:t>Planning</w:t>
      </w:r>
      <w:r w:rsidR="00542956" w:rsidRPr="0005658A">
        <w:t xml:space="preserve"> </w:t>
      </w:r>
      <w:r w:rsidR="00C7128A" w:rsidRPr="0005658A">
        <w:t>Consistency</w:t>
      </w:r>
      <w:r w:rsidR="00542956" w:rsidRPr="0005658A">
        <w:t xml:space="preserve"> </w:t>
      </w:r>
      <w:r w:rsidR="00396F14" w:rsidRPr="0005658A">
        <w:t>for</w:t>
      </w:r>
      <w:r w:rsidR="00542956" w:rsidRPr="0005658A">
        <w:t xml:space="preserve"> </w:t>
      </w:r>
      <w:r w:rsidR="00902931" w:rsidRPr="0005658A">
        <w:t>Purpose</w:t>
      </w:r>
      <w:r w:rsidR="00542956" w:rsidRPr="0005658A">
        <w:t xml:space="preserve"> </w:t>
      </w:r>
      <w:r w:rsidR="00902931" w:rsidRPr="0005658A">
        <w:t>and</w:t>
      </w:r>
      <w:r w:rsidR="00542956" w:rsidRPr="0005658A">
        <w:t xml:space="preserve"> </w:t>
      </w:r>
      <w:r w:rsidR="00902931" w:rsidRPr="0005658A">
        <w:t>Need</w:t>
      </w:r>
      <w:r w:rsidR="00542956" w:rsidRPr="0005658A">
        <w:t xml:space="preserve"> </w:t>
      </w:r>
      <w:r w:rsidR="00396F14" w:rsidRPr="0005658A">
        <w:t>requirements.</w:t>
      </w:r>
    </w:p>
    <w:p w14:paraId="77CC3C25" w14:textId="5594C368" w:rsidR="0080647A" w:rsidRPr="0005658A" w:rsidRDefault="00443041" w:rsidP="009631DD">
      <w:pPr>
        <w:pStyle w:val="Instructional"/>
      </w:pPr>
      <w:r w:rsidRPr="0005658A">
        <w:t>The</w:t>
      </w:r>
      <w:r w:rsidR="00542956" w:rsidRPr="0005658A">
        <w:t xml:space="preserve"> </w:t>
      </w:r>
      <w:r w:rsidRPr="0005658A">
        <w:t>purpose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need</w:t>
      </w:r>
      <w:r w:rsidR="00542956" w:rsidRPr="0005658A">
        <w:t xml:space="preserve"> </w:t>
      </w:r>
      <w:r w:rsidRPr="0005658A">
        <w:t>must</w:t>
      </w:r>
      <w:r w:rsidR="00542956" w:rsidRPr="0005658A">
        <w:t xml:space="preserve"> </w:t>
      </w:r>
      <w:r w:rsidRPr="0005658A">
        <w:t>be</w:t>
      </w:r>
      <w:r w:rsidR="00542956" w:rsidRPr="0005658A">
        <w:t xml:space="preserve"> </w:t>
      </w:r>
      <w:r w:rsidR="001478CD" w:rsidRPr="0005658A">
        <w:t>consistent</w:t>
      </w:r>
      <w:r w:rsidR="00542956" w:rsidRPr="0005658A">
        <w:t xml:space="preserve"> </w:t>
      </w:r>
      <w:r w:rsidR="001478CD" w:rsidRPr="0005658A">
        <w:t>with</w:t>
      </w:r>
      <w:r w:rsidR="00542956" w:rsidRPr="0005658A">
        <w:t xml:space="preserve"> </w:t>
      </w:r>
      <w:r w:rsidR="001478CD" w:rsidRPr="0005658A">
        <w:t>the</w:t>
      </w:r>
      <w:r w:rsidR="00542956" w:rsidRPr="0005658A">
        <w:t xml:space="preserve"> </w:t>
      </w:r>
      <w:r w:rsidR="001478CD" w:rsidRPr="0005658A">
        <w:t>purpose</w:t>
      </w:r>
      <w:r w:rsidR="00542956" w:rsidRPr="0005658A">
        <w:t xml:space="preserve"> </w:t>
      </w:r>
      <w:r w:rsidR="001478CD" w:rsidRPr="0005658A">
        <w:t>and</w:t>
      </w:r>
      <w:r w:rsidR="00542956" w:rsidRPr="0005658A">
        <w:t xml:space="preserve"> </w:t>
      </w:r>
      <w:r w:rsidR="001478CD" w:rsidRPr="0005658A">
        <w:t>need</w:t>
      </w:r>
      <w:r w:rsidR="00542956" w:rsidRPr="0005658A">
        <w:t xml:space="preserve"> </w:t>
      </w:r>
      <w:r w:rsidR="001478CD" w:rsidRPr="0005658A">
        <w:t>in</w:t>
      </w:r>
      <w:r w:rsidR="00542956" w:rsidRPr="0005658A">
        <w:t xml:space="preserve"> </w:t>
      </w:r>
      <w:r w:rsidR="001478CD" w:rsidRPr="0005658A">
        <w:t>ETDM</w:t>
      </w:r>
      <w:r w:rsidR="000D2B62" w:rsidRPr="0005658A">
        <w:t>,</w:t>
      </w:r>
      <w:r w:rsidR="00542956" w:rsidRPr="0005658A">
        <w:t xml:space="preserve"> </w:t>
      </w:r>
      <w:r w:rsidR="000D2B62" w:rsidRPr="0005658A">
        <w:t>except</w:t>
      </w:r>
      <w:r w:rsidR="00542956" w:rsidRPr="0005658A">
        <w:t xml:space="preserve"> </w:t>
      </w:r>
      <w:r w:rsidR="000D2B62" w:rsidRPr="0005658A">
        <w:t>when</w:t>
      </w:r>
      <w:r w:rsidR="00542956" w:rsidRPr="0005658A">
        <w:t xml:space="preserve"> </w:t>
      </w:r>
      <w:r w:rsidR="000D2B62" w:rsidRPr="0005658A">
        <w:t>OEM</w:t>
      </w:r>
      <w:r w:rsidR="00542956" w:rsidRPr="0005658A">
        <w:t xml:space="preserve"> </w:t>
      </w:r>
      <w:r w:rsidR="000D2B62" w:rsidRPr="0005658A">
        <w:t>has</w:t>
      </w:r>
      <w:r w:rsidR="00542956" w:rsidRPr="0005658A">
        <w:t xml:space="preserve"> </w:t>
      </w:r>
      <w:r w:rsidR="000D2B62" w:rsidRPr="0005658A">
        <w:t>approved</w:t>
      </w:r>
      <w:r w:rsidR="00542956" w:rsidRPr="0005658A">
        <w:t xml:space="preserve"> </w:t>
      </w:r>
      <w:r w:rsidR="000D2B62" w:rsidRPr="0005658A">
        <w:t>the</w:t>
      </w:r>
      <w:r w:rsidR="00542956" w:rsidRPr="0005658A">
        <w:t xml:space="preserve"> </w:t>
      </w:r>
      <w:r w:rsidR="000D2B62" w:rsidRPr="0005658A">
        <w:t>change</w:t>
      </w:r>
      <w:r w:rsidR="001478CD" w:rsidRPr="0005658A">
        <w:t>.</w:t>
      </w:r>
      <w:r w:rsidR="00542956" w:rsidRPr="0005658A">
        <w:t xml:space="preserve"> </w:t>
      </w:r>
      <w:r w:rsidR="0080647A" w:rsidRPr="0005658A">
        <w:t>Purpose</w:t>
      </w:r>
      <w:r w:rsidR="00542956" w:rsidRPr="0005658A">
        <w:t xml:space="preserve"> </w:t>
      </w:r>
      <w:r w:rsidR="0080647A" w:rsidRPr="0005658A">
        <w:t>and</w:t>
      </w:r>
      <w:r w:rsidR="00542956" w:rsidRPr="0005658A">
        <w:t xml:space="preserve"> </w:t>
      </w:r>
      <w:r w:rsidR="0080647A" w:rsidRPr="0005658A">
        <w:t>Need</w:t>
      </w:r>
      <w:r w:rsidR="00542956" w:rsidRPr="0005658A">
        <w:t xml:space="preserve"> </w:t>
      </w:r>
      <w:r w:rsidR="0080647A" w:rsidRPr="0005658A">
        <w:t>must</w:t>
      </w:r>
      <w:r w:rsidR="00542956" w:rsidRPr="0005658A">
        <w:t xml:space="preserve"> </w:t>
      </w:r>
      <w:r w:rsidR="007A7A32" w:rsidRPr="0005658A">
        <w:t>match</w:t>
      </w:r>
      <w:r w:rsidR="00542956" w:rsidRPr="0005658A">
        <w:t xml:space="preserve"> </w:t>
      </w:r>
      <w:r w:rsidR="007A7A32" w:rsidRPr="0005658A">
        <w:t>exactly</w:t>
      </w:r>
      <w:r w:rsidR="00542956" w:rsidRPr="0005658A">
        <w:t xml:space="preserve"> </w:t>
      </w:r>
      <w:r w:rsidR="0080647A" w:rsidRPr="0005658A">
        <w:t>with</w:t>
      </w:r>
      <w:r w:rsidR="00542956" w:rsidRPr="0005658A">
        <w:t xml:space="preserve"> </w:t>
      </w:r>
      <w:r w:rsidR="00B900A7" w:rsidRPr="0005658A">
        <w:t>the</w:t>
      </w:r>
      <w:r w:rsidR="00542956" w:rsidRPr="0005658A">
        <w:t xml:space="preserve"> </w:t>
      </w:r>
      <w:r w:rsidR="0080647A" w:rsidRPr="0005658A">
        <w:t>purpose</w:t>
      </w:r>
      <w:r w:rsidR="00542956" w:rsidRPr="0005658A">
        <w:t xml:space="preserve"> </w:t>
      </w:r>
      <w:r w:rsidR="0080647A" w:rsidRPr="0005658A">
        <w:t>and</w:t>
      </w:r>
      <w:r w:rsidR="00542956" w:rsidRPr="0005658A">
        <w:t xml:space="preserve"> </w:t>
      </w:r>
      <w:r w:rsidR="0080647A" w:rsidRPr="0005658A">
        <w:t>need</w:t>
      </w:r>
      <w:r w:rsidR="00542956" w:rsidRPr="0005658A">
        <w:t xml:space="preserve"> </w:t>
      </w:r>
      <w:r w:rsidR="0080647A" w:rsidRPr="0005658A">
        <w:t>described</w:t>
      </w:r>
      <w:r w:rsidR="00542956" w:rsidRPr="0005658A">
        <w:t xml:space="preserve"> </w:t>
      </w:r>
      <w:r w:rsidR="0080647A" w:rsidRPr="0005658A">
        <w:t>in</w:t>
      </w:r>
      <w:r w:rsidR="00542956" w:rsidRPr="0005658A">
        <w:t xml:space="preserve"> </w:t>
      </w:r>
      <w:r w:rsidR="0080647A" w:rsidRPr="0005658A">
        <w:t>the</w:t>
      </w:r>
      <w:r w:rsidR="00542956" w:rsidRPr="0005658A">
        <w:t xml:space="preserve"> </w:t>
      </w:r>
      <w:r w:rsidR="0080647A" w:rsidRPr="0005658A">
        <w:t>Environmental</w:t>
      </w:r>
      <w:r w:rsidR="00542956" w:rsidRPr="0005658A">
        <w:t xml:space="preserve"> </w:t>
      </w:r>
      <w:r w:rsidR="0080647A" w:rsidRPr="0005658A">
        <w:t>Document</w:t>
      </w:r>
      <w:r w:rsidR="00542956" w:rsidRPr="0005658A">
        <w:t xml:space="preserve"> </w:t>
      </w:r>
      <w:r w:rsidR="008145B0" w:rsidRPr="0005658A">
        <w:t>(Type</w:t>
      </w:r>
      <w:r w:rsidR="00542956" w:rsidRPr="0005658A">
        <w:t xml:space="preserve"> </w:t>
      </w:r>
      <w:r w:rsidR="008145B0" w:rsidRPr="0005658A">
        <w:t>2</w:t>
      </w:r>
      <w:r w:rsidR="00542956" w:rsidRPr="0005658A">
        <w:t xml:space="preserve"> </w:t>
      </w:r>
      <w:r w:rsidR="008145B0" w:rsidRPr="0005658A">
        <w:t>CE,</w:t>
      </w:r>
      <w:r w:rsidR="00542956" w:rsidRPr="0005658A">
        <w:t xml:space="preserve"> </w:t>
      </w:r>
      <w:r w:rsidR="008145B0" w:rsidRPr="0005658A">
        <w:t>EA,</w:t>
      </w:r>
      <w:r w:rsidR="00542956" w:rsidRPr="0005658A">
        <w:t xml:space="preserve"> </w:t>
      </w:r>
      <w:r w:rsidR="008145B0" w:rsidRPr="0005658A">
        <w:t>EIS,</w:t>
      </w:r>
      <w:r w:rsidR="00542956" w:rsidRPr="0005658A">
        <w:t xml:space="preserve"> </w:t>
      </w:r>
      <w:r w:rsidR="008145B0" w:rsidRPr="0005658A">
        <w:t>SEIR)</w:t>
      </w:r>
      <w:r w:rsidR="00F30E4C" w:rsidRPr="0005658A">
        <w:t>.</w:t>
      </w:r>
      <w:r w:rsidR="00542956" w:rsidRPr="0005658A">
        <w:t xml:space="preserve"> </w:t>
      </w:r>
    </w:p>
    <w:p w14:paraId="47FEDAB8" w14:textId="27AEF0C4" w:rsidR="009812DF" w:rsidRPr="0005658A" w:rsidRDefault="0080647A" w:rsidP="009631DD">
      <w:pPr>
        <w:pStyle w:val="Instructional"/>
      </w:pPr>
      <w:r w:rsidRPr="0005658A">
        <w:t>Discuss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project</w:t>
      </w:r>
      <w:r w:rsidR="00542956" w:rsidRPr="0005658A">
        <w:t xml:space="preserve"> </w:t>
      </w:r>
      <w:r w:rsidRPr="0005658A">
        <w:t>status</w:t>
      </w:r>
      <w:r w:rsidR="00542956" w:rsidRPr="0005658A">
        <w:t xml:space="preserve"> </w:t>
      </w:r>
      <w:r w:rsidRPr="0005658A">
        <w:t>including</w:t>
      </w:r>
      <w:r w:rsidR="00542956" w:rsidRPr="0005658A">
        <w:t xml:space="preserve"> </w:t>
      </w:r>
      <w:r w:rsidR="00D33992" w:rsidRPr="0005658A">
        <w:t>planning</w:t>
      </w:r>
      <w:r w:rsidR="00542956" w:rsidRPr="0005658A">
        <w:t xml:space="preserve"> </w:t>
      </w:r>
      <w:r w:rsidR="00D33992" w:rsidRPr="0005658A">
        <w:t>status</w:t>
      </w:r>
      <w:r w:rsidR="00DD5488" w:rsidRPr="0005658A">
        <w:t>,</w:t>
      </w:r>
      <w:r w:rsidR="00542956" w:rsidRPr="0005658A">
        <w:t xml:space="preserve"> </w:t>
      </w:r>
      <w:r w:rsidR="00DD5488" w:rsidRPr="0005658A">
        <w:t>planning</w:t>
      </w:r>
      <w:r w:rsidR="00542956" w:rsidRPr="0005658A">
        <w:t xml:space="preserve"> </w:t>
      </w:r>
      <w:r w:rsidR="00DD5488" w:rsidRPr="0005658A">
        <w:t>consistency,</w:t>
      </w:r>
      <w:r w:rsidR="00542956" w:rsidRPr="0005658A">
        <w:t xml:space="preserve"> </w:t>
      </w:r>
      <w:r w:rsidRPr="0005658A">
        <w:t>actions</w:t>
      </w:r>
      <w:r w:rsidR="00542956" w:rsidRPr="0005658A">
        <w:t xml:space="preserve"> </w:t>
      </w:r>
      <w:r w:rsidRPr="0005658A">
        <w:t>taken</w:t>
      </w:r>
      <w:r w:rsidR="00542956" w:rsidRPr="0005658A">
        <w:t xml:space="preserve"> </w:t>
      </w:r>
      <w:r w:rsidRPr="0005658A">
        <w:t>to</w:t>
      </w:r>
      <w:r w:rsidR="00542956" w:rsidRPr="0005658A">
        <w:t xml:space="preserve"> </w:t>
      </w:r>
      <w:r w:rsidRPr="0005658A">
        <w:t>date,</w:t>
      </w:r>
      <w:r w:rsidR="00542956" w:rsidRPr="0005658A">
        <w:t xml:space="preserve"> </w:t>
      </w:r>
      <w:r w:rsidRPr="0005658A">
        <w:t>other</w:t>
      </w:r>
      <w:r w:rsidR="00542956" w:rsidRPr="0005658A">
        <w:t xml:space="preserve"> </w:t>
      </w:r>
      <w:r w:rsidRPr="0005658A">
        <w:t>agencies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governmental</w:t>
      </w:r>
      <w:r w:rsidR="00542956" w:rsidRPr="0005658A">
        <w:t xml:space="preserve"> </w:t>
      </w:r>
      <w:r w:rsidRPr="0005658A">
        <w:t>units</w:t>
      </w:r>
      <w:r w:rsidR="00542956" w:rsidRPr="0005658A">
        <w:t xml:space="preserve"> </w:t>
      </w:r>
      <w:r w:rsidR="00271B1D" w:rsidRPr="0005658A">
        <w:t>i</w:t>
      </w:r>
      <w:r w:rsidRPr="0005658A">
        <w:t>nvolved,</w:t>
      </w:r>
      <w:r w:rsidR="00542956" w:rsidRPr="0005658A">
        <w:t xml:space="preserve"> </w:t>
      </w:r>
      <w:r w:rsidRPr="0005658A">
        <w:t>actions</w:t>
      </w:r>
      <w:r w:rsidR="00542956" w:rsidRPr="0005658A">
        <w:t xml:space="preserve"> </w:t>
      </w:r>
      <w:r w:rsidRPr="0005658A">
        <w:t>pending,</w:t>
      </w:r>
      <w:r w:rsidR="00542956" w:rsidRPr="0005658A">
        <w:t xml:space="preserve"> </w:t>
      </w:r>
      <w:r w:rsidRPr="0005658A">
        <w:t>schedules,</w:t>
      </w:r>
      <w:r w:rsidR="00542956" w:rsidRPr="0005658A">
        <w:t xml:space="preserve"> </w:t>
      </w:r>
      <w:r w:rsidRPr="0005658A">
        <w:t>etc.</w:t>
      </w:r>
      <w:r w:rsidR="00542956" w:rsidRPr="0005658A">
        <w:t xml:space="preserve"> </w:t>
      </w:r>
    </w:p>
    <w:p w14:paraId="420E9F22" w14:textId="77777777" w:rsidR="00947AEB" w:rsidRDefault="00947AEB" w:rsidP="00947AEB">
      <w:bookmarkStart w:id="54" w:name="_Toc224306359"/>
      <w:bookmarkStart w:id="55" w:name="_Toc224308131"/>
      <w:bookmarkStart w:id="56" w:name="_Toc224308325"/>
      <w:bookmarkStart w:id="57" w:name="_Toc224309084"/>
      <w:bookmarkStart w:id="58" w:name="_Toc226234507"/>
      <w:bookmarkStart w:id="59" w:name="_Toc228398556"/>
      <w:bookmarkStart w:id="60" w:name="_Toc229070708"/>
      <w:bookmarkStart w:id="61" w:name="_Toc126061210"/>
      <w:bookmarkStart w:id="62" w:name="_Toc126268693"/>
      <w:bookmarkStart w:id="63" w:name="_Toc126417727"/>
      <w:bookmarkStart w:id="64" w:name="_Toc126425015"/>
      <w:bookmarkStart w:id="65" w:name="_Toc126617658"/>
      <w:bookmarkStart w:id="66" w:name="_Toc131138005"/>
      <w:bookmarkStart w:id="67" w:name="_Toc131164591"/>
      <w:bookmarkStart w:id="68" w:name="_Toc131165254"/>
      <w:r>
        <w:t>Enter information here.</w:t>
      </w:r>
    </w:p>
    <w:p w14:paraId="40E40262" w14:textId="32960A54" w:rsidR="003D75F2" w:rsidRPr="00F67A2E" w:rsidRDefault="003D75F2" w:rsidP="00E87ACC">
      <w:pPr>
        <w:pStyle w:val="Heading2"/>
      </w:pPr>
      <w:bookmarkStart w:id="69" w:name="_Toc237196979"/>
      <w:r w:rsidRPr="00F67A2E">
        <w:t>Project</w:t>
      </w:r>
      <w:r w:rsidR="00542956">
        <w:t xml:space="preserve"> </w:t>
      </w:r>
      <w:r w:rsidRPr="00F67A2E">
        <w:t>Involvement</w:t>
      </w:r>
      <w:r w:rsidR="00542956">
        <w:t xml:space="preserve"> </w:t>
      </w:r>
      <w:r w:rsidRPr="00F67A2E">
        <w:t>Checklists</w:t>
      </w:r>
      <w:bookmarkEnd w:id="54"/>
      <w:bookmarkEnd w:id="55"/>
      <w:bookmarkEnd w:id="56"/>
      <w:bookmarkEnd w:id="57"/>
      <w:bookmarkEnd w:id="58"/>
      <w:bookmarkEnd w:id="59"/>
      <w:bookmarkEnd w:id="60"/>
      <w:bookmarkEnd w:id="69"/>
    </w:p>
    <w:p w14:paraId="7E0FE60C" w14:textId="2BA962E7" w:rsidR="00406C92" w:rsidRPr="0005658A" w:rsidRDefault="00406C92" w:rsidP="009631DD">
      <w:pPr>
        <w:pStyle w:val="Instructional"/>
      </w:pPr>
      <w:r w:rsidRPr="0005658A">
        <w:t>The</w:t>
      </w:r>
      <w:r w:rsidR="00542956" w:rsidRPr="0005658A">
        <w:t xml:space="preserve"> </w:t>
      </w:r>
      <w:r w:rsidRPr="0005658A">
        <w:t>following</w:t>
      </w:r>
      <w:r w:rsidR="00542956" w:rsidRPr="0005658A">
        <w:t xml:space="preserve"> </w:t>
      </w:r>
      <w:r w:rsidRPr="0005658A">
        <w:t>checklists</w:t>
      </w:r>
      <w:r w:rsidR="00542956" w:rsidRPr="0005658A">
        <w:t xml:space="preserve"> </w:t>
      </w:r>
      <w:r w:rsidR="009C7928" w:rsidRPr="0005658A">
        <w:t>document</w:t>
      </w:r>
      <w:r w:rsidR="00542956" w:rsidRPr="0005658A">
        <w:t xml:space="preserve"> </w:t>
      </w:r>
      <w:r w:rsidR="009C7928" w:rsidRPr="0005658A">
        <w:t>project</w:t>
      </w:r>
      <w:r w:rsidR="00542956" w:rsidRPr="0005658A">
        <w:t xml:space="preserve"> </w:t>
      </w:r>
      <w:r w:rsidRPr="0005658A">
        <w:t>considerations</w:t>
      </w:r>
      <w:r w:rsidR="00542956" w:rsidRPr="0005658A">
        <w:t xml:space="preserve"> </w:t>
      </w:r>
      <w:r w:rsidR="009C7928" w:rsidRPr="0005658A">
        <w:t>in</w:t>
      </w:r>
      <w:r w:rsidR="00542956" w:rsidRPr="0005658A">
        <w:t xml:space="preserve"> </w:t>
      </w:r>
      <w:r w:rsidR="009C7928" w:rsidRPr="0005658A">
        <w:t>the</w:t>
      </w:r>
      <w:r w:rsidR="00542956" w:rsidRPr="0005658A">
        <w:t xml:space="preserve"> </w:t>
      </w:r>
      <w:r w:rsidR="009C7928" w:rsidRPr="0005658A">
        <w:t>existing</w:t>
      </w:r>
      <w:r w:rsidR="00542956" w:rsidRPr="0005658A">
        <w:t xml:space="preserve"> </w:t>
      </w:r>
      <w:r w:rsidR="009C7928" w:rsidRPr="0005658A">
        <w:t>and</w:t>
      </w:r>
      <w:r w:rsidR="00542956" w:rsidRPr="0005658A">
        <w:t xml:space="preserve"> </w:t>
      </w:r>
      <w:r w:rsidR="009C7928" w:rsidRPr="0005658A">
        <w:t>proposed</w:t>
      </w:r>
      <w:r w:rsidR="00542956" w:rsidRPr="0005658A">
        <w:t xml:space="preserve"> </w:t>
      </w:r>
      <w:r w:rsidR="009C7928" w:rsidRPr="0005658A">
        <w:t>conditions</w:t>
      </w:r>
      <w:r w:rsidR="00542956" w:rsidRPr="0005658A">
        <w:t xml:space="preserve"> </w:t>
      </w:r>
      <w:r w:rsidRPr="0005658A">
        <w:t>that</w:t>
      </w:r>
      <w:r w:rsidR="00542956" w:rsidRPr="0005658A">
        <w:t xml:space="preserve"> </w:t>
      </w:r>
      <w:r w:rsidRPr="0005658A">
        <w:t>may</w:t>
      </w:r>
      <w:r w:rsidR="00542956" w:rsidRPr="0005658A">
        <w:t xml:space="preserve"> </w:t>
      </w:r>
      <w:r w:rsidRPr="0005658A">
        <w:t>or</w:t>
      </w:r>
      <w:r w:rsidR="00542956" w:rsidRPr="0005658A">
        <w:t xml:space="preserve"> </w:t>
      </w:r>
      <w:r w:rsidRPr="0005658A">
        <w:t>may</w:t>
      </w:r>
      <w:r w:rsidR="00542956" w:rsidRPr="0005658A">
        <w:t xml:space="preserve"> </w:t>
      </w:r>
      <w:r w:rsidRPr="0005658A">
        <w:t>not</w:t>
      </w:r>
      <w:r w:rsidR="00542956" w:rsidRPr="0005658A">
        <w:t xml:space="preserve"> </w:t>
      </w:r>
      <w:r w:rsidRPr="0005658A">
        <w:t>be</w:t>
      </w:r>
      <w:r w:rsidR="00542956" w:rsidRPr="0005658A">
        <w:t xml:space="preserve"> </w:t>
      </w:r>
      <w:r w:rsidRPr="0005658A">
        <w:t>applicable</w:t>
      </w:r>
      <w:r w:rsidR="00542956" w:rsidRPr="0005658A">
        <w:t xml:space="preserve"> </w:t>
      </w:r>
      <w:r w:rsidRPr="0005658A">
        <w:t>to</w:t>
      </w:r>
      <w:r w:rsidR="00542956" w:rsidRPr="0005658A">
        <w:t xml:space="preserve"> </w:t>
      </w:r>
      <w:r w:rsidRPr="0005658A">
        <w:t>each</w:t>
      </w:r>
      <w:r w:rsidR="00542956" w:rsidRPr="0005658A">
        <w:t xml:space="preserve"> </w:t>
      </w:r>
      <w:r w:rsidRPr="0005658A">
        <w:t>specific</w:t>
      </w:r>
      <w:r w:rsidR="00542956" w:rsidRPr="0005658A">
        <w:t xml:space="preserve"> </w:t>
      </w:r>
      <w:r w:rsidRPr="0005658A">
        <w:t>project.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intent</w:t>
      </w:r>
      <w:r w:rsidR="00542956" w:rsidRPr="0005658A">
        <w:t xml:space="preserve"> </w:t>
      </w:r>
      <w:r w:rsidRPr="0005658A">
        <w:t>is</w:t>
      </w:r>
      <w:r w:rsidR="00542956" w:rsidRPr="0005658A">
        <w:t xml:space="preserve"> </w:t>
      </w:r>
      <w:r w:rsidRPr="0005658A">
        <w:t>to</w:t>
      </w:r>
      <w:r w:rsidR="00542956" w:rsidRPr="0005658A">
        <w:t xml:space="preserve"> </w:t>
      </w:r>
      <w:r w:rsidRPr="0005658A">
        <w:t>reduce</w:t>
      </w:r>
      <w:r w:rsidR="00542956" w:rsidRPr="0005658A">
        <w:t xml:space="preserve"> </w:t>
      </w:r>
      <w:r w:rsidRPr="0005658A">
        <w:t>unnecessary</w:t>
      </w:r>
      <w:r w:rsidR="00542956" w:rsidRPr="0005658A">
        <w:t xml:space="preserve"> </w:t>
      </w:r>
      <w:r w:rsidRPr="0005658A">
        <w:t>repetition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supporting</w:t>
      </w:r>
      <w:r w:rsidR="00542956" w:rsidRPr="0005658A">
        <w:t xml:space="preserve"> </w:t>
      </w:r>
      <w:r w:rsidRPr="0005658A">
        <w:t>technical</w:t>
      </w:r>
      <w:r w:rsidR="00542956" w:rsidRPr="0005658A">
        <w:t xml:space="preserve"> </w:t>
      </w:r>
      <w:r w:rsidRPr="0005658A">
        <w:t>documents,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reduce</w:t>
      </w:r>
      <w:r w:rsidR="00542956" w:rsidRPr="0005658A">
        <w:t xml:space="preserve"> </w:t>
      </w:r>
      <w:r w:rsidRPr="0005658A">
        <w:t>redundancy</w:t>
      </w:r>
      <w:r w:rsidR="00542956" w:rsidRPr="0005658A">
        <w:t xml:space="preserve"> </w:t>
      </w:r>
      <w:r w:rsidRPr="0005658A">
        <w:t>within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PER.</w:t>
      </w:r>
    </w:p>
    <w:p w14:paraId="42F945F5" w14:textId="66380F44" w:rsidR="00406C92" w:rsidRPr="0005658A" w:rsidRDefault="00406C92" w:rsidP="009631DD">
      <w:pPr>
        <w:pStyle w:val="Instructional"/>
      </w:pPr>
      <w:r w:rsidRPr="0005658A">
        <w:lastRenderedPageBreak/>
        <w:t>If</w:t>
      </w:r>
      <w:r w:rsidR="00542956" w:rsidRPr="0005658A">
        <w:t xml:space="preserve"> </w:t>
      </w:r>
      <w:r w:rsidRPr="0005658A">
        <w:t>there</w:t>
      </w:r>
      <w:r w:rsidR="00542956" w:rsidRPr="0005658A">
        <w:t xml:space="preserve"> </w:t>
      </w:r>
      <w:r w:rsidRPr="0005658A">
        <w:t>were</w:t>
      </w:r>
      <w:r w:rsidR="00542956" w:rsidRPr="0005658A">
        <w:t xml:space="preserve"> </w:t>
      </w:r>
      <w:r w:rsidRPr="0005658A">
        <w:t>no</w:t>
      </w:r>
      <w:r w:rsidR="00542956" w:rsidRPr="0005658A">
        <w:t xml:space="preserve"> </w:t>
      </w:r>
      <w:r w:rsidRPr="0005658A">
        <w:t>previous</w:t>
      </w:r>
      <w:r w:rsidR="00542956" w:rsidRPr="0005658A">
        <w:t xml:space="preserve"> </w:t>
      </w:r>
      <w:r w:rsidRPr="0005658A">
        <w:t>Planning</w:t>
      </w:r>
      <w:r w:rsidR="00542956" w:rsidRPr="0005658A">
        <w:t xml:space="preserve"> </w:t>
      </w:r>
      <w:r w:rsidRPr="0005658A">
        <w:t>Studies</w:t>
      </w:r>
      <w:r w:rsidR="00542956" w:rsidRPr="0005658A">
        <w:t xml:space="preserve"> </w:t>
      </w:r>
      <w:r w:rsidRPr="0005658A">
        <w:t>as</w:t>
      </w:r>
      <w:r w:rsidR="00542956" w:rsidRPr="0005658A">
        <w:t xml:space="preserve"> </w:t>
      </w:r>
      <w:r w:rsidRPr="0005658A">
        <w:t>noted</w:t>
      </w:r>
      <w:r w:rsidR="00542956" w:rsidRPr="0005658A">
        <w:t xml:space="preserve"> </w:t>
      </w:r>
      <w:r w:rsidRPr="0005658A">
        <w:t>in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checklist</w:t>
      </w:r>
      <w:r w:rsidR="00542956" w:rsidRPr="0005658A">
        <w:t xml:space="preserve"> </w:t>
      </w:r>
      <w:r w:rsidRPr="0005658A">
        <w:t>below,</w:t>
      </w:r>
      <w:r w:rsidR="00542956" w:rsidRPr="0005658A">
        <w:t xml:space="preserve"> </w:t>
      </w:r>
      <w:r w:rsidRPr="0005658A">
        <w:t>Section</w:t>
      </w:r>
      <w:r w:rsidR="00542956" w:rsidRPr="0005658A">
        <w:t xml:space="preserve"> </w:t>
      </w:r>
      <w:r w:rsidRPr="0005658A">
        <w:t>2.1</w:t>
      </w:r>
      <w:r w:rsidR="00542956" w:rsidRPr="0005658A">
        <w:t xml:space="preserve"> </w:t>
      </w:r>
      <w:r w:rsidRPr="0005658A">
        <w:t>Previous</w:t>
      </w:r>
      <w:r w:rsidR="00542956" w:rsidRPr="0005658A">
        <w:t xml:space="preserve"> </w:t>
      </w:r>
      <w:r w:rsidRPr="0005658A">
        <w:t>Planning</w:t>
      </w:r>
      <w:r w:rsidR="00542956" w:rsidRPr="0005658A">
        <w:t xml:space="preserve"> </w:t>
      </w:r>
      <w:r w:rsidRPr="0005658A">
        <w:t>Studies</w:t>
      </w:r>
      <w:r w:rsidR="00542956" w:rsidRPr="0005658A">
        <w:t xml:space="preserve"> </w:t>
      </w:r>
      <w:r w:rsidRPr="0005658A">
        <w:t>can</w:t>
      </w:r>
      <w:r w:rsidR="00542956" w:rsidRPr="0005658A">
        <w:t xml:space="preserve"> </w:t>
      </w:r>
      <w:r w:rsidRPr="0005658A">
        <w:t>be</w:t>
      </w:r>
      <w:r w:rsidR="00542956" w:rsidRPr="0005658A">
        <w:t xml:space="preserve"> </w:t>
      </w:r>
      <w:r w:rsidRPr="0005658A">
        <w:t>deleted</w:t>
      </w:r>
      <w:r w:rsidR="00542956" w:rsidRPr="0005658A">
        <w:t xml:space="preserve"> </w:t>
      </w:r>
      <w:r w:rsidRPr="0005658A">
        <w:t>from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template.</w:t>
      </w:r>
    </w:p>
    <w:p w14:paraId="4124C5F1" w14:textId="55B4AB4D" w:rsidR="009242EA" w:rsidRPr="00D87B9C" w:rsidRDefault="009242EA" w:rsidP="00D87B9C">
      <w:pPr>
        <w:pStyle w:val="Caption"/>
      </w:pPr>
      <w:bookmarkStart w:id="70" w:name="_Toc234492623"/>
      <w:r w:rsidRPr="00D87B9C">
        <w:t>Table</w:t>
      </w:r>
      <w:r w:rsidR="00542956">
        <w:t xml:space="preserve"> </w:t>
      </w:r>
      <w:fldSimple w:instr=" SEQ Table \* ARABIC ">
        <w:r w:rsidRPr="00D87B9C">
          <w:t>1</w:t>
        </w:r>
      </w:fldSimple>
      <w:r w:rsidRPr="00D87B9C">
        <w:t>.</w:t>
      </w:r>
      <w:r w:rsidR="00542956">
        <w:t xml:space="preserve"> </w:t>
      </w:r>
      <w:r w:rsidRPr="00D87B9C">
        <w:t>Previous</w:t>
      </w:r>
      <w:r w:rsidR="00542956">
        <w:t xml:space="preserve"> </w:t>
      </w:r>
      <w:r w:rsidRPr="00D87B9C">
        <w:t>Planning</w:t>
      </w:r>
      <w:r w:rsidR="00542956">
        <w:t xml:space="preserve"> </w:t>
      </w:r>
      <w:r w:rsidRPr="00D87B9C">
        <w:t>Studies</w:t>
      </w:r>
      <w:r w:rsidR="00542956">
        <w:t xml:space="preserve"> </w:t>
      </w:r>
      <w:r w:rsidRPr="00D87B9C">
        <w:t>Checklist</w:t>
      </w:r>
      <w:bookmarkEnd w:id="70"/>
    </w:p>
    <w:tbl>
      <w:tblPr>
        <w:tblStyle w:val="GridTable4"/>
        <w:tblW w:w="0" w:type="auto"/>
        <w:tblLook w:val="0620" w:firstRow="1" w:lastRow="0" w:firstColumn="0" w:lastColumn="0" w:noHBand="1" w:noVBand="1"/>
      </w:tblPr>
      <w:tblGrid>
        <w:gridCol w:w="3116"/>
        <w:gridCol w:w="749"/>
        <w:gridCol w:w="810"/>
      </w:tblGrid>
      <w:tr w:rsidR="00406C92" w:rsidRPr="000838D3" w14:paraId="1C95939B" w14:textId="77777777" w:rsidTr="006976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3116" w:type="dxa"/>
          </w:tcPr>
          <w:p w14:paraId="6FFD9B8C" w14:textId="6E20F937" w:rsidR="00406C92" w:rsidRPr="000838D3" w:rsidRDefault="00545AE8" w:rsidP="000838D3">
            <w:pPr>
              <w:pStyle w:val="TableHead"/>
              <w:rPr>
                <w:b/>
                <w:bCs w:val="0"/>
              </w:rPr>
            </w:pPr>
            <w:r w:rsidRPr="000838D3">
              <w:rPr>
                <w:b/>
                <w:bCs w:val="0"/>
              </w:rPr>
              <w:t>Topic</w:t>
            </w:r>
          </w:p>
        </w:tc>
        <w:tc>
          <w:tcPr>
            <w:tcW w:w="749" w:type="dxa"/>
          </w:tcPr>
          <w:p w14:paraId="6F453800" w14:textId="77777777" w:rsidR="00406C92" w:rsidRPr="000838D3" w:rsidRDefault="00406C92" w:rsidP="00D87B9C">
            <w:pPr>
              <w:pStyle w:val="StyleTableHeadComplexArial12ptBackground1"/>
              <w:rPr>
                <w:b/>
              </w:rPr>
            </w:pPr>
            <w:r w:rsidRPr="000838D3">
              <w:rPr>
                <w:b/>
              </w:rPr>
              <w:t>Yes</w:t>
            </w:r>
          </w:p>
        </w:tc>
        <w:tc>
          <w:tcPr>
            <w:tcW w:w="810" w:type="dxa"/>
          </w:tcPr>
          <w:p w14:paraId="4D8258CD" w14:textId="77777777" w:rsidR="00406C92" w:rsidRPr="000838D3" w:rsidRDefault="00406C92" w:rsidP="00D87B9C">
            <w:pPr>
              <w:pStyle w:val="StyleTableHeadComplexArial12ptBackground1"/>
              <w:rPr>
                <w:b/>
              </w:rPr>
            </w:pPr>
            <w:r w:rsidRPr="000838D3">
              <w:rPr>
                <w:b/>
              </w:rPr>
              <w:t>No</w:t>
            </w:r>
          </w:p>
        </w:tc>
      </w:tr>
      <w:tr w:rsidR="00406C92" w:rsidRPr="00F67A2E" w14:paraId="48F8BBC4" w14:textId="77777777" w:rsidTr="00EB2D9C">
        <w:trPr>
          <w:cantSplit/>
          <w:trHeight w:val="287"/>
        </w:trPr>
        <w:tc>
          <w:tcPr>
            <w:tcW w:w="3116" w:type="dxa"/>
          </w:tcPr>
          <w:p w14:paraId="314C60B3" w14:textId="1EBAF30C" w:rsidR="00406C92" w:rsidRPr="00F67A2E" w:rsidRDefault="00406C92" w:rsidP="000838D3">
            <w:pPr>
              <w:pStyle w:val="TableBody"/>
            </w:pPr>
            <w:r w:rsidRPr="00F67A2E">
              <w:t>Previous</w:t>
            </w:r>
            <w:r w:rsidR="00542956">
              <w:t xml:space="preserve"> </w:t>
            </w:r>
            <w:r w:rsidRPr="00F67A2E">
              <w:t>Planning</w:t>
            </w:r>
            <w:r w:rsidR="00542956">
              <w:t xml:space="preserve"> </w:t>
            </w:r>
            <w:r w:rsidRPr="00F67A2E">
              <w:t>Studies</w:t>
            </w:r>
          </w:p>
        </w:tc>
        <w:tc>
          <w:tcPr>
            <w:tcW w:w="749" w:type="dxa"/>
          </w:tcPr>
          <w:p w14:paraId="5A268021" w14:textId="77777777" w:rsidR="00406C92" w:rsidRPr="00F67A2E" w:rsidRDefault="00657099" w:rsidP="009B451B">
            <w:pPr>
              <w:pStyle w:val="TableBody"/>
              <w:jc w:val="center"/>
              <w:rPr>
                <w:i/>
                <w:color w:val="0000FF"/>
                <w:szCs w:val="22"/>
              </w:rPr>
            </w:pPr>
            <w:sdt>
              <w:sdtPr>
                <w:id w:val="102691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C92" w:rsidRPr="009B45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120E484F" w14:textId="77777777" w:rsidR="00406C92" w:rsidRPr="00F67A2E" w:rsidRDefault="00657099" w:rsidP="009B451B">
            <w:pPr>
              <w:pStyle w:val="TableBody"/>
              <w:jc w:val="center"/>
              <w:rPr>
                <w:i/>
                <w:color w:val="0000FF"/>
                <w:szCs w:val="22"/>
              </w:rPr>
            </w:pPr>
            <w:sdt>
              <w:sdtPr>
                <w:id w:val="-1207177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C92" w:rsidRPr="009B45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306B9D36" w14:textId="292FBA11" w:rsidR="00406C92" w:rsidRPr="0005658A" w:rsidRDefault="00406C92" w:rsidP="009631DD">
      <w:pPr>
        <w:pStyle w:val="Instructional"/>
      </w:pPr>
      <w:r w:rsidRPr="0005658A">
        <w:t>If</w:t>
      </w:r>
      <w:r w:rsidR="00542956" w:rsidRPr="0005658A">
        <w:t xml:space="preserve"> </w:t>
      </w:r>
      <w:r w:rsidRPr="0005658A">
        <w:t>an</w:t>
      </w:r>
      <w:r w:rsidR="00542956" w:rsidRPr="0005658A">
        <w:t xml:space="preserve"> </w:t>
      </w:r>
      <w:r w:rsidRPr="0005658A">
        <w:t>item</w:t>
      </w:r>
      <w:r w:rsidR="00542956" w:rsidRPr="0005658A">
        <w:t xml:space="preserve"> </w:t>
      </w:r>
      <w:r w:rsidRPr="0005658A">
        <w:t>below</w:t>
      </w:r>
      <w:r w:rsidR="00542956" w:rsidRPr="0005658A">
        <w:t xml:space="preserve"> </w:t>
      </w:r>
      <w:r w:rsidRPr="0005658A">
        <w:t>is</w:t>
      </w:r>
      <w:r w:rsidR="00542956" w:rsidRPr="0005658A">
        <w:t xml:space="preserve"> </w:t>
      </w:r>
      <w:r w:rsidRPr="0005658A">
        <w:t>listed</w:t>
      </w:r>
      <w:r w:rsidR="00542956" w:rsidRPr="0005658A">
        <w:t xml:space="preserve"> </w:t>
      </w:r>
      <w:r w:rsidRPr="0005658A">
        <w:t>as</w:t>
      </w:r>
      <w:r w:rsidR="00542956" w:rsidRPr="0005658A">
        <w:t xml:space="preserve"> </w:t>
      </w:r>
      <w:r w:rsidR="00944057" w:rsidRPr="0005658A">
        <w:t>“Not</w:t>
      </w:r>
      <w:r w:rsidR="00542956" w:rsidRPr="0005658A">
        <w:t xml:space="preserve"> </w:t>
      </w:r>
      <w:r w:rsidR="00944057" w:rsidRPr="0005658A">
        <w:t>Present</w:t>
      </w:r>
      <w:r w:rsidR="00542956" w:rsidRPr="0005658A">
        <w:t xml:space="preserve"> </w:t>
      </w:r>
      <w:r w:rsidR="00944057" w:rsidRPr="0005658A">
        <w:t>in</w:t>
      </w:r>
      <w:r w:rsidR="00542956" w:rsidRPr="0005658A">
        <w:t xml:space="preserve"> </w:t>
      </w:r>
      <w:r w:rsidR="00944057" w:rsidRPr="0005658A">
        <w:t>Study</w:t>
      </w:r>
      <w:r w:rsidR="00542956" w:rsidRPr="0005658A">
        <w:t xml:space="preserve"> </w:t>
      </w:r>
      <w:r w:rsidR="00944057" w:rsidRPr="0005658A">
        <w:t>Area”</w:t>
      </w:r>
      <w:r w:rsidR="00542956" w:rsidRPr="0005658A">
        <w:t xml:space="preserve"> </w:t>
      </w:r>
      <w:r w:rsidR="00944057" w:rsidRPr="0005658A">
        <w:t>and</w:t>
      </w:r>
      <w:r w:rsidR="00542956" w:rsidRPr="0005658A">
        <w:t xml:space="preserve"> </w:t>
      </w:r>
      <w:r w:rsidRPr="0005658A">
        <w:t>“No</w:t>
      </w:r>
      <w:r w:rsidR="00542956" w:rsidRPr="0005658A">
        <w:t xml:space="preserve"> </w:t>
      </w:r>
      <w:r w:rsidRPr="0005658A">
        <w:t>Involvement”</w:t>
      </w:r>
      <w:r w:rsidR="00542956" w:rsidRPr="0005658A">
        <w:t xml:space="preserve"> </w:t>
      </w:r>
      <w:r w:rsidRPr="0005658A">
        <w:t>in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="00360B77" w:rsidRPr="0005658A">
        <w:t>existing</w:t>
      </w:r>
      <w:r w:rsidR="00542956" w:rsidRPr="0005658A">
        <w:t xml:space="preserve"> </w:t>
      </w:r>
      <w:r w:rsidR="00360B77" w:rsidRPr="0005658A">
        <w:t>or</w:t>
      </w:r>
      <w:r w:rsidR="00542956" w:rsidRPr="0005658A">
        <w:t xml:space="preserve"> </w:t>
      </w:r>
      <w:r w:rsidRPr="0005658A">
        <w:t>proposed</w:t>
      </w:r>
      <w:r w:rsidR="00542956" w:rsidRPr="0005658A">
        <w:t xml:space="preserve"> </w:t>
      </w:r>
      <w:r w:rsidRPr="0005658A">
        <w:t>condition</w:t>
      </w:r>
      <w:r w:rsidR="00360B77" w:rsidRPr="0005658A">
        <w:t>s</w:t>
      </w:r>
      <w:r w:rsidRPr="0005658A">
        <w:t>,</w:t>
      </w:r>
      <w:r w:rsidR="00542956" w:rsidRPr="0005658A">
        <w:t xml:space="preserve"> </w:t>
      </w:r>
      <w:r w:rsidRPr="0005658A">
        <w:t>no</w:t>
      </w:r>
      <w:r w:rsidR="00542956" w:rsidRPr="0005658A">
        <w:t xml:space="preserve"> </w:t>
      </w:r>
      <w:r w:rsidRPr="0005658A">
        <w:t>further</w:t>
      </w:r>
      <w:r w:rsidR="00542956" w:rsidRPr="0005658A">
        <w:t xml:space="preserve"> </w:t>
      </w:r>
      <w:r w:rsidRPr="0005658A">
        <w:t>discussion</w:t>
      </w:r>
      <w:r w:rsidR="00542956" w:rsidRPr="0005658A">
        <w:t xml:space="preserve"> </w:t>
      </w:r>
      <w:r w:rsidRPr="0005658A">
        <w:t>is</w:t>
      </w:r>
      <w:r w:rsidR="00542956" w:rsidRPr="0005658A">
        <w:t xml:space="preserve"> </w:t>
      </w:r>
      <w:r w:rsidRPr="0005658A">
        <w:t>necessary</w:t>
      </w:r>
      <w:r w:rsidR="00542956" w:rsidRPr="0005658A">
        <w:t xml:space="preserve"> </w:t>
      </w:r>
      <w:r w:rsidRPr="0005658A">
        <w:t>within</w:t>
      </w:r>
      <w:r w:rsidR="00542956" w:rsidRPr="0005658A">
        <w:t xml:space="preserve"> </w:t>
      </w:r>
      <w:r w:rsidRPr="0005658A">
        <w:t>this</w:t>
      </w:r>
      <w:r w:rsidR="00542956" w:rsidRPr="0005658A">
        <w:t xml:space="preserve"> </w:t>
      </w:r>
      <w:r w:rsidRPr="0005658A">
        <w:t>report,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corresponding</w:t>
      </w:r>
      <w:r w:rsidR="00542956" w:rsidRPr="0005658A">
        <w:t xml:space="preserve"> </w:t>
      </w:r>
      <w:r w:rsidRPr="0005658A">
        <w:t>subsections</w:t>
      </w:r>
      <w:r w:rsidR="00542956" w:rsidRPr="0005658A">
        <w:t xml:space="preserve"> </w:t>
      </w:r>
      <w:r w:rsidRPr="0005658A">
        <w:t>in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PER</w:t>
      </w:r>
      <w:r w:rsidR="00542956" w:rsidRPr="0005658A">
        <w:t xml:space="preserve"> </w:t>
      </w:r>
      <w:r w:rsidRPr="0005658A">
        <w:t>template</w:t>
      </w:r>
      <w:r w:rsidR="00542956" w:rsidRPr="0005658A">
        <w:t xml:space="preserve"> </w:t>
      </w:r>
      <w:r w:rsidRPr="0005658A">
        <w:t>can</w:t>
      </w:r>
      <w:r w:rsidR="00542956" w:rsidRPr="0005658A">
        <w:t xml:space="preserve"> </w:t>
      </w:r>
      <w:r w:rsidRPr="0005658A">
        <w:t>be</w:t>
      </w:r>
      <w:r w:rsidR="00542956" w:rsidRPr="0005658A">
        <w:t xml:space="preserve"> </w:t>
      </w:r>
      <w:r w:rsidRPr="0005658A">
        <w:t>deleted.</w:t>
      </w:r>
    </w:p>
    <w:p w14:paraId="2B7AF86F" w14:textId="241D3EE6" w:rsidR="00406C92" w:rsidRPr="0005658A" w:rsidRDefault="00002385" w:rsidP="009631DD">
      <w:pPr>
        <w:pStyle w:val="Instructional"/>
      </w:pPr>
      <w:r w:rsidRPr="0005658A">
        <w:t>“</w:t>
      </w:r>
      <w:r w:rsidR="00406C92" w:rsidRPr="0005658A">
        <w:t>No</w:t>
      </w:r>
      <w:r w:rsidR="00542956" w:rsidRPr="0005658A">
        <w:t xml:space="preserve"> </w:t>
      </w:r>
      <w:r w:rsidR="00406C92" w:rsidRPr="0005658A">
        <w:t>Involvement</w:t>
      </w:r>
      <w:r w:rsidRPr="0005658A">
        <w:t>”</w:t>
      </w:r>
      <w:r w:rsidR="00542956" w:rsidRPr="0005658A">
        <w:t xml:space="preserve"> </w:t>
      </w:r>
      <w:r w:rsidR="00406C92" w:rsidRPr="0005658A">
        <w:t>definition-</w:t>
      </w:r>
      <w:r w:rsidR="00542956" w:rsidRPr="0005658A">
        <w:t xml:space="preserve"> </w:t>
      </w:r>
      <w:r w:rsidR="00406C92" w:rsidRPr="0005658A">
        <w:t>If</w:t>
      </w:r>
      <w:r w:rsidR="00542956" w:rsidRPr="0005658A">
        <w:t xml:space="preserve"> </w:t>
      </w:r>
      <w:r w:rsidR="00406C92" w:rsidRPr="0005658A">
        <w:t>a</w:t>
      </w:r>
      <w:r w:rsidR="00542956" w:rsidRPr="0005658A">
        <w:t xml:space="preserve"> </w:t>
      </w:r>
      <w:r w:rsidR="00406C92" w:rsidRPr="0005658A">
        <w:t>consideration</w:t>
      </w:r>
      <w:r w:rsidR="00542956" w:rsidRPr="0005658A">
        <w:t xml:space="preserve"> </w:t>
      </w:r>
      <w:r w:rsidR="00406C92" w:rsidRPr="0005658A">
        <w:t>is</w:t>
      </w:r>
      <w:r w:rsidR="00542956" w:rsidRPr="0005658A">
        <w:t xml:space="preserve"> </w:t>
      </w:r>
      <w:r w:rsidR="00406C92" w:rsidRPr="0005658A">
        <w:t>present</w:t>
      </w:r>
      <w:r w:rsidR="00542956" w:rsidRPr="0005658A">
        <w:t xml:space="preserve"> </w:t>
      </w:r>
      <w:r w:rsidR="00406C92" w:rsidRPr="0005658A">
        <w:t>in</w:t>
      </w:r>
      <w:r w:rsidR="00542956" w:rsidRPr="0005658A">
        <w:t xml:space="preserve"> </w:t>
      </w:r>
      <w:r w:rsidR="00406C92" w:rsidRPr="0005658A">
        <w:t>the</w:t>
      </w:r>
      <w:r w:rsidR="00542956" w:rsidRPr="0005658A">
        <w:t xml:space="preserve"> </w:t>
      </w:r>
      <w:r w:rsidR="00406C92" w:rsidRPr="0005658A">
        <w:t>existing</w:t>
      </w:r>
      <w:r w:rsidR="00542956" w:rsidRPr="0005658A">
        <w:t xml:space="preserve"> </w:t>
      </w:r>
      <w:r w:rsidR="00406C92" w:rsidRPr="0005658A">
        <w:t>condition,</w:t>
      </w:r>
      <w:r w:rsidR="00542956" w:rsidRPr="0005658A">
        <w:t xml:space="preserve"> </w:t>
      </w:r>
      <w:r w:rsidR="00406C92" w:rsidRPr="0005658A">
        <w:t>but</w:t>
      </w:r>
      <w:r w:rsidR="00542956" w:rsidRPr="0005658A">
        <w:t xml:space="preserve"> </w:t>
      </w:r>
      <w:r w:rsidR="00406C92" w:rsidRPr="0005658A">
        <w:t>does</w:t>
      </w:r>
      <w:r w:rsidR="00542956" w:rsidRPr="0005658A">
        <w:t xml:space="preserve"> </w:t>
      </w:r>
      <w:r w:rsidR="00406C92" w:rsidRPr="0005658A">
        <w:t>not</w:t>
      </w:r>
      <w:r w:rsidR="00542956" w:rsidRPr="0005658A">
        <w:t xml:space="preserve"> </w:t>
      </w:r>
      <w:r w:rsidR="00406C92" w:rsidRPr="0005658A">
        <w:t>impact</w:t>
      </w:r>
      <w:r w:rsidR="00542956" w:rsidRPr="0005658A">
        <w:t xml:space="preserve"> </w:t>
      </w:r>
      <w:r w:rsidR="00406C92" w:rsidRPr="0005658A">
        <w:t>the</w:t>
      </w:r>
      <w:r w:rsidR="00542956" w:rsidRPr="0005658A">
        <w:t xml:space="preserve"> </w:t>
      </w:r>
      <w:r w:rsidR="00406C92" w:rsidRPr="0005658A">
        <w:t>alternatives</w:t>
      </w:r>
      <w:r w:rsidR="00542956" w:rsidRPr="0005658A">
        <w:t xml:space="preserve"> </w:t>
      </w:r>
      <w:r w:rsidR="00406C92" w:rsidRPr="0005658A">
        <w:t>analysis</w:t>
      </w:r>
      <w:r w:rsidR="00542956" w:rsidRPr="0005658A">
        <w:t xml:space="preserve"> </w:t>
      </w:r>
      <w:r w:rsidR="00406C92" w:rsidRPr="0005658A">
        <w:t>or</w:t>
      </w:r>
      <w:r w:rsidR="00542956" w:rsidRPr="0005658A">
        <w:t xml:space="preserve"> </w:t>
      </w:r>
      <w:r w:rsidR="00406C92" w:rsidRPr="0005658A">
        <w:t>engineering</w:t>
      </w:r>
      <w:r w:rsidR="00542956" w:rsidRPr="0005658A">
        <w:t xml:space="preserve"> </w:t>
      </w:r>
      <w:r w:rsidR="00406C92" w:rsidRPr="0005658A">
        <w:t>decisions</w:t>
      </w:r>
      <w:r w:rsidR="00542956" w:rsidRPr="0005658A">
        <w:t xml:space="preserve"> </w:t>
      </w:r>
      <w:r w:rsidR="00406C92" w:rsidRPr="0005658A">
        <w:t>for</w:t>
      </w:r>
      <w:r w:rsidR="00542956" w:rsidRPr="0005658A">
        <w:t xml:space="preserve"> </w:t>
      </w:r>
      <w:r w:rsidR="00406C92" w:rsidRPr="0005658A">
        <w:t>the</w:t>
      </w:r>
      <w:r w:rsidR="00542956" w:rsidRPr="0005658A">
        <w:t xml:space="preserve"> </w:t>
      </w:r>
      <w:r w:rsidR="00406C92" w:rsidRPr="0005658A">
        <w:t>project,</w:t>
      </w:r>
      <w:r w:rsidR="00542956" w:rsidRPr="0005658A">
        <w:t xml:space="preserve"> </w:t>
      </w:r>
      <w:r w:rsidR="00406C92" w:rsidRPr="0005658A">
        <w:t>no</w:t>
      </w:r>
      <w:r w:rsidR="00542956" w:rsidRPr="0005658A">
        <w:t xml:space="preserve"> </w:t>
      </w:r>
      <w:r w:rsidR="00406C92" w:rsidRPr="0005658A">
        <w:t>further</w:t>
      </w:r>
      <w:r w:rsidR="00542956" w:rsidRPr="0005658A">
        <w:t xml:space="preserve"> </w:t>
      </w:r>
      <w:r w:rsidR="00406C92" w:rsidRPr="0005658A">
        <w:t>discussion</w:t>
      </w:r>
      <w:r w:rsidR="00542956" w:rsidRPr="0005658A">
        <w:t xml:space="preserve"> </w:t>
      </w:r>
      <w:r w:rsidR="00406C92" w:rsidRPr="0005658A">
        <w:t>is</w:t>
      </w:r>
      <w:r w:rsidR="00542956" w:rsidRPr="0005658A">
        <w:t xml:space="preserve"> </w:t>
      </w:r>
      <w:r w:rsidR="00406C92" w:rsidRPr="0005658A">
        <w:t>necessary</w:t>
      </w:r>
      <w:r w:rsidR="00542956" w:rsidRPr="0005658A">
        <w:t xml:space="preserve"> </w:t>
      </w:r>
      <w:r w:rsidR="00406C92" w:rsidRPr="0005658A">
        <w:t>in</w:t>
      </w:r>
      <w:r w:rsidR="00542956" w:rsidRPr="0005658A">
        <w:t xml:space="preserve"> </w:t>
      </w:r>
      <w:r w:rsidR="00406C92" w:rsidRPr="0005658A">
        <w:t>the</w:t>
      </w:r>
      <w:r w:rsidR="00542956" w:rsidRPr="0005658A">
        <w:t xml:space="preserve"> </w:t>
      </w:r>
      <w:r w:rsidR="00406C92" w:rsidRPr="0005658A">
        <w:t>PER.</w:t>
      </w:r>
    </w:p>
    <w:p w14:paraId="03A12D72" w14:textId="496D19D8" w:rsidR="000838D3" w:rsidRPr="00D87B9C" w:rsidRDefault="000838D3" w:rsidP="00D87B9C">
      <w:pPr>
        <w:pStyle w:val="Caption"/>
      </w:pPr>
      <w:bookmarkStart w:id="71" w:name="_Toc234492624"/>
      <w:r w:rsidRPr="00D87B9C">
        <w:t>Table</w:t>
      </w:r>
      <w:r w:rsidR="00542956">
        <w:t xml:space="preserve"> </w:t>
      </w:r>
      <w:fldSimple w:instr=" SEQ Table \* ARABIC ">
        <w:r w:rsidR="00D87B9C">
          <w:rPr>
            <w:noProof/>
          </w:rPr>
          <w:t>2</w:t>
        </w:r>
      </w:fldSimple>
      <w:r w:rsidRPr="00D87B9C">
        <w:t>.</w:t>
      </w:r>
      <w:r w:rsidR="00542956">
        <w:t xml:space="preserve"> </w:t>
      </w:r>
      <w:r w:rsidRPr="00D87B9C">
        <w:t>Engineering</w:t>
      </w:r>
      <w:r w:rsidR="00542956">
        <w:t xml:space="preserve"> </w:t>
      </w:r>
      <w:r w:rsidRPr="00D87B9C">
        <w:t>Considerations</w:t>
      </w:r>
      <w:r w:rsidR="00542956">
        <w:t xml:space="preserve"> </w:t>
      </w:r>
      <w:r w:rsidRPr="00D87B9C">
        <w:t>Checklist</w:t>
      </w:r>
      <w:bookmarkEnd w:id="71"/>
    </w:p>
    <w:tbl>
      <w:tblPr>
        <w:tblStyle w:val="GridTable4"/>
        <w:tblW w:w="9355" w:type="dxa"/>
        <w:tblLook w:val="0620" w:firstRow="1" w:lastRow="0" w:firstColumn="0" w:lastColumn="0" w:noHBand="1" w:noVBand="1"/>
      </w:tblPr>
      <w:tblGrid>
        <w:gridCol w:w="1917"/>
        <w:gridCol w:w="1438"/>
        <w:gridCol w:w="1438"/>
        <w:gridCol w:w="1622"/>
        <w:gridCol w:w="1440"/>
        <w:gridCol w:w="1500"/>
      </w:tblGrid>
      <w:tr w:rsidR="00457148" w:rsidRPr="00D87B9C" w14:paraId="23DEB0A9" w14:textId="77777777" w:rsidTr="008A76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tcW w:w="2334" w:type="dxa"/>
            <w:vAlign w:val="center"/>
          </w:tcPr>
          <w:p w14:paraId="3BE0B0D9" w14:textId="0A721BAF" w:rsidR="00457148" w:rsidRPr="00D87B9C" w:rsidRDefault="00457148" w:rsidP="00D87B9C">
            <w:pPr>
              <w:pStyle w:val="TableHead"/>
              <w:rPr>
                <w:b/>
                <w:bCs w:val="0"/>
              </w:rPr>
            </w:pPr>
            <w:r w:rsidRPr="00D87B9C">
              <w:rPr>
                <w:b/>
                <w:bCs w:val="0"/>
              </w:rPr>
              <w:t>Engineering</w:t>
            </w:r>
            <w:r w:rsidR="00542956">
              <w:rPr>
                <w:b/>
                <w:bCs w:val="0"/>
              </w:rPr>
              <w:t xml:space="preserve"> </w:t>
            </w:r>
            <w:r w:rsidRPr="00D87B9C">
              <w:rPr>
                <w:b/>
                <w:bCs w:val="0"/>
              </w:rPr>
              <w:t>Considerations</w:t>
            </w:r>
          </w:p>
        </w:tc>
        <w:tc>
          <w:tcPr>
            <w:tcW w:w="1317" w:type="dxa"/>
            <w:shd w:val="clear" w:color="auto" w:fill="1E4483" w:themeFill="accent1"/>
            <w:vAlign w:val="center"/>
            <w:hideMark/>
          </w:tcPr>
          <w:p w14:paraId="35ED4980" w14:textId="18617FAF" w:rsidR="00457148" w:rsidRPr="00D87B9C" w:rsidRDefault="005F29A2" w:rsidP="00D87B9C">
            <w:pPr>
              <w:pStyle w:val="TableHead"/>
              <w:rPr>
                <w:b/>
                <w:bCs w:val="0"/>
              </w:rPr>
            </w:pPr>
            <w:r w:rsidRPr="00D87B9C">
              <w:rPr>
                <w:b/>
                <w:bCs w:val="0"/>
              </w:rPr>
              <w:t>Existing</w:t>
            </w:r>
            <w:r w:rsidR="00542956">
              <w:rPr>
                <w:b/>
                <w:bCs w:val="0"/>
              </w:rPr>
              <w:t xml:space="preserve"> </w:t>
            </w:r>
            <w:r w:rsidRPr="00D87B9C">
              <w:rPr>
                <w:b/>
                <w:bCs w:val="0"/>
              </w:rPr>
              <w:t>Conditions:</w:t>
            </w:r>
            <w:r w:rsidR="00542956">
              <w:rPr>
                <w:b/>
                <w:bCs w:val="0"/>
              </w:rPr>
              <w:t xml:space="preserve"> </w:t>
            </w:r>
            <w:r w:rsidR="00457148" w:rsidRPr="00D87B9C">
              <w:rPr>
                <w:b/>
                <w:bCs w:val="0"/>
              </w:rPr>
              <w:t>Present</w:t>
            </w:r>
            <w:r w:rsidR="00542956">
              <w:rPr>
                <w:b/>
                <w:bCs w:val="0"/>
              </w:rPr>
              <w:t xml:space="preserve"> </w:t>
            </w:r>
            <w:r w:rsidR="00457148" w:rsidRPr="00D87B9C">
              <w:rPr>
                <w:b/>
                <w:bCs w:val="0"/>
              </w:rPr>
              <w:t>in</w:t>
            </w:r>
            <w:r w:rsidR="00542956">
              <w:rPr>
                <w:b/>
                <w:bCs w:val="0"/>
              </w:rPr>
              <w:t xml:space="preserve"> </w:t>
            </w:r>
            <w:r w:rsidR="00457148" w:rsidRPr="00D87B9C">
              <w:rPr>
                <w:b/>
                <w:bCs w:val="0"/>
              </w:rPr>
              <w:t>Study</w:t>
            </w:r>
            <w:r w:rsidR="00542956">
              <w:rPr>
                <w:b/>
                <w:bCs w:val="0"/>
              </w:rPr>
              <w:t xml:space="preserve"> </w:t>
            </w:r>
            <w:r w:rsidR="00457148" w:rsidRPr="00D87B9C">
              <w:rPr>
                <w:b/>
                <w:bCs w:val="0"/>
              </w:rPr>
              <w:t>Area</w:t>
            </w:r>
          </w:p>
        </w:tc>
        <w:tc>
          <w:tcPr>
            <w:tcW w:w="1317" w:type="dxa"/>
            <w:shd w:val="clear" w:color="auto" w:fill="1E4483" w:themeFill="accent1"/>
            <w:vAlign w:val="center"/>
          </w:tcPr>
          <w:p w14:paraId="11774623" w14:textId="1E96A519" w:rsidR="00457148" w:rsidRPr="00D87B9C" w:rsidRDefault="005F29A2" w:rsidP="00D87B9C">
            <w:pPr>
              <w:pStyle w:val="TableHead"/>
              <w:rPr>
                <w:b/>
                <w:bCs w:val="0"/>
              </w:rPr>
            </w:pPr>
            <w:r w:rsidRPr="00D87B9C">
              <w:rPr>
                <w:b/>
                <w:bCs w:val="0"/>
              </w:rPr>
              <w:t>Existing</w:t>
            </w:r>
            <w:r w:rsidR="00542956">
              <w:rPr>
                <w:b/>
                <w:bCs w:val="0"/>
              </w:rPr>
              <w:t xml:space="preserve"> </w:t>
            </w:r>
            <w:r w:rsidRPr="00D87B9C">
              <w:rPr>
                <w:b/>
                <w:bCs w:val="0"/>
              </w:rPr>
              <w:t>Conditions:</w:t>
            </w:r>
            <w:r w:rsidR="00542956">
              <w:rPr>
                <w:b/>
                <w:bCs w:val="0"/>
              </w:rPr>
              <w:t xml:space="preserve"> </w:t>
            </w:r>
            <w:r w:rsidR="007546B2" w:rsidRPr="00D87B9C">
              <w:rPr>
                <w:b/>
                <w:bCs w:val="0"/>
              </w:rPr>
              <w:t>Not</w:t>
            </w:r>
            <w:r w:rsidR="00542956">
              <w:rPr>
                <w:b/>
                <w:bCs w:val="0"/>
              </w:rPr>
              <w:t xml:space="preserve"> </w:t>
            </w:r>
            <w:r w:rsidR="007546B2" w:rsidRPr="00D87B9C">
              <w:rPr>
                <w:b/>
                <w:bCs w:val="0"/>
              </w:rPr>
              <w:t>Present</w:t>
            </w:r>
            <w:r w:rsidR="00542956">
              <w:rPr>
                <w:b/>
                <w:bCs w:val="0"/>
              </w:rPr>
              <w:t xml:space="preserve"> </w:t>
            </w:r>
            <w:r w:rsidR="007546B2" w:rsidRPr="00D87B9C">
              <w:rPr>
                <w:b/>
                <w:bCs w:val="0"/>
              </w:rPr>
              <w:t>in</w:t>
            </w:r>
            <w:r w:rsidR="00542956">
              <w:rPr>
                <w:b/>
                <w:bCs w:val="0"/>
              </w:rPr>
              <w:t xml:space="preserve"> </w:t>
            </w:r>
            <w:r w:rsidR="007546B2" w:rsidRPr="00D87B9C">
              <w:rPr>
                <w:b/>
                <w:bCs w:val="0"/>
              </w:rPr>
              <w:t>Study</w:t>
            </w:r>
            <w:r w:rsidR="00542956">
              <w:rPr>
                <w:b/>
                <w:bCs w:val="0"/>
              </w:rPr>
              <w:t xml:space="preserve"> </w:t>
            </w:r>
            <w:r w:rsidR="007546B2" w:rsidRPr="00D87B9C">
              <w:rPr>
                <w:b/>
                <w:bCs w:val="0"/>
              </w:rPr>
              <w:t>Area</w:t>
            </w:r>
          </w:p>
        </w:tc>
        <w:tc>
          <w:tcPr>
            <w:tcW w:w="1528" w:type="dxa"/>
            <w:shd w:val="clear" w:color="auto" w:fill="336600"/>
            <w:vAlign w:val="center"/>
          </w:tcPr>
          <w:p w14:paraId="6B299714" w14:textId="44D5379E" w:rsidR="00457148" w:rsidRPr="00D87B9C" w:rsidRDefault="005F29A2" w:rsidP="00D87B9C">
            <w:pPr>
              <w:pStyle w:val="TableHead"/>
              <w:rPr>
                <w:b/>
                <w:bCs w:val="0"/>
              </w:rPr>
            </w:pPr>
            <w:r w:rsidRPr="00D87B9C">
              <w:rPr>
                <w:b/>
                <w:bCs w:val="0"/>
              </w:rPr>
              <w:t>Proposed</w:t>
            </w:r>
            <w:r w:rsidR="00542956">
              <w:rPr>
                <w:b/>
                <w:bCs w:val="0"/>
              </w:rPr>
              <w:t xml:space="preserve"> </w:t>
            </w:r>
            <w:r w:rsidRPr="00D87B9C">
              <w:rPr>
                <w:b/>
                <w:bCs w:val="0"/>
              </w:rPr>
              <w:t>Conditions:</w:t>
            </w:r>
            <w:r w:rsidR="00542956">
              <w:rPr>
                <w:b/>
                <w:bCs w:val="0"/>
              </w:rPr>
              <w:t xml:space="preserve"> </w:t>
            </w:r>
            <w:r w:rsidR="00457148" w:rsidRPr="00D87B9C">
              <w:rPr>
                <w:b/>
                <w:bCs w:val="0"/>
              </w:rPr>
              <w:t>Involved</w:t>
            </w:r>
            <w:r w:rsidR="00542956">
              <w:rPr>
                <w:b/>
                <w:bCs w:val="0"/>
              </w:rPr>
              <w:t xml:space="preserve"> </w:t>
            </w:r>
            <w:r w:rsidR="00457148" w:rsidRPr="00D87B9C">
              <w:rPr>
                <w:b/>
                <w:bCs w:val="0"/>
              </w:rPr>
              <w:t>with</w:t>
            </w:r>
            <w:r w:rsidR="00542956">
              <w:rPr>
                <w:b/>
                <w:bCs w:val="0"/>
              </w:rPr>
              <w:t xml:space="preserve"> </w:t>
            </w:r>
            <w:r w:rsidR="00457148" w:rsidRPr="00D87B9C">
              <w:rPr>
                <w:b/>
                <w:bCs w:val="0"/>
              </w:rPr>
              <w:t>Build</w:t>
            </w:r>
            <w:r w:rsidR="00542956">
              <w:rPr>
                <w:b/>
                <w:bCs w:val="0"/>
              </w:rPr>
              <w:t xml:space="preserve"> </w:t>
            </w:r>
            <w:r w:rsidR="00457148" w:rsidRPr="00D87B9C">
              <w:rPr>
                <w:b/>
                <w:bCs w:val="0"/>
              </w:rPr>
              <w:t>Alternative(s)</w:t>
            </w:r>
          </w:p>
        </w:tc>
        <w:tc>
          <w:tcPr>
            <w:tcW w:w="1447" w:type="dxa"/>
            <w:shd w:val="clear" w:color="auto" w:fill="336600"/>
            <w:vAlign w:val="center"/>
          </w:tcPr>
          <w:p w14:paraId="3595C377" w14:textId="105CDF2A" w:rsidR="00457148" w:rsidRPr="00D87B9C" w:rsidRDefault="005F29A2" w:rsidP="00D87B9C">
            <w:pPr>
              <w:pStyle w:val="TableHead"/>
              <w:rPr>
                <w:b/>
                <w:bCs w:val="0"/>
              </w:rPr>
            </w:pPr>
            <w:r w:rsidRPr="00D87B9C">
              <w:rPr>
                <w:b/>
                <w:bCs w:val="0"/>
              </w:rPr>
              <w:t>Proposed</w:t>
            </w:r>
            <w:r w:rsidR="00542956">
              <w:rPr>
                <w:b/>
                <w:bCs w:val="0"/>
              </w:rPr>
              <w:t xml:space="preserve"> </w:t>
            </w:r>
            <w:r w:rsidRPr="00D87B9C">
              <w:rPr>
                <w:b/>
                <w:bCs w:val="0"/>
              </w:rPr>
              <w:t>Conditions:</w:t>
            </w:r>
            <w:r w:rsidR="00542956">
              <w:rPr>
                <w:b/>
                <w:bCs w:val="0"/>
              </w:rPr>
              <w:t xml:space="preserve"> </w:t>
            </w:r>
            <w:r w:rsidR="00457148" w:rsidRPr="00D87B9C">
              <w:rPr>
                <w:b/>
                <w:bCs w:val="0"/>
              </w:rPr>
              <w:t>Involved</w:t>
            </w:r>
            <w:r w:rsidR="00542956">
              <w:rPr>
                <w:b/>
                <w:bCs w:val="0"/>
              </w:rPr>
              <w:t xml:space="preserve"> </w:t>
            </w:r>
            <w:r w:rsidR="00457148" w:rsidRPr="00D87B9C">
              <w:rPr>
                <w:b/>
                <w:bCs w:val="0"/>
              </w:rPr>
              <w:t>with</w:t>
            </w:r>
            <w:r w:rsidR="00542956">
              <w:rPr>
                <w:b/>
                <w:bCs w:val="0"/>
              </w:rPr>
              <w:t xml:space="preserve"> </w:t>
            </w:r>
            <w:r w:rsidR="00457148" w:rsidRPr="00D87B9C">
              <w:rPr>
                <w:b/>
                <w:bCs w:val="0"/>
              </w:rPr>
              <w:t>Preferred</w:t>
            </w:r>
            <w:r w:rsidR="00542956">
              <w:rPr>
                <w:b/>
                <w:bCs w:val="0"/>
              </w:rPr>
              <w:t xml:space="preserve"> </w:t>
            </w:r>
            <w:r w:rsidR="00457148" w:rsidRPr="00D87B9C">
              <w:rPr>
                <w:b/>
                <w:bCs w:val="0"/>
              </w:rPr>
              <w:t>Alternative</w:t>
            </w:r>
          </w:p>
        </w:tc>
        <w:tc>
          <w:tcPr>
            <w:tcW w:w="1412" w:type="dxa"/>
            <w:shd w:val="clear" w:color="auto" w:fill="825E3E"/>
            <w:vAlign w:val="center"/>
          </w:tcPr>
          <w:p w14:paraId="4D7886F8" w14:textId="5E8B74DD" w:rsidR="00457148" w:rsidRPr="00D87B9C" w:rsidRDefault="005F29A2" w:rsidP="00D87B9C">
            <w:pPr>
              <w:pStyle w:val="TableHead"/>
              <w:rPr>
                <w:b/>
                <w:bCs w:val="0"/>
              </w:rPr>
            </w:pPr>
            <w:r w:rsidRPr="00D87B9C">
              <w:rPr>
                <w:b/>
                <w:bCs w:val="0"/>
              </w:rPr>
              <w:t>Proposed</w:t>
            </w:r>
            <w:r w:rsidR="00542956">
              <w:rPr>
                <w:b/>
                <w:bCs w:val="0"/>
              </w:rPr>
              <w:t xml:space="preserve"> </w:t>
            </w:r>
            <w:r w:rsidRPr="00D87B9C">
              <w:rPr>
                <w:b/>
                <w:bCs w:val="0"/>
              </w:rPr>
              <w:t>Conditions:</w:t>
            </w:r>
            <w:r w:rsidR="00542956">
              <w:rPr>
                <w:b/>
                <w:bCs w:val="0"/>
              </w:rPr>
              <w:t xml:space="preserve"> </w:t>
            </w:r>
            <w:r w:rsidR="00457148" w:rsidRPr="00D87B9C">
              <w:rPr>
                <w:b/>
                <w:bCs w:val="0"/>
              </w:rPr>
              <w:t>No</w:t>
            </w:r>
            <w:r w:rsidR="00542956">
              <w:rPr>
                <w:b/>
                <w:bCs w:val="0"/>
              </w:rPr>
              <w:t xml:space="preserve"> </w:t>
            </w:r>
            <w:r w:rsidR="00457148" w:rsidRPr="00D87B9C">
              <w:rPr>
                <w:b/>
                <w:bCs w:val="0"/>
              </w:rPr>
              <w:t>Involvement</w:t>
            </w:r>
          </w:p>
        </w:tc>
      </w:tr>
      <w:tr w:rsidR="007546B2" w:rsidRPr="00F67A2E" w14:paraId="59614E41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312C11B2" w14:textId="09522DD4" w:rsidR="007546B2" w:rsidRPr="00F67A2E" w:rsidRDefault="007546B2" w:rsidP="00D87B9C">
            <w:pPr>
              <w:pStyle w:val="TableBody"/>
            </w:pPr>
            <w:r w:rsidRPr="00F67A2E">
              <w:t>Managed</w:t>
            </w:r>
            <w:r w:rsidR="00542956">
              <w:t xml:space="preserve"> </w:t>
            </w:r>
            <w:r w:rsidRPr="00F67A2E">
              <w:t>Lanes</w:t>
            </w:r>
          </w:p>
        </w:tc>
        <w:tc>
          <w:tcPr>
            <w:tcW w:w="1317" w:type="dxa"/>
            <w:vAlign w:val="center"/>
          </w:tcPr>
          <w:p w14:paraId="02AFAC64" w14:textId="6E4AE623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947666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5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7AD6C765" w14:textId="53FF9550" w:rsidR="007546B2" w:rsidRDefault="00657099" w:rsidP="00D87B9C">
            <w:pPr>
              <w:pStyle w:val="TableBody"/>
              <w:jc w:val="center"/>
            </w:pPr>
            <w:sdt>
              <w:sdtPr>
                <w:id w:val="-124972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287519D3" w14:textId="3E270AD1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54279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47" w:type="dxa"/>
            <w:vAlign w:val="center"/>
          </w:tcPr>
          <w:p w14:paraId="2F6C6E8D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-112453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6DD9D8DB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-343008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7546B2" w:rsidRPr="00F67A2E" w14:paraId="49D3F876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050407D5" w14:textId="2262D121" w:rsidR="007546B2" w:rsidRPr="00F67A2E" w:rsidRDefault="007546B2" w:rsidP="00D87B9C">
            <w:pPr>
              <w:pStyle w:val="TableBody"/>
            </w:pPr>
            <w:r w:rsidRPr="00F67A2E">
              <w:t>Railroad</w:t>
            </w:r>
            <w:r w:rsidR="00542956">
              <w:t xml:space="preserve"> </w:t>
            </w:r>
            <w:r w:rsidRPr="00F67A2E">
              <w:t>Crossings</w:t>
            </w:r>
          </w:p>
        </w:tc>
        <w:tc>
          <w:tcPr>
            <w:tcW w:w="1317" w:type="dxa"/>
            <w:vAlign w:val="center"/>
          </w:tcPr>
          <w:p w14:paraId="06AD1F4B" w14:textId="7B49E020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33257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A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0BDB0F3E" w14:textId="15820A1B" w:rsidR="007546B2" w:rsidRDefault="00657099" w:rsidP="00D87B9C">
            <w:pPr>
              <w:pStyle w:val="TableBody"/>
              <w:jc w:val="center"/>
            </w:pPr>
            <w:sdt>
              <w:sdtPr>
                <w:id w:val="-36968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3A963A77" w14:textId="3D589F10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116975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47" w:type="dxa"/>
            <w:vAlign w:val="center"/>
          </w:tcPr>
          <w:p w14:paraId="304DC63E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1658036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32BAF84A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-25366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7546B2" w:rsidRPr="00F67A2E" w14:paraId="366D9A8F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63EFAEF1" w14:textId="77777777" w:rsidR="007546B2" w:rsidRPr="00F67A2E" w:rsidRDefault="007546B2" w:rsidP="00D87B9C">
            <w:pPr>
              <w:pStyle w:val="TableBody"/>
            </w:pPr>
            <w:r w:rsidRPr="00F67A2E">
              <w:t>Lighting</w:t>
            </w:r>
          </w:p>
        </w:tc>
        <w:tc>
          <w:tcPr>
            <w:tcW w:w="1317" w:type="dxa"/>
            <w:vAlign w:val="center"/>
          </w:tcPr>
          <w:p w14:paraId="7D1738DA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30289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1622DFFA" w14:textId="49F7F753" w:rsidR="007546B2" w:rsidRDefault="00657099" w:rsidP="00D87B9C">
            <w:pPr>
              <w:pStyle w:val="TableBody"/>
              <w:jc w:val="center"/>
            </w:pPr>
            <w:sdt>
              <w:sdtPr>
                <w:id w:val="47896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7EECF336" w14:textId="59406300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63545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47" w:type="dxa"/>
            <w:vAlign w:val="center"/>
          </w:tcPr>
          <w:p w14:paraId="633B4DBC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198844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75220D85" w14:textId="3846FB25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-44161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6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546B2" w:rsidRPr="00F67A2E" w14:paraId="7C843653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25CF2183" w14:textId="76C558E7" w:rsidR="007546B2" w:rsidRPr="00F67A2E" w:rsidRDefault="007546B2" w:rsidP="00D87B9C">
            <w:pPr>
              <w:pStyle w:val="TableBody"/>
            </w:pPr>
            <w:r w:rsidRPr="00F67A2E">
              <w:t>Aesthetic</w:t>
            </w:r>
            <w:r w:rsidR="00542956">
              <w:t xml:space="preserve"> </w:t>
            </w:r>
            <w:r w:rsidRPr="00F67A2E">
              <w:t>Features</w:t>
            </w:r>
          </w:p>
        </w:tc>
        <w:tc>
          <w:tcPr>
            <w:tcW w:w="1317" w:type="dxa"/>
            <w:vAlign w:val="center"/>
          </w:tcPr>
          <w:p w14:paraId="164575F6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240077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1E113FEA" w14:textId="6E1EFE5B" w:rsidR="007546B2" w:rsidRDefault="00657099" w:rsidP="00D87B9C">
            <w:pPr>
              <w:pStyle w:val="TableBody"/>
              <w:jc w:val="center"/>
            </w:pPr>
            <w:sdt>
              <w:sdtPr>
                <w:id w:val="-185078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01CB09E8" w14:textId="476F90C2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1617494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47" w:type="dxa"/>
            <w:vAlign w:val="center"/>
          </w:tcPr>
          <w:p w14:paraId="6547AAD9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-97059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09722F10" w14:textId="6C3260DE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46725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18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546B2" w:rsidRPr="00F67A2E" w14:paraId="23526060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77251339" w14:textId="77777777" w:rsidR="007546B2" w:rsidRPr="00F67A2E" w:rsidRDefault="007546B2" w:rsidP="00D87B9C">
            <w:pPr>
              <w:pStyle w:val="TableBody"/>
            </w:pPr>
            <w:r w:rsidRPr="00F67A2E">
              <w:t>ITS/TSM&amp;O</w:t>
            </w:r>
          </w:p>
        </w:tc>
        <w:tc>
          <w:tcPr>
            <w:tcW w:w="1317" w:type="dxa"/>
            <w:vAlign w:val="center"/>
          </w:tcPr>
          <w:p w14:paraId="645F6253" w14:textId="727FBBAC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10377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3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2473858A" w14:textId="1BC59CBD" w:rsidR="007546B2" w:rsidRDefault="00657099" w:rsidP="00D87B9C">
            <w:pPr>
              <w:pStyle w:val="TableBody"/>
              <w:jc w:val="center"/>
            </w:pPr>
            <w:sdt>
              <w:sdtPr>
                <w:id w:val="1814134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3A4BE44B" w14:textId="04B4BAEB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155935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47" w:type="dxa"/>
            <w:vAlign w:val="center"/>
          </w:tcPr>
          <w:p w14:paraId="0C81D86E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-206563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6C58BCDD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-36190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21634C" w:rsidRPr="00F67A2E" w14:paraId="1E3F557D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09FD5FF3" w14:textId="2E11A03B" w:rsidR="0021634C" w:rsidRPr="00F67A2E" w:rsidRDefault="0021634C" w:rsidP="00D87B9C">
            <w:pPr>
              <w:pStyle w:val="TableBody"/>
            </w:pPr>
            <w:r>
              <w:t>Rest</w:t>
            </w:r>
            <w:r w:rsidR="00542956">
              <w:t xml:space="preserve"> </w:t>
            </w:r>
            <w:r>
              <w:t>Areas,</w:t>
            </w:r>
            <w:r w:rsidR="00542956">
              <w:t xml:space="preserve"> </w:t>
            </w:r>
            <w:r>
              <w:t>Weigh</w:t>
            </w:r>
            <w:r w:rsidR="00542956">
              <w:t xml:space="preserve"> </w:t>
            </w:r>
            <w:r>
              <w:t>Stations,</w:t>
            </w:r>
            <w:r w:rsidR="00542956">
              <w:t xml:space="preserve"> </w:t>
            </w:r>
            <w:r w:rsidR="0081001D">
              <w:t>Truck</w:t>
            </w:r>
            <w:r w:rsidR="00542956">
              <w:t xml:space="preserve"> </w:t>
            </w:r>
            <w:r w:rsidR="0081001D">
              <w:t>Parking</w:t>
            </w:r>
            <w:r w:rsidR="00542956">
              <w:t xml:space="preserve"> </w:t>
            </w:r>
            <w:r w:rsidR="0081001D">
              <w:t>Areas</w:t>
            </w:r>
            <w:r w:rsidR="00542956">
              <w:t xml:space="preserve"> </w:t>
            </w:r>
          </w:p>
        </w:tc>
        <w:tc>
          <w:tcPr>
            <w:tcW w:w="1317" w:type="dxa"/>
            <w:vAlign w:val="center"/>
          </w:tcPr>
          <w:p w14:paraId="585698F6" w14:textId="03D78065" w:rsidR="0021634C" w:rsidRDefault="00657099" w:rsidP="00D87B9C">
            <w:pPr>
              <w:pStyle w:val="TableBody"/>
              <w:jc w:val="center"/>
            </w:pPr>
            <w:sdt>
              <w:sdtPr>
                <w:id w:val="-37974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3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0D36EB3D" w14:textId="21463205" w:rsidR="0021634C" w:rsidRDefault="00657099" w:rsidP="00D87B9C">
            <w:pPr>
              <w:pStyle w:val="TableBody"/>
              <w:jc w:val="center"/>
            </w:pPr>
            <w:sdt>
              <w:sdtPr>
                <w:id w:val="-61460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34C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0EEB3CC9" w14:textId="1CF9BE0A" w:rsidR="0021634C" w:rsidRDefault="00657099" w:rsidP="00D87B9C">
            <w:pPr>
              <w:pStyle w:val="TableBody"/>
              <w:jc w:val="center"/>
            </w:pPr>
            <w:sdt>
              <w:sdtPr>
                <w:id w:val="-181516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34C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47" w:type="dxa"/>
            <w:vAlign w:val="center"/>
          </w:tcPr>
          <w:p w14:paraId="71879247" w14:textId="33FC3F67" w:rsidR="0021634C" w:rsidRDefault="00657099" w:rsidP="00D87B9C">
            <w:pPr>
              <w:pStyle w:val="TableBody"/>
              <w:jc w:val="center"/>
            </w:pPr>
            <w:sdt>
              <w:sdtPr>
                <w:id w:val="-1115518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34C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7903B4E3" w14:textId="6F192DFA" w:rsidR="0021634C" w:rsidRDefault="00657099" w:rsidP="00D87B9C">
            <w:pPr>
              <w:pStyle w:val="TableBody"/>
              <w:jc w:val="center"/>
            </w:pPr>
            <w:sdt>
              <w:sdtPr>
                <w:id w:val="-1415309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34C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7546B2" w:rsidRPr="00F67A2E" w14:paraId="1C64A99A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2A48008B" w14:textId="373E32BC" w:rsidR="007546B2" w:rsidRPr="00F67A2E" w:rsidRDefault="007546B2" w:rsidP="00D87B9C">
            <w:pPr>
              <w:pStyle w:val="TableBody"/>
            </w:pPr>
            <w:r w:rsidRPr="00F67A2E">
              <w:t>Emergency</w:t>
            </w:r>
            <w:r w:rsidR="00542956">
              <w:t xml:space="preserve"> </w:t>
            </w:r>
            <w:r w:rsidRPr="00F67A2E">
              <w:t>Repairs</w:t>
            </w:r>
          </w:p>
        </w:tc>
        <w:tc>
          <w:tcPr>
            <w:tcW w:w="1317" w:type="dxa"/>
            <w:vAlign w:val="center"/>
          </w:tcPr>
          <w:p w14:paraId="27499AC8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-1960562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3A5D0188" w14:textId="68C01CDE" w:rsidR="007546B2" w:rsidRDefault="00657099" w:rsidP="00D87B9C">
            <w:pPr>
              <w:pStyle w:val="TableBody"/>
              <w:jc w:val="center"/>
            </w:pPr>
            <w:sdt>
              <w:sdtPr>
                <w:id w:val="238375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A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4DC3ACAB" w14:textId="57678B6F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-135402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47" w:type="dxa"/>
            <w:vAlign w:val="center"/>
          </w:tcPr>
          <w:p w14:paraId="66C3F6EF" w14:textId="6962E5E9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146802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A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06E50E5D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-210147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7546B2" w:rsidRPr="00F67A2E" w14:paraId="5E54198C" w14:textId="77777777" w:rsidTr="00EB2D9C">
        <w:trPr>
          <w:cantSplit/>
          <w:trHeight w:val="341"/>
        </w:trPr>
        <w:tc>
          <w:tcPr>
            <w:tcW w:w="2334" w:type="dxa"/>
            <w:vAlign w:val="center"/>
            <w:hideMark/>
          </w:tcPr>
          <w:p w14:paraId="5CCB4C0A" w14:textId="77777777" w:rsidR="007546B2" w:rsidRPr="00F67A2E" w:rsidRDefault="007546B2" w:rsidP="00D87B9C">
            <w:pPr>
              <w:pStyle w:val="TableBody"/>
            </w:pPr>
            <w:r w:rsidRPr="00F67A2E">
              <w:t>Structure(s)</w:t>
            </w:r>
          </w:p>
        </w:tc>
        <w:tc>
          <w:tcPr>
            <w:tcW w:w="1317" w:type="dxa"/>
            <w:vAlign w:val="center"/>
            <w:hideMark/>
          </w:tcPr>
          <w:p w14:paraId="7E310654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103423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4CF2C45A" w14:textId="6CF5A443" w:rsidR="007546B2" w:rsidRDefault="00657099" w:rsidP="00D87B9C">
            <w:pPr>
              <w:pStyle w:val="TableBody"/>
              <w:jc w:val="center"/>
            </w:pPr>
            <w:sdt>
              <w:sdtPr>
                <w:id w:val="178122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39CCB788" w14:textId="322B94A8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393938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47" w:type="dxa"/>
            <w:vAlign w:val="center"/>
          </w:tcPr>
          <w:p w14:paraId="7DA9AF59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-8345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71B8EC74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-165058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7546B2" w:rsidRPr="00F67A2E" w14:paraId="219FB7DD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5B64EFFE" w14:textId="6B55EC69" w:rsidR="007546B2" w:rsidRPr="00F67A2E" w:rsidRDefault="007546B2" w:rsidP="00D87B9C">
            <w:pPr>
              <w:pStyle w:val="TableBody"/>
            </w:pPr>
            <w:r w:rsidRPr="00F67A2E">
              <w:t>Bridge(s)</w:t>
            </w:r>
            <w:r w:rsidRPr="00EF4ECA">
              <w:t>*</w:t>
            </w:r>
            <w:r w:rsidR="008350D0">
              <w:t>*</w:t>
            </w:r>
          </w:p>
        </w:tc>
        <w:tc>
          <w:tcPr>
            <w:tcW w:w="1317" w:type="dxa"/>
            <w:vAlign w:val="center"/>
          </w:tcPr>
          <w:p w14:paraId="4A57BED6" w14:textId="30F5D7B9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-154891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5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14E276A8" w14:textId="1953129E" w:rsidR="007546B2" w:rsidRDefault="00657099" w:rsidP="00D87B9C">
            <w:pPr>
              <w:pStyle w:val="TableBody"/>
              <w:jc w:val="center"/>
            </w:pPr>
            <w:sdt>
              <w:sdtPr>
                <w:id w:val="129749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2340F03C" w14:textId="10472851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-161165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47" w:type="dxa"/>
            <w:vAlign w:val="center"/>
          </w:tcPr>
          <w:p w14:paraId="0D4CF522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797190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5C64C9D4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116012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9515B3" w:rsidRPr="00F67A2E" w14:paraId="75E8AA5F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5726FD7B" w14:textId="5968B952" w:rsidR="009515B3" w:rsidRPr="00EF4ECA" w:rsidRDefault="009515B3" w:rsidP="00D87B9C">
            <w:pPr>
              <w:pStyle w:val="TableBody"/>
            </w:pPr>
            <w:r w:rsidRPr="00EF4ECA">
              <w:t>Managed</w:t>
            </w:r>
            <w:r w:rsidR="00542956">
              <w:t xml:space="preserve"> </w:t>
            </w:r>
            <w:r w:rsidRPr="00EF4ECA">
              <w:t>Lanes</w:t>
            </w:r>
            <w:r w:rsidR="00542956">
              <w:t xml:space="preserve"> </w:t>
            </w:r>
            <w:r w:rsidRPr="00EF4ECA">
              <w:t>and</w:t>
            </w:r>
            <w:r w:rsidR="00542956">
              <w:t xml:space="preserve"> </w:t>
            </w:r>
            <w:r w:rsidRPr="00EF4ECA">
              <w:t>Tolled</w:t>
            </w:r>
            <w:r w:rsidR="00542956">
              <w:t xml:space="preserve"> </w:t>
            </w:r>
            <w:r w:rsidRPr="00EF4ECA">
              <w:t>Projects</w:t>
            </w:r>
          </w:p>
        </w:tc>
        <w:tc>
          <w:tcPr>
            <w:tcW w:w="1317" w:type="dxa"/>
            <w:vAlign w:val="center"/>
          </w:tcPr>
          <w:p w14:paraId="0DD7380C" w14:textId="563CAC9A" w:rsidR="009515B3" w:rsidRDefault="00657099" w:rsidP="00D87B9C">
            <w:pPr>
              <w:pStyle w:val="TableBody"/>
              <w:jc w:val="center"/>
            </w:pPr>
            <w:sdt>
              <w:sdtPr>
                <w:id w:val="178113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5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148DD391" w14:textId="49CAD334" w:rsidR="009515B3" w:rsidRDefault="00657099" w:rsidP="00D87B9C">
            <w:pPr>
              <w:pStyle w:val="TableBody"/>
              <w:jc w:val="center"/>
            </w:pPr>
            <w:sdt>
              <w:sdtPr>
                <w:id w:val="-85388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5B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1FFA25CA" w14:textId="05155D91" w:rsidR="009515B3" w:rsidRDefault="00657099" w:rsidP="00D87B9C">
            <w:pPr>
              <w:pStyle w:val="TableBody"/>
              <w:jc w:val="center"/>
            </w:pPr>
            <w:sdt>
              <w:sdtPr>
                <w:id w:val="57563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5B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47" w:type="dxa"/>
            <w:vAlign w:val="center"/>
          </w:tcPr>
          <w:p w14:paraId="5A886E21" w14:textId="1FB337D4" w:rsidR="009515B3" w:rsidRDefault="00657099" w:rsidP="00D87B9C">
            <w:pPr>
              <w:pStyle w:val="TableBody"/>
              <w:jc w:val="center"/>
            </w:pPr>
            <w:sdt>
              <w:sdtPr>
                <w:id w:val="-143852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5B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3EF5C739" w14:textId="397183AD" w:rsidR="009515B3" w:rsidRDefault="00657099" w:rsidP="00D87B9C">
            <w:pPr>
              <w:pStyle w:val="TableBody"/>
              <w:jc w:val="center"/>
            </w:pPr>
            <w:sdt>
              <w:sdtPr>
                <w:id w:val="260496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5B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7546B2" w:rsidRPr="00F67A2E" w14:paraId="2CFD219D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075D57B4" w14:textId="72F7E5CF" w:rsidR="007546B2" w:rsidRPr="00800465" w:rsidRDefault="007546B2" w:rsidP="00D87B9C">
            <w:pPr>
              <w:pStyle w:val="TableBody"/>
            </w:pPr>
            <w:r w:rsidRPr="00800465">
              <w:t>Interchanges</w:t>
            </w:r>
            <w:r w:rsidR="00542956">
              <w:t xml:space="preserve"> </w:t>
            </w:r>
            <w:r w:rsidRPr="00800465">
              <w:t>on</w:t>
            </w:r>
            <w:r w:rsidR="00542956">
              <w:t xml:space="preserve"> </w:t>
            </w:r>
            <w:r w:rsidRPr="00800465">
              <w:t>Interstate</w:t>
            </w:r>
            <w:r w:rsidR="00542956">
              <w:t xml:space="preserve"> </w:t>
            </w:r>
            <w:r w:rsidRPr="00800465">
              <w:t>Highways</w:t>
            </w:r>
          </w:p>
        </w:tc>
        <w:tc>
          <w:tcPr>
            <w:tcW w:w="1317" w:type="dxa"/>
            <w:vAlign w:val="center"/>
          </w:tcPr>
          <w:p w14:paraId="22FA53A2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-1548830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6EDD6A42" w14:textId="26FE1C7C" w:rsidR="007546B2" w:rsidRDefault="00657099" w:rsidP="00D87B9C">
            <w:pPr>
              <w:pStyle w:val="TableBody"/>
              <w:jc w:val="center"/>
            </w:pPr>
            <w:sdt>
              <w:sdtPr>
                <w:id w:val="117408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78672D03" w14:textId="3AA1DE64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81560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47" w:type="dxa"/>
            <w:vAlign w:val="center"/>
          </w:tcPr>
          <w:p w14:paraId="2936D104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-53427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36FD42EC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847826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7546B2" w:rsidRPr="00F67A2E" w14:paraId="45EF6EC7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05FF61A0" w14:textId="26DC5B8C" w:rsidR="007546B2" w:rsidRPr="00800465" w:rsidRDefault="007546B2" w:rsidP="00D87B9C">
            <w:pPr>
              <w:pStyle w:val="TableBody"/>
            </w:pPr>
            <w:r w:rsidRPr="00800465">
              <w:lastRenderedPageBreak/>
              <w:t>Lane</w:t>
            </w:r>
            <w:r w:rsidR="00542956">
              <w:t xml:space="preserve"> </w:t>
            </w:r>
            <w:r w:rsidRPr="00800465">
              <w:t>Repurposing</w:t>
            </w:r>
          </w:p>
        </w:tc>
        <w:tc>
          <w:tcPr>
            <w:tcW w:w="1317" w:type="dxa"/>
            <w:vAlign w:val="center"/>
          </w:tcPr>
          <w:p w14:paraId="3150E595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158541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211953A8" w14:textId="3AFA5FB6" w:rsidR="007546B2" w:rsidRDefault="00657099" w:rsidP="00D87B9C">
            <w:pPr>
              <w:pStyle w:val="TableBody"/>
              <w:jc w:val="center"/>
            </w:pPr>
            <w:sdt>
              <w:sdtPr>
                <w:id w:val="-80908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07845049" w14:textId="51BD5D11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1006176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8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47" w:type="dxa"/>
            <w:vAlign w:val="center"/>
          </w:tcPr>
          <w:p w14:paraId="7A08BB1C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-207118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3BFF2306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-213563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7546B2" w:rsidRPr="00F67A2E" w14:paraId="7F9826BD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0D799AB8" w14:textId="77777777" w:rsidR="007546B2" w:rsidRPr="00800465" w:rsidRDefault="007546B2" w:rsidP="00D87B9C">
            <w:pPr>
              <w:pStyle w:val="TableBody"/>
            </w:pPr>
            <w:r w:rsidRPr="00800465">
              <w:t>Landscape</w:t>
            </w:r>
          </w:p>
        </w:tc>
        <w:tc>
          <w:tcPr>
            <w:tcW w:w="1317" w:type="dxa"/>
            <w:vAlign w:val="center"/>
          </w:tcPr>
          <w:p w14:paraId="0D3130D5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944579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31A908AE" w14:textId="4ED2E597" w:rsidR="007546B2" w:rsidRDefault="00657099" w:rsidP="00D87B9C">
            <w:pPr>
              <w:pStyle w:val="TableBody"/>
              <w:jc w:val="center"/>
            </w:pPr>
            <w:sdt>
              <w:sdtPr>
                <w:id w:val="1684857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A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332B0065" w14:textId="2C062A3B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80105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A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47" w:type="dxa"/>
            <w:vAlign w:val="center"/>
          </w:tcPr>
          <w:p w14:paraId="13BAF231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-192370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05EA10EE" w14:textId="77777777" w:rsidR="007546B2" w:rsidRPr="00F67A2E" w:rsidRDefault="00657099" w:rsidP="00D87B9C">
            <w:pPr>
              <w:pStyle w:val="TableBody"/>
              <w:jc w:val="center"/>
            </w:pPr>
            <w:sdt>
              <w:sdtPr>
                <w:id w:val="-175859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6B2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D23A56" w:rsidRPr="00F67A2E" w14:paraId="26B8F860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0B132E47" w14:textId="0E4AF32F" w:rsidR="00D23A56" w:rsidRPr="00800465" w:rsidRDefault="00D23A56" w:rsidP="00D87B9C">
            <w:pPr>
              <w:pStyle w:val="TableBody"/>
            </w:pPr>
            <w:r w:rsidRPr="00800465">
              <w:t>Wildlife</w:t>
            </w:r>
            <w:r w:rsidR="00542956">
              <w:t xml:space="preserve"> </w:t>
            </w:r>
            <w:r w:rsidRPr="00800465">
              <w:t>Crossings</w:t>
            </w:r>
          </w:p>
        </w:tc>
        <w:tc>
          <w:tcPr>
            <w:tcW w:w="1317" w:type="dxa"/>
            <w:vAlign w:val="center"/>
          </w:tcPr>
          <w:p w14:paraId="79E318F4" w14:textId="42FD416D" w:rsidR="00D23A56" w:rsidRPr="00F67A2E" w:rsidRDefault="00657099" w:rsidP="00D87B9C">
            <w:pPr>
              <w:pStyle w:val="TableBody"/>
              <w:jc w:val="center"/>
            </w:pPr>
            <w:sdt>
              <w:sdtPr>
                <w:id w:val="-209400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A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1185F15B" w14:textId="41F44A24" w:rsidR="00D23A56" w:rsidRDefault="00657099" w:rsidP="00D87B9C">
            <w:pPr>
              <w:pStyle w:val="TableBody"/>
              <w:jc w:val="center"/>
            </w:pPr>
            <w:sdt>
              <w:sdtPr>
                <w:id w:val="201988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A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18414D91" w14:textId="0B3F2BF4" w:rsidR="00D23A56" w:rsidRPr="00F67A2E" w:rsidRDefault="00657099" w:rsidP="00D87B9C">
            <w:pPr>
              <w:pStyle w:val="TableBody"/>
              <w:jc w:val="center"/>
            </w:pPr>
            <w:sdt>
              <w:sdtPr>
                <w:id w:val="-386255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A56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47" w:type="dxa"/>
            <w:vAlign w:val="center"/>
          </w:tcPr>
          <w:p w14:paraId="1C497025" w14:textId="77777777" w:rsidR="00D23A56" w:rsidRPr="00F67A2E" w:rsidRDefault="00657099" w:rsidP="00D87B9C">
            <w:pPr>
              <w:pStyle w:val="TableBody"/>
              <w:jc w:val="center"/>
            </w:pPr>
            <w:sdt>
              <w:sdtPr>
                <w:id w:val="-1379930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A56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48600552" w14:textId="77777777" w:rsidR="00D23A56" w:rsidRPr="00F67A2E" w:rsidRDefault="00657099" w:rsidP="00D87B9C">
            <w:pPr>
              <w:pStyle w:val="TableBody"/>
              <w:jc w:val="center"/>
            </w:pPr>
            <w:sdt>
              <w:sdtPr>
                <w:id w:val="286475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A56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D23A56" w:rsidRPr="00F67A2E" w14:paraId="04E517A0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211D4FB2" w14:textId="1C59D9CA" w:rsidR="00D23A56" w:rsidRPr="00800465" w:rsidRDefault="00D23A56" w:rsidP="00D87B9C">
            <w:pPr>
              <w:pStyle w:val="TableBody"/>
            </w:pPr>
            <w:r w:rsidRPr="00800465">
              <w:t>Sea</w:t>
            </w:r>
            <w:r w:rsidR="00542956">
              <w:t xml:space="preserve"> </w:t>
            </w:r>
            <w:r w:rsidRPr="00800465">
              <w:t>Level</w:t>
            </w:r>
            <w:r w:rsidR="00542956">
              <w:t xml:space="preserve"> </w:t>
            </w:r>
            <w:r w:rsidRPr="00800465">
              <w:t>Impact</w:t>
            </w:r>
            <w:r w:rsidR="00542956">
              <w:t xml:space="preserve"> </w:t>
            </w:r>
            <w:r w:rsidRPr="00800465">
              <w:t>Protection</w:t>
            </w:r>
            <w:r w:rsidR="00542956">
              <w:t xml:space="preserve"> </w:t>
            </w:r>
            <w:r w:rsidRPr="00800465">
              <w:t>Studies</w:t>
            </w:r>
            <w:r w:rsidR="00542956">
              <w:t xml:space="preserve"> </w:t>
            </w:r>
            <w:r w:rsidRPr="00800465">
              <w:t>(SLIP</w:t>
            </w:r>
            <w:r w:rsidR="00542956">
              <w:t xml:space="preserve"> </w:t>
            </w:r>
            <w:r w:rsidRPr="00800465">
              <w:t>Studies)</w:t>
            </w:r>
          </w:p>
        </w:tc>
        <w:tc>
          <w:tcPr>
            <w:tcW w:w="1317" w:type="dxa"/>
            <w:vAlign w:val="center"/>
          </w:tcPr>
          <w:p w14:paraId="7C872AD0" w14:textId="2A7EC8C3" w:rsidR="00D23A56" w:rsidRPr="00F67A2E" w:rsidRDefault="00657099" w:rsidP="00D87B9C">
            <w:pPr>
              <w:pStyle w:val="TableBody"/>
              <w:jc w:val="center"/>
            </w:pPr>
            <w:sdt>
              <w:sdtPr>
                <w:id w:val="-162013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15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7B23A44C" w14:textId="02C731F3" w:rsidR="00D23A56" w:rsidRDefault="00657099" w:rsidP="00D87B9C">
            <w:pPr>
              <w:pStyle w:val="TableBody"/>
              <w:jc w:val="center"/>
            </w:pPr>
            <w:sdt>
              <w:sdtPr>
                <w:id w:val="68479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A56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688274E1" w14:textId="138F7E24" w:rsidR="00D23A56" w:rsidRPr="00F67A2E" w:rsidRDefault="00657099" w:rsidP="00D87B9C">
            <w:pPr>
              <w:pStyle w:val="TableBody"/>
              <w:jc w:val="center"/>
            </w:pPr>
            <w:sdt>
              <w:sdtPr>
                <w:id w:val="675386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3C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47" w:type="dxa"/>
            <w:vAlign w:val="center"/>
          </w:tcPr>
          <w:p w14:paraId="6FCADDBC" w14:textId="77777777" w:rsidR="00D23A56" w:rsidRPr="00F67A2E" w:rsidRDefault="00657099" w:rsidP="00D87B9C">
            <w:pPr>
              <w:pStyle w:val="TableBody"/>
              <w:jc w:val="center"/>
            </w:pPr>
            <w:sdt>
              <w:sdtPr>
                <w:id w:val="-390666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A56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14:paraId="54A97B1E" w14:textId="50A676A5" w:rsidR="00D23A56" w:rsidRPr="00F67A2E" w:rsidRDefault="00657099" w:rsidP="00D87B9C">
            <w:pPr>
              <w:pStyle w:val="TableBody"/>
              <w:jc w:val="center"/>
            </w:pPr>
            <w:sdt>
              <w:sdtPr>
                <w:id w:val="-2133772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8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63C813EA" w14:textId="1FAA1A13" w:rsidR="00406C92" w:rsidRPr="0005658A" w:rsidRDefault="008350D0" w:rsidP="009631DD">
      <w:pPr>
        <w:pStyle w:val="Instructional"/>
      </w:pPr>
      <w:r w:rsidRPr="0005658A">
        <w:t>*</w:t>
      </w:r>
      <w:r w:rsidR="003605DD" w:rsidRPr="0005658A">
        <w:t>*If</w:t>
      </w:r>
      <w:r w:rsidR="00542956" w:rsidRPr="0005658A">
        <w:t xml:space="preserve"> </w:t>
      </w:r>
      <w:r w:rsidR="003605DD" w:rsidRPr="0005658A">
        <w:t>Bridge(s)</w:t>
      </w:r>
      <w:r w:rsidR="00542956" w:rsidRPr="0005658A">
        <w:t xml:space="preserve"> </w:t>
      </w:r>
      <w:r w:rsidR="0022589A" w:rsidRPr="0005658A">
        <w:t>are</w:t>
      </w:r>
      <w:r w:rsidR="00542956" w:rsidRPr="0005658A">
        <w:t xml:space="preserve"> </w:t>
      </w:r>
      <w:r w:rsidR="0022589A" w:rsidRPr="0005658A">
        <w:t>involved</w:t>
      </w:r>
      <w:r w:rsidR="00542956" w:rsidRPr="0005658A">
        <w:t xml:space="preserve"> </w:t>
      </w:r>
      <w:r w:rsidR="0022589A" w:rsidRPr="0005658A">
        <w:t>in</w:t>
      </w:r>
      <w:r w:rsidR="00542956" w:rsidRPr="0005658A">
        <w:t xml:space="preserve"> </w:t>
      </w:r>
      <w:r w:rsidR="0022589A" w:rsidRPr="0005658A">
        <w:t>the</w:t>
      </w:r>
      <w:r w:rsidR="00542956" w:rsidRPr="0005658A">
        <w:t xml:space="preserve"> </w:t>
      </w:r>
      <w:r w:rsidR="0022589A" w:rsidRPr="0005658A">
        <w:t>existing</w:t>
      </w:r>
      <w:r w:rsidR="00542956" w:rsidRPr="0005658A">
        <w:t xml:space="preserve"> </w:t>
      </w:r>
      <w:r w:rsidR="0022589A" w:rsidRPr="0005658A">
        <w:t>or</w:t>
      </w:r>
      <w:r w:rsidR="00542956" w:rsidRPr="0005658A">
        <w:t xml:space="preserve"> </w:t>
      </w:r>
      <w:r w:rsidR="0022589A" w:rsidRPr="0005658A">
        <w:t>proposed</w:t>
      </w:r>
      <w:r w:rsidR="00542956" w:rsidRPr="0005658A">
        <w:t xml:space="preserve"> </w:t>
      </w:r>
      <w:r w:rsidR="0022589A" w:rsidRPr="0005658A">
        <w:t>conditions</w:t>
      </w:r>
      <w:r w:rsidR="00542956" w:rsidRPr="0005658A">
        <w:t xml:space="preserve"> </w:t>
      </w:r>
      <w:r w:rsidR="0022589A" w:rsidRPr="0005658A">
        <w:t>for</w:t>
      </w:r>
      <w:r w:rsidR="00542956" w:rsidRPr="0005658A">
        <w:t xml:space="preserve"> </w:t>
      </w:r>
      <w:r w:rsidR="0022589A" w:rsidRPr="0005658A">
        <w:t>the</w:t>
      </w:r>
      <w:r w:rsidR="00542956" w:rsidRPr="0005658A">
        <w:t xml:space="preserve"> </w:t>
      </w:r>
      <w:r w:rsidR="0022589A" w:rsidRPr="0005658A">
        <w:t>project,</w:t>
      </w:r>
      <w:r w:rsidR="00542956" w:rsidRPr="0005658A">
        <w:t xml:space="preserve"> </w:t>
      </w:r>
      <w:r w:rsidR="00575F8B" w:rsidRPr="0005658A">
        <w:t>the</w:t>
      </w:r>
      <w:r w:rsidR="00542956" w:rsidRPr="0005658A">
        <w:t xml:space="preserve"> </w:t>
      </w:r>
      <w:r w:rsidR="00575F8B" w:rsidRPr="0005658A">
        <w:t>following</w:t>
      </w:r>
      <w:r w:rsidR="00542956" w:rsidRPr="0005658A">
        <w:t xml:space="preserve"> </w:t>
      </w:r>
      <w:r w:rsidR="00575F8B" w:rsidRPr="0005658A">
        <w:t>Bridge</w:t>
      </w:r>
      <w:r w:rsidR="00542956" w:rsidRPr="0005658A">
        <w:t xml:space="preserve"> </w:t>
      </w:r>
      <w:r w:rsidR="00575F8B" w:rsidRPr="0005658A">
        <w:t>Considerations</w:t>
      </w:r>
      <w:r w:rsidR="00542956" w:rsidRPr="0005658A">
        <w:t xml:space="preserve"> </w:t>
      </w:r>
      <w:r w:rsidR="00575F8B" w:rsidRPr="0005658A">
        <w:t>checklist</w:t>
      </w:r>
      <w:r w:rsidR="00542956" w:rsidRPr="0005658A">
        <w:t xml:space="preserve"> </w:t>
      </w:r>
      <w:r w:rsidR="00575F8B" w:rsidRPr="0005658A">
        <w:t>should</w:t>
      </w:r>
      <w:r w:rsidR="00542956" w:rsidRPr="0005658A">
        <w:t xml:space="preserve"> </w:t>
      </w:r>
      <w:r w:rsidR="00575F8B" w:rsidRPr="0005658A">
        <w:t>be</w:t>
      </w:r>
      <w:r w:rsidR="00542956" w:rsidRPr="0005658A">
        <w:t xml:space="preserve"> </w:t>
      </w:r>
      <w:r w:rsidR="00575F8B" w:rsidRPr="0005658A">
        <w:t>completed.</w:t>
      </w:r>
    </w:p>
    <w:p w14:paraId="3B3F47BF" w14:textId="4DF32CD4" w:rsidR="00EB2D9C" w:rsidRPr="00D87B9C" w:rsidRDefault="00EB2D9C" w:rsidP="00EB2D9C">
      <w:pPr>
        <w:pStyle w:val="Caption"/>
      </w:pPr>
      <w:bookmarkStart w:id="72" w:name="_Toc234492625"/>
      <w:r w:rsidRPr="00D87B9C">
        <w:t>Table</w:t>
      </w:r>
      <w:r w:rsidR="00542956">
        <w:t xml:space="preserve"> </w:t>
      </w:r>
      <w:fldSimple w:instr=" SEQ Table \* ARABIC ">
        <w:r>
          <w:rPr>
            <w:noProof/>
          </w:rPr>
          <w:t>3</w:t>
        </w:r>
      </w:fldSimple>
      <w:r w:rsidRPr="00D87B9C">
        <w:t>.</w:t>
      </w:r>
      <w:r w:rsidR="00542956">
        <w:t xml:space="preserve"> </w:t>
      </w:r>
      <w:r>
        <w:t>Bridge</w:t>
      </w:r>
      <w:r w:rsidR="00542956">
        <w:t xml:space="preserve"> </w:t>
      </w:r>
      <w:r w:rsidRPr="00D87B9C">
        <w:t>Considerations</w:t>
      </w:r>
      <w:r w:rsidR="00542956">
        <w:t xml:space="preserve"> </w:t>
      </w:r>
      <w:r w:rsidRPr="00D87B9C">
        <w:t>Checklist</w:t>
      </w:r>
      <w:bookmarkEnd w:id="72"/>
    </w:p>
    <w:tbl>
      <w:tblPr>
        <w:tblStyle w:val="GridTable4"/>
        <w:tblW w:w="9355" w:type="dxa"/>
        <w:tblLook w:val="0620" w:firstRow="1" w:lastRow="0" w:firstColumn="0" w:lastColumn="0" w:noHBand="1" w:noVBand="1"/>
      </w:tblPr>
      <w:tblGrid>
        <w:gridCol w:w="1919"/>
        <w:gridCol w:w="1438"/>
        <w:gridCol w:w="1438"/>
        <w:gridCol w:w="1622"/>
        <w:gridCol w:w="1438"/>
        <w:gridCol w:w="1500"/>
      </w:tblGrid>
      <w:tr w:rsidR="00A77ED6" w:rsidRPr="00EB2D9C" w14:paraId="7A928B8A" w14:textId="77777777" w:rsidTr="006B7E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tcW w:w="2334" w:type="dxa"/>
            <w:vAlign w:val="center"/>
          </w:tcPr>
          <w:p w14:paraId="4ADA7A72" w14:textId="279168A2" w:rsidR="00A77ED6" w:rsidRPr="00EB2D9C" w:rsidRDefault="00A77ED6" w:rsidP="00EB2D9C">
            <w:pPr>
              <w:pStyle w:val="TableHead"/>
              <w:rPr>
                <w:b/>
                <w:bCs w:val="0"/>
              </w:rPr>
            </w:pPr>
            <w:r w:rsidRPr="00EB2D9C">
              <w:rPr>
                <w:b/>
                <w:bCs w:val="0"/>
              </w:rPr>
              <w:t>Bridge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Considerations</w:t>
            </w:r>
          </w:p>
        </w:tc>
        <w:tc>
          <w:tcPr>
            <w:tcW w:w="1317" w:type="dxa"/>
            <w:shd w:val="clear" w:color="auto" w:fill="1E4483" w:themeFill="accent1"/>
            <w:vAlign w:val="center"/>
            <w:hideMark/>
          </w:tcPr>
          <w:p w14:paraId="3A98569C" w14:textId="5FD27082" w:rsidR="00A77ED6" w:rsidRPr="00EB2D9C" w:rsidRDefault="00A77ED6" w:rsidP="00EB2D9C">
            <w:pPr>
              <w:pStyle w:val="TableHead"/>
              <w:rPr>
                <w:b/>
                <w:bCs w:val="0"/>
              </w:rPr>
            </w:pPr>
            <w:r w:rsidRPr="00EB2D9C">
              <w:rPr>
                <w:b/>
                <w:bCs w:val="0"/>
              </w:rPr>
              <w:t>Existing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Conditions: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Present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in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Study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Area</w:t>
            </w:r>
          </w:p>
        </w:tc>
        <w:tc>
          <w:tcPr>
            <w:tcW w:w="1317" w:type="dxa"/>
            <w:shd w:val="clear" w:color="auto" w:fill="1E4483" w:themeFill="accent1"/>
            <w:vAlign w:val="center"/>
          </w:tcPr>
          <w:p w14:paraId="49F79A21" w14:textId="3EF4E82F" w:rsidR="00A77ED6" w:rsidRPr="00EB2D9C" w:rsidRDefault="00A77ED6" w:rsidP="00EB2D9C">
            <w:pPr>
              <w:pStyle w:val="TableHead"/>
              <w:rPr>
                <w:b/>
                <w:bCs w:val="0"/>
              </w:rPr>
            </w:pPr>
            <w:r w:rsidRPr="00EB2D9C">
              <w:rPr>
                <w:b/>
                <w:bCs w:val="0"/>
              </w:rPr>
              <w:t>Existing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Conditions: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Not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Present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in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Study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Area</w:t>
            </w:r>
          </w:p>
        </w:tc>
        <w:tc>
          <w:tcPr>
            <w:tcW w:w="1528" w:type="dxa"/>
            <w:shd w:val="clear" w:color="auto" w:fill="336600"/>
            <w:vAlign w:val="center"/>
          </w:tcPr>
          <w:p w14:paraId="013F676E" w14:textId="1E3F02A8" w:rsidR="00A77ED6" w:rsidRPr="00EB2D9C" w:rsidRDefault="00A77ED6" w:rsidP="00EB2D9C">
            <w:pPr>
              <w:pStyle w:val="TableHead"/>
              <w:rPr>
                <w:b/>
                <w:bCs w:val="0"/>
              </w:rPr>
            </w:pPr>
            <w:r w:rsidRPr="00EB2D9C">
              <w:rPr>
                <w:b/>
                <w:bCs w:val="0"/>
              </w:rPr>
              <w:t>Proposed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Conditions: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Involved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with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Build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Alternative(s)</w:t>
            </w:r>
          </w:p>
        </w:tc>
        <w:tc>
          <w:tcPr>
            <w:tcW w:w="1427" w:type="dxa"/>
            <w:shd w:val="clear" w:color="auto" w:fill="336600"/>
            <w:vAlign w:val="center"/>
          </w:tcPr>
          <w:p w14:paraId="786FA8BF" w14:textId="24F1EED8" w:rsidR="00A77ED6" w:rsidRPr="00EB2D9C" w:rsidRDefault="00A77ED6" w:rsidP="00EB2D9C">
            <w:pPr>
              <w:pStyle w:val="TableHead"/>
              <w:rPr>
                <w:b/>
                <w:bCs w:val="0"/>
              </w:rPr>
            </w:pPr>
            <w:r w:rsidRPr="00EB2D9C">
              <w:rPr>
                <w:b/>
                <w:bCs w:val="0"/>
              </w:rPr>
              <w:t>Proposed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Conditions: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Involved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with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Preferred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Alternative</w:t>
            </w:r>
          </w:p>
        </w:tc>
        <w:tc>
          <w:tcPr>
            <w:tcW w:w="1432" w:type="dxa"/>
            <w:shd w:val="clear" w:color="auto" w:fill="825E3E"/>
            <w:vAlign w:val="center"/>
          </w:tcPr>
          <w:p w14:paraId="6EA993A8" w14:textId="7EDB051A" w:rsidR="00A77ED6" w:rsidRPr="00EB2D9C" w:rsidRDefault="00A77ED6" w:rsidP="00EB2D9C">
            <w:pPr>
              <w:pStyle w:val="TableHead"/>
              <w:rPr>
                <w:b/>
                <w:bCs w:val="0"/>
              </w:rPr>
            </w:pPr>
            <w:r w:rsidRPr="00EB2D9C">
              <w:rPr>
                <w:b/>
                <w:bCs w:val="0"/>
              </w:rPr>
              <w:t>Proposed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Conditions: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No</w:t>
            </w:r>
            <w:r w:rsidR="00542956">
              <w:rPr>
                <w:b/>
                <w:bCs w:val="0"/>
              </w:rPr>
              <w:t xml:space="preserve"> </w:t>
            </w:r>
            <w:r w:rsidRPr="00EB2D9C">
              <w:rPr>
                <w:b/>
                <w:bCs w:val="0"/>
              </w:rPr>
              <w:t>Involvement</w:t>
            </w:r>
          </w:p>
        </w:tc>
      </w:tr>
      <w:tr w:rsidR="00465CC3" w:rsidRPr="00F67A2E" w14:paraId="19604A77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6300228B" w14:textId="6C0727B1" w:rsidR="00465CC3" w:rsidRPr="00F67A2E" w:rsidRDefault="00465CC3" w:rsidP="00EB2D9C">
            <w:pPr>
              <w:pStyle w:val="TableBody"/>
            </w:pPr>
            <w:r w:rsidRPr="00F67A2E">
              <w:t>Ship</w:t>
            </w:r>
            <w:r w:rsidR="00542956">
              <w:t xml:space="preserve"> </w:t>
            </w:r>
            <w:r w:rsidRPr="00F67A2E">
              <w:t>Impact</w:t>
            </w:r>
            <w:r w:rsidR="00542956">
              <w:t xml:space="preserve"> </w:t>
            </w:r>
            <w:r w:rsidRPr="00F67A2E">
              <w:t>Data</w:t>
            </w:r>
          </w:p>
        </w:tc>
        <w:tc>
          <w:tcPr>
            <w:tcW w:w="1317" w:type="dxa"/>
            <w:vAlign w:val="center"/>
          </w:tcPr>
          <w:p w14:paraId="173A209D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551046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5574360C" w14:textId="34159BAB" w:rsidR="00465CC3" w:rsidRDefault="00657099" w:rsidP="00EB2D9C">
            <w:pPr>
              <w:pStyle w:val="TableBody"/>
              <w:jc w:val="center"/>
            </w:pPr>
            <w:sdt>
              <w:sdtPr>
                <w:id w:val="-131217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2C01F304" w14:textId="0437383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-137569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27" w:type="dxa"/>
            <w:vAlign w:val="center"/>
          </w:tcPr>
          <w:p w14:paraId="61D49AF8" w14:textId="0DCCB5DF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2048708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32" w:type="dxa"/>
            <w:vAlign w:val="center"/>
          </w:tcPr>
          <w:p w14:paraId="344A16FA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48898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465CC3" w:rsidRPr="00F67A2E" w14:paraId="0366FE1B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1E158250" w14:textId="06B4AB9D" w:rsidR="00465CC3" w:rsidRPr="00F67A2E" w:rsidRDefault="00465CC3" w:rsidP="00EB2D9C">
            <w:pPr>
              <w:pStyle w:val="TableBody"/>
            </w:pPr>
            <w:r w:rsidRPr="00F67A2E">
              <w:t>Span</w:t>
            </w:r>
            <w:r w:rsidR="00542956">
              <w:t xml:space="preserve"> </w:t>
            </w:r>
            <w:r w:rsidRPr="00F67A2E">
              <w:t>Arrangement</w:t>
            </w:r>
          </w:p>
        </w:tc>
        <w:tc>
          <w:tcPr>
            <w:tcW w:w="1317" w:type="dxa"/>
            <w:vAlign w:val="center"/>
          </w:tcPr>
          <w:p w14:paraId="3A34EAB0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18186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5A3875A5" w14:textId="43B1F797" w:rsidR="00465CC3" w:rsidRDefault="00657099" w:rsidP="00EB2D9C">
            <w:pPr>
              <w:pStyle w:val="TableBody"/>
              <w:jc w:val="center"/>
            </w:pPr>
            <w:sdt>
              <w:sdtPr>
                <w:id w:val="201341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1B1C418C" w14:textId="0C0FEE5F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611792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27" w:type="dxa"/>
            <w:vAlign w:val="center"/>
          </w:tcPr>
          <w:p w14:paraId="260B6902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-184369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2" w:type="dxa"/>
            <w:vAlign w:val="center"/>
          </w:tcPr>
          <w:p w14:paraId="1EC840B4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-19500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465CC3" w:rsidRPr="00F67A2E" w14:paraId="2D4F2D74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212EF494" w14:textId="14495964" w:rsidR="00465CC3" w:rsidRPr="00F67A2E" w:rsidRDefault="00465CC3" w:rsidP="00EB2D9C">
            <w:pPr>
              <w:pStyle w:val="TableBody"/>
            </w:pPr>
            <w:r w:rsidRPr="00F67A2E">
              <w:t>Historical</w:t>
            </w:r>
            <w:r w:rsidR="00542956">
              <w:t xml:space="preserve"> </w:t>
            </w:r>
            <w:r w:rsidRPr="00F67A2E">
              <w:t>Significance</w:t>
            </w:r>
          </w:p>
        </w:tc>
        <w:tc>
          <w:tcPr>
            <w:tcW w:w="1317" w:type="dxa"/>
            <w:vAlign w:val="center"/>
          </w:tcPr>
          <w:p w14:paraId="21699009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36233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58D8315E" w14:textId="75296C77" w:rsidR="00465CC3" w:rsidRDefault="00657099" w:rsidP="00EB2D9C">
            <w:pPr>
              <w:pStyle w:val="TableBody"/>
              <w:jc w:val="center"/>
            </w:pPr>
            <w:sdt>
              <w:sdtPr>
                <w:id w:val="98828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69C75A92" w14:textId="45C95BEB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1915974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27" w:type="dxa"/>
            <w:vAlign w:val="center"/>
          </w:tcPr>
          <w:p w14:paraId="1FEA80D0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104525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2" w:type="dxa"/>
            <w:vAlign w:val="center"/>
          </w:tcPr>
          <w:p w14:paraId="025C6303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8604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465CC3" w:rsidRPr="00F67A2E" w14:paraId="28FEE22D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518F79EF" w14:textId="706D1585" w:rsidR="00465CC3" w:rsidRPr="00F67A2E" w:rsidRDefault="00465CC3" w:rsidP="00EB2D9C">
            <w:pPr>
              <w:pStyle w:val="TableBody"/>
            </w:pPr>
            <w:r w:rsidRPr="00F67A2E">
              <w:t>Geotechnical</w:t>
            </w:r>
            <w:r w:rsidR="00542956">
              <w:t xml:space="preserve"> </w:t>
            </w:r>
            <w:r w:rsidRPr="00F67A2E">
              <w:t>and</w:t>
            </w:r>
            <w:r w:rsidR="00542956">
              <w:t xml:space="preserve"> </w:t>
            </w:r>
            <w:r w:rsidRPr="00F67A2E">
              <w:t>Scour</w:t>
            </w:r>
          </w:p>
        </w:tc>
        <w:tc>
          <w:tcPr>
            <w:tcW w:w="1317" w:type="dxa"/>
            <w:vAlign w:val="center"/>
          </w:tcPr>
          <w:p w14:paraId="0845988C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-133043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3D62BC07" w14:textId="371A5DEC" w:rsidR="00465CC3" w:rsidRDefault="00657099" w:rsidP="00EB2D9C">
            <w:pPr>
              <w:pStyle w:val="TableBody"/>
              <w:jc w:val="center"/>
            </w:pPr>
            <w:sdt>
              <w:sdtPr>
                <w:id w:val="1861773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70F9FAB7" w14:textId="76FA6FDF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1914664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27" w:type="dxa"/>
            <w:vAlign w:val="center"/>
          </w:tcPr>
          <w:p w14:paraId="41141FBD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1095448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2" w:type="dxa"/>
            <w:vAlign w:val="center"/>
          </w:tcPr>
          <w:p w14:paraId="3C1266CF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194850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465CC3" w:rsidRPr="00F67A2E" w14:paraId="34C177E7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55379D0E" w14:textId="5169A04F" w:rsidR="00465CC3" w:rsidRPr="00F67A2E" w:rsidRDefault="00465CC3" w:rsidP="00EB2D9C">
            <w:pPr>
              <w:pStyle w:val="TableBody"/>
            </w:pPr>
            <w:r w:rsidRPr="00F67A2E">
              <w:t>Channel</w:t>
            </w:r>
            <w:r w:rsidR="00542956">
              <w:t xml:space="preserve"> </w:t>
            </w:r>
            <w:r w:rsidRPr="00F67A2E">
              <w:t>Data</w:t>
            </w:r>
          </w:p>
        </w:tc>
        <w:tc>
          <w:tcPr>
            <w:tcW w:w="1317" w:type="dxa"/>
            <w:vAlign w:val="center"/>
          </w:tcPr>
          <w:p w14:paraId="51911194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160861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48694C4E" w14:textId="743F324F" w:rsidR="00465CC3" w:rsidRDefault="00657099" w:rsidP="00EB2D9C">
            <w:pPr>
              <w:pStyle w:val="TableBody"/>
              <w:jc w:val="center"/>
            </w:pPr>
            <w:sdt>
              <w:sdtPr>
                <w:id w:val="32116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455C3F65" w14:textId="256FADBF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20369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27" w:type="dxa"/>
            <w:vAlign w:val="center"/>
          </w:tcPr>
          <w:p w14:paraId="7EF8DD5B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-109748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2" w:type="dxa"/>
            <w:vAlign w:val="center"/>
          </w:tcPr>
          <w:p w14:paraId="2C50D9D4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-53411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465CC3" w:rsidRPr="00F67A2E" w14:paraId="2F52E0EB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7D21A33E" w14:textId="6495AC50" w:rsidR="00465CC3" w:rsidRPr="00F67A2E" w:rsidRDefault="00465CC3" w:rsidP="00EB2D9C">
            <w:pPr>
              <w:pStyle w:val="TableBody"/>
            </w:pPr>
            <w:r w:rsidRPr="00F67A2E">
              <w:t>Moveable</w:t>
            </w:r>
            <w:r w:rsidR="00542956">
              <w:t xml:space="preserve"> </w:t>
            </w:r>
            <w:r w:rsidRPr="00F67A2E">
              <w:t>Spans</w:t>
            </w:r>
          </w:p>
        </w:tc>
        <w:tc>
          <w:tcPr>
            <w:tcW w:w="1317" w:type="dxa"/>
            <w:vAlign w:val="center"/>
          </w:tcPr>
          <w:p w14:paraId="0E8088EC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-149988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67034FE6" w14:textId="67991F25" w:rsidR="00465CC3" w:rsidRDefault="00657099" w:rsidP="00EB2D9C">
            <w:pPr>
              <w:pStyle w:val="TableBody"/>
              <w:jc w:val="center"/>
            </w:pPr>
            <w:sdt>
              <w:sdtPr>
                <w:id w:val="1861467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741181E6" w14:textId="01BA66B8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68302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27" w:type="dxa"/>
            <w:vAlign w:val="center"/>
          </w:tcPr>
          <w:p w14:paraId="5EB14F49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121508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2" w:type="dxa"/>
            <w:vAlign w:val="center"/>
          </w:tcPr>
          <w:p w14:paraId="533B91BD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1978948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465CC3" w:rsidRPr="00F67A2E" w14:paraId="3428950A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198B685F" w14:textId="23C9DA9D" w:rsidR="00465CC3" w:rsidRPr="00F67A2E" w:rsidRDefault="00465CC3" w:rsidP="00EB2D9C">
            <w:pPr>
              <w:pStyle w:val="TableBody"/>
            </w:pPr>
            <w:r w:rsidRPr="00F67A2E">
              <w:t>Normal</w:t>
            </w:r>
            <w:r w:rsidR="00542956">
              <w:t xml:space="preserve"> </w:t>
            </w:r>
            <w:r w:rsidRPr="00F67A2E">
              <w:t>and</w:t>
            </w:r>
            <w:r w:rsidR="00542956">
              <w:t xml:space="preserve"> </w:t>
            </w:r>
            <w:r w:rsidRPr="00F67A2E">
              <w:t>Mean</w:t>
            </w:r>
            <w:r w:rsidR="00542956">
              <w:t xml:space="preserve"> </w:t>
            </w:r>
            <w:r w:rsidRPr="00F67A2E">
              <w:t>High</w:t>
            </w:r>
            <w:r w:rsidR="00542956">
              <w:t xml:space="preserve"> </w:t>
            </w:r>
            <w:r w:rsidRPr="00F67A2E">
              <w:t>Water</w:t>
            </w:r>
            <w:r w:rsidR="00542956">
              <w:t xml:space="preserve"> </w:t>
            </w:r>
            <w:r w:rsidRPr="00F67A2E">
              <w:t>(coastal</w:t>
            </w:r>
            <w:r w:rsidR="00542956">
              <w:t xml:space="preserve"> </w:t>
            </w:r>
            <w:r w:rsidRPr="00F67A2E">
              <w:t>bridges)</w:t>
            </w:r>
          </w:p>
        </w:tc>
        <w:tc>
          <w:tcPr>
            <w:tcW w:w="1317" w:type="dxa"/>
            <w:vAlign w:val="center"/>
            <w:hideMark/>
          </w:tcPr>
          <w:p w14:paraId="142FC58D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-158375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2B987D4F" w14:textId="33CBFAB2" w:rsidR="00465CC3" w:rsidRDefault="00657099" w:rsidP="00EB2D9C">
            <w:pPr>
              <w:pStyle w:val="TableBody"/>
              <w:jc w:val="center"/>
            </w:pPr>
            <w:sdt>
              <w:sdtPr>
                <w:id w:val="-25844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07BA7F2E" w14:textId="0B8FED8A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1431005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27" w:type="dxa"/>
            <w:vAlign w:val="center"/>
          </w:tcPr>
          <w:p w14:paraId="18ADA9BB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131422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2" w:type="dxa"/>
            <w:vAlign w:val="center"/>
          </w:tcPr>
          <w:p w14:paraId="5955303E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-103935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465CC3" w:rsidRPr="00F67A2E" w14:paraId="4060D6B8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13EA644C" w14:textId="7E95B63B" w:rsidR="00465CC3" w:rsidRPr="00F67A2E" w:rsidRDefault="00465CC3" w:rsidP="00EB2D9C">
            <w:pPr>
              <w:pStyle w:val="TableBody"/>
            </w:pPr>
            <w:r w:rsidRPr="00F67A2E">
              <w:t>Bridge</w:t>
            </w:r>
            <w:r w:rsidR="00542956">
              <w:t xml:space="preserve"> </w:t>
            </w:r>
            <w:r w:rsidRPr="00F67A2E">
              <w:t>Security</w:t>
            </w:r>
            <w:r w:rsidR="00542956">
              <w:t xml:space="preserve"> </w:t>
            </w:r>
            <w:r w:rsidRPr="00F67A2E">
              <w:t>Issues</w:t>
            </w:r>
          </w:p>
        </w:tc>
        <w:tc>
          <w:tcPr>
            <w:tcW w:w="1317" w:type="dxa"/>
            <w:vAlign w:val="center"/>
          </w:tcPr>
          <w:p w14:paraId="22166BE9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-16196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41437557" w14:textId="1407B365" w:rsidR="00465CC3" w:rsidRDefault="00657099" w:rsidP="00EB2D9C">
            <w:pPr>
              <w:pStyle w:val="TableBody"/>
              <w:jc w:val="center"/>
            </w:pPr>
            <w:sdt>
              <w:sdtPr>
                <w:id w:val="1723481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51369B3E" w14:textId="2540C7F3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-1974283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27" w:type="dxa"/>
            <w:vAlign w:val="center"/>
          </w:tcPr>
          <w:p w14:paraId="36EE6BF2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-99988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2" w:type="dxa"/>
            <w:vAlign w:val="center"/>
          </w:tcPr>
          <w:p w14:paraId="73AFF542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-90583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465CC3" w:rsidRPr="00F67A2E" w14:paraId="2E8C71BE" w14:textId="77777777" w:rsidTr="00EB2D9C">
        <w:trPr>
          <w:cantSplit/>
          <w:trHeight w:val="341"/>
        </w:trPr>
        <w:tc>
          <w:tcPr>
            <w:tcW w:w="2334" w:type="dxa"/>
            <w:vAlign w:val="center"/>
          </w:tcPr>
          <w:p w14:paraId="5E1A207E" w14:textId="1E7EAC00" w:rsidR="00465CC3" w:rsidRPr="00F67A2E" w:rsidRDefault="00465CC3" w:rsidP="00EB2D9C">
            <w:pPr>
              <w:pStyle w:val="TableBody"/>
            </w:pPr>
            <w:r w:rsidRPr="00F67A2E">
              <w:lastRenderedPageBreak/>
              <w:t>Remaining</w:t>
            </w:r>
            <w:r w:rsidR="00542956">
              <w:t xml:space="preserve"> </w:t>
            </w:r>
            <w:r w:rsidRPr="00F67A2E">
              <w:t>Fatigue</w:t>
            </w:r>
            <w:r w:rsidR="00542956">
              <w:t xml:space="preserve"> </w:t>
            </w:r>
            <w:r w:rsidRPr="00F67A2E">
              <w:t>Life</w:t>
            </w:r>
            <w:r w:rsidR="00542956">
              <w:t xml:space="preserve"> </w:t>
            </w:r>
            <w:r w:rsidRPr="00F67A2E">
              <w:t>Estimate</w:t>
            </w:r>
            <w:r w:rsidR="00542956">
              <w:t xml:space="preserve"> </w:t>
            </w:r>
            <w:r w:rsidRPr="00F67A2E">
              <w:t>for</w:t>
            </w:r>
            <w:r w:rsidR="00542956">
              <w:t xml:space="preserve"> </w:t>
            </w:r>
            <w:r w:rsidRPr="00F67A2E">
              <w:t>Steel</w:t>
            </w:r>
            <w:r w:rsidR="00542956">
              <w:t xml:space="preserve"> </w:t>
            </w:r>
            <w:r w:rsidRPr="00F67A2E">
              <w:t>Bridges</w:t>
            </w:r>
          </w:p>
        </w:tc>
        <w:tc>
          <w:tcPr>
            <w:tcW w:w="1317" w:type="dxa"/>
            <w:vAlign w:val="center"/>
          </w:tcPr>
          <w:p w14:paraId="2B5D5ED6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3823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17" w:type="dxa"/>
            <w:vAlign w:val="center"/>
          </w:tcPr>
          <w:p w14:paraId="71AFD141" w14:textId="41AEBAC3" w:rsidR="00465CC3" w:rsidRDefault="00657099" w:rsidP="00EB2D9C">
            <w:pPr>
              <w:pStyle w:val="TableBody"/>
              <w:jc w:val="center"/>
            </w:pPr>
            <w:sdt>
              <w:sdtPr>
                <w:id w:val="217258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28" w:type="dxa"/>
            <w:vAlign w:val="center"/>
          </w:tcPr>
          <w:p w14:paraId="380C0226" w14:textId="537CB16F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1280301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27" w:type="dxa"/>
            <w:vAlign w:val="center"/>
          </w:tcPr>
          <w:p w14:paraId="3FBB2D71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-22638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2" w:type="dxa"/>
            <w:vAlign w:val="center"/>
          </w:tcPr>
          <w:p w14:paraId="0ACB2664" w14:textId="77777777" w:rsidR="00465CC3" w:rsidRPr="00F67A2E" w:rsidRDefault="00657099" w:rsidP="00EB2D9C">
            <w:pPr>
              <w:pStyle w:val="TableBody"/>
              <w:jc w:val="center"/>
            </w:pPr>
            <w:sdt>
              <w:sdtPr>
                <w:id w:val="963698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CC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236DD139" w14:textId="1C6658D8" w:rsidR="00406C92" w:rsidRPr="0005658A" w:rsidRDefault="00406C92" w:rsidP="009631DD">
      <w:pPr>
        <w:pStyle w:val="Instructional"/>
      </w:pPr>
      <w:r w:rsidRPr="0005658A">
        <w:t>The</w:t>
      </w:r>
      <w:r w:rsidR="00542956" w:rsidRPr="0005658A">
        <w:t xml:space="preserve"> </w:t>
      </w:r>
      <w:r w:rsidRPr="0005658A">
        <w:t>table</w:t>
      </w:r>
      <w:r w:rsidR="00542956" w:rsidRPr="0005658A">
        <w:t xml:space="preserve"> </w:t>
      </w:r>
      <w:r w:rsidRPr="0005658A">
        <w:t>below</w:t>
      </w:r>
      <w:r w:rsidR="00542956" w:rsidRPr="0005658A">
        <w:t xml:space="preserve"> </w:t>
      </w:r>
      <w:r w:rsidRPr="0005658A">
        <w:t>lists</w:t>
      </w:r>
      <w:r w:rsidR="00542956" w:rsidRPr="0005658A">
        <w:t xml:space="preserve"> </w:t>
      </w:r>
      <w:r w:rsidRPr="0005658A">
        <w:t>categories</w:t>
      </w:r>
      <w:r w:rsidR="00542956" w:rsidRPr="0005658A">
        <w:t xml:space="preserve"> </w:t>
      </w:r>
      <w:r w:rsidRPr="0005658A">
        <w:t>from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Environmental</w:t>
      </w:r>
      <w:r w:rsidR="00542956" w:rsidRPr="0005658A">
        <w:t xml:space="preserve"> </w:t>
      </w:r>
      <w:r w:rsidRPr="0005658A">
        <w:t>Document</w:t>
      </w:r>
      <w:r w:rsidR="00542956" w:rsidRPr="0005658A">
        <w:t xml:space="preserve"> </w:t>
      </w:r>
      <w:r w:rsidRPr="0005658A">
        <w:t>considerations.</w:t>
      </w:r>
      <w:r w:rsidR="00542956" w:rsidRPr="0005658A">
        <w:t xml:space="preserve"> </w:t>
      </w:r>
      <w:r w:rsidRPr="0005658A">
        <w:t>Categories</w:t>
      </w:r>
      <w:r w:rsidR="00542956" w:rsidRPr="0005658A">
        <w:t xml:space="preserve"> </w:t>
      </w:r>
      <w:r w:rsidR="00251662" w:rsidRPr="0005658A">
        <w:t>that</w:t>
      </w:r>
      <w:r w:rsidR="00542956" w:rsidRPr="0005658A">
        <w:t xml:space="preserve"> </w:t>
      </w:r>
      <w:r w:rsidR="00251662" w:rsidRPr="0005658A">
        <w:t>may</w:t>
      </w:r>
      <w:r w:rsidR="00542956" w:rsidRPr="0005658A">
        <w:t xml:space="preserve"> </w:t>
      </w:r>
      <w:r w:rsidR="00251662" w:rsidRPr="0005658A">
        <w:t>be</w:t>
      </w:r>
      <w:r w:rsidR="00542956" w:rsidRPr="0005658A">
        <w:t xml:space="preserve"> </w:t>
      </w:r>
      <w:r w:rsidRPr="0005658A">
        <w:t>redundant</w:t>
      </w:r>
      <w:r w:rsidR="00542956" w:rsidRPr="0005658A">
        <w:t xml:space="preserve"> </w:t>
      </w:r>
      <w:r w:rsidRPr="0005658A">
        <w:t>to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Engineering</w:t>
      </w:r>
      <w:r w:rsidR="00542956" w:rsidRPr="0005658A">
        <w:t xml:space="preserve"> </w:t>
      </w:r>
      <w:r w:rsidRPr="0005658A">
        <w:t>Considerations</w:t>
      </w:r>
      <w:r w:rsidR="00542956" w:rsidRPr="0005658A">
        <w:t xml:space="preserve"> </w:t>
      </w:r>
      <w:r w:rsidRPr="0005658A">
        <w:t>listed</w:t>
      </w:r>
      <w:r w:rsidR="00542956" w:rsidRPr="0005658A">
        <w:t xml:space="preserve"> </w:t>
      </w:r>
      <w:r w:rsidRPr="0005658A">
        <w:t>are</w:t>
      </w:r>
      <w:r w:rsidR="00542956" w:rsidRPr="0005658A">
        <w:t xml:space="preserve"> </w:t>
      </w:r>
      <w:r w:rsidR="00F20D12" w:rsidRPr="0005658A">
        <w:t>noted</w:t>
      </w:r>
      <w:r w:rsidR="00542956" w:rsidRPr="0005658A">
        <w:t xml:space="preserve"> </w:t>
      </w:r>
      <w:r w:rsidR="00F20D12" w:rsidRPr="0005658A">
        <w:t>with</w:t>
      </w:r>
      <w:r w:rsidR="00542956" w:rsidRPr="0005658A">
        <w:t xml:space="preserve"> </w:t>
      </w:r>
      <w:r w:rsidR="00F20D12" w:rsidRPr="0005658A">
        <w:t>an</w:t>
      </w:r>
      <w:r w:rsidR="00542956" w:rsidRPr="0005658A">
        <w:t xml:space="preserve"> </w:t>
      </w:r>
      <w:r w:rsidR="00F20D12" w:rsidRPr="0005658A">
        <w:t>asterisk</w:t>
      </w:r>
      <w:r w:rsidRPr="0005658A">
        <w:t>.</w:t>
      </w:r>
    </w:p>
    <w:p w14:paraId="2C9A8C0C" w14:textId="795ED1BD" w:rsidR="002B4753" w:rsidRPr="00D87B9C" w:rsidRDefault="002B4753" w:rsidP="002B4753">
      <w:pPr>
        <w:pStyle w:val="Caption"/>
      </w:pPr>
      <w:bookmarkStart w:id="73" w:name="_Toc234492626"/>
      <w:r w:rsidRPr="00D87B9C">
        <w:t>Table</w:t>
      </w:r>
      <w:r w:rsidR="00542956">
        <w:t xml:space="preserve"> </w:t>
      </w:r>
      <w:fldSimple w:instr=" SEQ Table \* ARABIC ">
        <w:r>
          <w:rPr>
            <w:noProof/>
          </w:rPr>
          <w:t>4</w:t>
        </w:r>
      </w:fldSimple>
      <w:r w:rsidRPr="00D87B9C">
        <w:t>.</w:t>
      </w:r>
      <w:r w:rsidR="00542956">
        <w:t xml:space="preserve"> </w:t>
      </w:r>
      <w:r>
        <w:t>Environmental</w:t>
      </w:r>
      <w:r w:rsidR="00542956">
        <w:t xml:space="preserve"> </w:t>
      </w:r>
      <w:r>
        <w:t>Conditions</w:t>
      </w:r>
      <w:r w:rsidR="00542956">
        <w:t xml:space="preserve"> </w:t>
      </w:r>
      <w:r w:rsidRPr="00D87B9C">
        <w:t>Checklist</w:t>
      </w:r>
      <w:bookmarkEnd w:id="73"/>
    </w:p>
    <w:tbl>
      <w:tblPr>
        <w:tblStyle w:val="GridTable4"/>
        <w:tblW w:w="0" w:type="auto"/>
        <w:tblLook w:val="0620" w:firstRow="1" w:lastRow="0" w:firstColumn="0" w:lastColumn="0" w:noHBand="1" w:noVBand="1"/>
      </w:tblPr>
      <w:tblGrid>
        <w:gridCol w:w="1914"/>
        <w:gridCol w:w="1438"/>
        <w:gridCol w:w="1438"/>
        <w:gridCol w:w="1622"/>
        <w:gridCol w:w="1438"/>
        <w:gridCol w:w="1500"/>
      </w:tblGrid>
      <w:tr w:rsidR="00A77ED6" w:rsidRPr="002B4753" w14:paraId="1A243135" w14:textId="77777777" w:rsidTr="006B7E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tcW w:w="2325" w:type="dxa"/>
            <w:vAlign w:val="center"/>
          </w:tcPr>
          <w:p w14:paraId="3670308E" w14:textId="54C002C1" w:rsidR="00A77ED6" w:rsidRPr="002B4753" w:rsidRDefault="00A77ED6" w:rsidP="002B4753">
            <w:pPr>
              <w:pStyle w:val="TableHead"/>
              <w:rPr>
                <w:b/>
                <w:bCs w:val="0"/>
              </w:rPr>
            </w:pPr>
            <w:r w:rsidRPr="002B4753">
              <w:rPr>
                <w:b/>
                <w:bCs w:val="0"/>
              </w:rPr>
              <w:t>Environmental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Conditions</w:t>
            </w:r>
          </w:p>
        </w:tc>
        <w:tc>
          <w:tcPr>
            <w:tcW w:w="1317" w:type="dxa"/>
            <w:shd w:val="clear" w:color="auto" w:fill="1E4483" w:themeFill="accent1"/>
            <w:vAlign w:val="center"/>
            <w:hideMark/>
          </w:tcPr>
          <w:p w14:paraId="0903976C" w14:textId="52DFA7EB" w:rsidR="00A77ED6" w:rsidRPr="002B4753" w:rsidRDefault="00A77ED6" w:rsidP="002B4753">
            <w:pPr>
              <w:pStyle w:val="TableHead"/>
              <w:rPr>
                <w:b/>
                <w:bCs w:val="0"/>
              </w:rPr>
            </w:pPr>
            <w:r w:rsidRPr="002B4753">
              <w:rPr>
                <w:b/>
                <w:bCs w:val="0"/>
              </w:rPr>
              <w:t>Existing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Conditions: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Present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in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Study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Area</w:t>
            </w:r>
          </w:p>
        </w:tc>
        <w:tc>
          <w:tcPr>
            <w:tcW w:w="1333" w:type="dxa"/>
            <w:shd w:val="clear" w:color="auto" w:fill="1E4483" w:themeFill="accent1"/>
            <w:vAlign w:val="center"/>
          </w:tcPr>
          <w:p w14:paraId="0910FFAF" w14:textId="33F82DC2" w:rsidR="00A77ED6" w:rsidRPr="002B4753" w:rsidRDefault="00A77ED6" w:rsidP="002B4753">
            <w:pPr>
              <w:pStyle w:val="TableHead"/>
              <w:rPr>
                <w:b/>
                <w:bCs w:val="0"/>
              </w:rPr>
            </w:pPr>
            <w:r w:rsidRPr="002B4753">
              <w:rPr>
                <w:b/>
                <w:bCs w:val="0"/>
              </w:rPr>
              <w:t>Existing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Conditions: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Not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Present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in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Study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Area</w:t>
            </w:r>
          </w:p>
        </w:tc>
        <w:tc>
          <w:tcPr>
            <w:tcW w:w="1512" w:type="dxa"/>
            <w:shd w:val="clear" w:color="auto" w:fill="336600"/>
            <w:vAlign w:val="center"/>
          </w:tcPr>
          <w:p w14:paraId="69D4C9EC" w14:textId="79E92803" w:rsidR="00A77ED6" w:rsidRPr="002B4753" w:rsidRDefault="00A77ED6" w:rsidP="002B4753">
            <w:pPr>
              <w:pStyle w:val="TableHead"/>
              <w:rPr>
                <w:b/>
                <w:bCs w:val="0"/>
              </w:rPr>
            </w:pPr>
            <w:r w:rsidRPr="002B4753">
              <w:rPr>
                <w:b/>
                <w:bCs w:val="0"/>
              </w:rPr>
              <w:t>Proposed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Conditions: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Involved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with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Build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Alternative(s)</w:t>
            </w:r>
          </w:p>
        </w:tc>
        <w:tc>
          <w:tcPr>
            <w:tcW w:w="1430" w:type="dxa"/>
            <w:shd w:val="clear" w:color="auto" w:fill="336600"/>
            <w:vAlign w:val="center"/>
          </w:tcPr>
          <w:p w14:paraId="23534BB6" w14:textId="0F3262B2" w:rsidR="00A77ED6" w:rsidRPr="002B4753" w:rsidRDefault="00A77ED6" w:rsidP="002B4753">
            <w:pPr>
              <w:pStyle w:val="TableHead"/>
              <w:rPr>
                <w:b/>
                <w:bCs w:val="0"/>
              </w:rPr>
            </w:pPr>
            <w:r w:rsidRPr="002B4753">
              <w:rPr>
                <w:b/>
                <w:bCs w:val="0"/>
              </w:rPr>
              <w:t>Proposed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Conditions: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Involved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with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Preferred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Alternative</w:t>
            </w:r>
          </w:p>
        </w:tc>
        <w:tc>
          <w:tcPr>
            <w:tcW w:w="1433" w:type="dxa"/>
            <w:shd w:val="clear" w:color="auto" w:fill="825E3E"/>
            <w:vAlign w:val="center"/>
          </w:tcPr>
          <w:p w14:paraId="4D8C4AF3" w14:textId="73639276" w:rsidR="00A77ED6" w:rsidRPr="002B4753" w:rsidRDefault="00A77ED6" w:rsidP="002B4753">
            <w:pPr>
              <w:pStyle w:val="TableHead"/>
              <w:rPr>
                <w:b/>
                <w:bCs w:val="0"/>
              </w:rPr>
            </w:pPr>
            <w:r w:rsidRPr="002B4753">
              <w:rPr>
                <w:b/>
                <w:bCs w:val="0"/>
              </w:rPr>
              <w:t>Proposed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Conditions: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No</w:t>
            </w:r>
            <w:r w:rsidR="00542956">
              <w:rPr>
                <w:b/>
                <w:bCs w:val="0"/>
              </w:rPr>
              <w:t xml:space="preserve"> </w:t>
            </w:r>
            <w:r w:rsidRPr="002B4753">
              <w:rPr>
                <w:b/>
                <w:bCs w:val="0"/>
              </w:rPr>
              <w:t>Involvement</w:t>
            </w:r>
          </w:p>
        </w:tc>
      </w:tr>
      <w:tr w:rsidR="00124A53" w:rsidRPr="00F67A2E" w14:paraId="7934884F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79808B6D" w14:textId="77777777" w:rsidR="00124A53" w:rsidRPr="00F67A2E" w:rsidRDefault="00124A53" w:rsidP="002B4753">
            <w:pPr>
              <w:pStyle w:val="TableBody"/>
            </w:pPr>
            <w:r w:rsidRPr="00F67A2E">
              <w:t>Social</w:t>
            </w:r>
          </w:p>
        </w:tc>
        <w:tc>
          <w:tcPr>
            <w:tcW w:w="1317" w:type="dxa"/>
            <w:vAlign w:val="center"/>
          </w:tcPr>
          <w:p w14:paraId="5371D83F" w14:textId="76162036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34497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199DD679" w14:textId="4AB7334A" w:rsidR="00124A53" w:rsidRDefault="00657099" w:rsidP="002B4753">
            <w:pPr>
              <w:pStyle w:val="TableBody"/>
              <w:jc w:val="center"/>
            </w:pPr>
            <w:sdt>
              <w:sdtPr>
                <w:id w:val="-892039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5181C845" w14:textId="2B7B7D1F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430820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7AECE1AB" w14:textId="03D2109E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226145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6C9A5ED2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843968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124A53" w:rsidRPr="00F67A2E" w14:paraId="048DDF0E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6F5E3FCC" w14:textId="77777777" w:rsidR="00124A53" w:rsidRPr="00F67A2E" w:rsidRDefault="00124A53" w:rsidP="002B4753">
            <w:pPr>
              <w:pStyle w:val="TableBody"/>
            </w:pPr>
            <w:r w:rsidRPr="00F67A2E">
              <w:t>Economic</w:t>
            </w:r>
          </w:p>
        </w:tc>
        <w:tc>
          <w:tcPr>
            <w:tcW w:w="1317" w:type="dxa"/>
            <w:vAlign w:val="center"/>
          </w:tcPr>
          <w:p w14:paraId="0DC2741E" w14:textId="3C1261B3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70844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63F5B60F" w14:textId="0E37AA60" w:rsidR="00124A53" w:rsidRDefault="00657099" w:rsidP="002B4753">
            <w:pPr>
              <w:pStyle w:val="TableBody"/>
              <w:jc w:val="center"/>
            </w:pPr>
            <w:sdt>
              <w:sdtPr>
                <w:id w:val="-49611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77ED51E0" w14:textId="2E1E14FD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208922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6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666AFA4E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171068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31116CF6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33534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3505EEF3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51B2CCB7" w14:textId="3BDD426E" w:rsidR="00124A53" w:rsidRPr="00F67A2E" w:rsidRDefault="00124A53" w:rsidP="002B4753">
            <w:pPr>
              <w:pStyle w:val="TableBody"/>
            </w:pPr>
            <w:r w:rsidRPr="00F67A2E">
              <w:t>Land</w:t>
            </w:r>
            <w:r w:rsidR="00542956">
              <w:t xml:space="preserve"> </w:t>
            </w:r>
            <w:r w:rsidRPr="00F67A2E">
              <w:t>Use</w:t>
            </w:r>
            <w:r w:rsidR="00542956">
              <w:t xml:space="preserve"> </w:t>
            </w:r>
            <w:r w:rsidRPr="00F67A2E">
              <w:t>Changes</w:t>
            </w:r>
          </w:p>
        </w:tc>
        <w:tc>
          <w:tcPr>
            <w:tcW w:w="1317" w:type="dxa"/>
            <w:vAlign w:val="center"/>
          </w:tcPr>
          <w:p w14:paraId="53645DE6" w14:textId="270D0C61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8998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2E6007C1" w14:textId="66CC1311" w:rsidR="00124A53" w:rsidRDefault="00657099" w:rsidP="002B4753">
            <w:pPr>
              <w:pStyle w:val="TableBody"/>
              <w:jc w:val="center"/>
            </w:pPr>
            <w:sdt>
              <w:sdtPr>
                <w:id w:val="28725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4C731D17" w14:textId="55014FD2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468280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772FE1B4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24010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02F2BB3E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42009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3DF4F78B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3FACA750" w14:textId="77777777" w:rsidR="00124A53" w:rsidRPr="00EF4ECA" w:rsidRDefault="00124A53" w:rsidP="002B4753">
            <w:pPr>
              <w:pStyle w:val="TableBody"/>
            </w:pPr>
            <w:r w:rsidRPr="00EF4ECA">
              <w:t>Mobility*</w:t>
            </w:r>
          </w:p>
        </w:tc>
        <w:tc>
          <w:tcPr>
            <w:tcW w:w="1317" w:type="dxa"/>
            <w:vAlign w:val="center"/>
          </w:tcPr>
          <w:p w14:paraId="5D9B7A08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38024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5366378E" w14:textId="5EFDAFA2" w:rsidR="00124A53" w:rsidRDefault="00657099" w:rsidP="002B4753">
            <w:pPr>
              <w:pStyle w:val="TableBody"/>
              <w:jc w:val="center"/>
            </w:pPr>
            <w:sdt>
              <w:sdtPr>
                <w:id w:val="208093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30A57A2C" w14:textId="7BB1145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72505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574CA7B9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84228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32CB57D3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640777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0BD255F1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79C96AAE" w14:textId="66EA2865" w:rsidR="00124A53" w:rsidRPr="00EF4ECA" w:rsidRDefault="00124A53" w:rsidP="002B4753">
            <w:pPr>
              <w:pStyle w:val="TableBody"/>
            </w:pPr>
            <w:r w:rsidRPr="00EF4ECA">
              <w:t>Aesthetic</w:t>
            </w:r>
            <w:r w:rsidR="00542956">
              <w:t xml:space="preserve"> </w:t>
            </w:r>
            <w:r w:rsidRPr="00EF4ECA">
              <w:t>Effects*</w:t>
            </w:r>
          </w:p>
        </w:tc>
        <w:tc>
          <w:tcPr>
            <w:tcW w:w="1317" w:type="dxa"/>
            <w:vAlign w:val="center"/>
          </w:tcPr>
          <w:p w14:paraId="3F0E9796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212445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3F86E182" w14:textId="774333DA" w:rsidR="00124A53" w:rsidRDefault="00657099" w:rsidP="002B4753">
            <w:pPr>
              <w:pStyle w:val="TableBody"/>
              <w:jc w:val="center"/>
            </w:pPr>
            <w:sdt>
              <w:sdtPr>
                <w:id w:val="-197028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2DDA316E" w14:textId="42974034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783094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26A71DEE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718190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74340C8C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94242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7F334690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1F37B46D" w14:textId="2300B0F7" w:rsidR="00124A53" w:rsidRPr="00F67A2E" w:rsidRDefault="00124A53" w:rsidP="002B4753">
            <w:pPr>
              <w:pStyle w:val="TableBody"/>
            </w:pPr>
            <w:r w:rsidRPr="00EF4ECA">
              <w:t>Relocation</w:t>
            </w:r>
            <w:r w:rsidR="00542956">
              <w:t xml:space="preserve"> </w:t>
            </w:r>
            <w:r w:rsidRPr="00EF4ECA">
              <w:t>Potential*</w:t>
            </w:r>
          </w:p>
        </w:tc>
        <w:tc>
          <w:tcPr>
            <w:tcW w:w="1317" w:type="dxa"/>
            <w:vAlign w:val="center"/>
          </w:tcPr>
          <w:p w14:paraId="37118414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3275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1BF40A86" w14:textId="108D7DAE" w:rsidR="00124A53" w:rsidRDefault="00657099" w:rsidP="002B4753">
            <w:pPr>
              <w:pStyle w:val="TableBody"/>
              <w:jc w:val="center"/>
            </w:pPr>
            <w:sdt>
              <w:sdtPr>
                <w:id w:val="-79998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3604BBDF" w14:textId="1AE69BCF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2131235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6EA83439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642719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45E86338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884830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63D08C9C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6D26FFBD" w14:textId="3B92E97D" w:rsidR="00124A53" w:rsidRPr="00F67A2E" w:rsidRDefault="00124A53" w:rsidP="002B4753">
            <w:pPr>
              <w:pStyle w:val="TableBody"/>
            </w:pPr>
            <w:r w:rsidRPr="00F67A2E">
              <w:t>Farmland</w:t>
            </w:r>
          </w:p>
        </w:tc>
        <w:tc>
          <w:tcPr>
            <w:tcW w:w="1317" w:type="dxa"/>
            <w:vAlign w:val="center"/>
          </w:tcPr>
          <w:p w14:paraId="0C2DF890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168179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21A805E8" w14:textId="13360543" w:rsidR="00124A53" w:rsidRDefault="00657099" w:rsidP="002B4753">
            <w:pPr>
              <w:pStyle w:val="TableBody"/>
              <w:jc w:val="center"/>
            </w:pPr>
            <w:sdt>
              <w:sdtPr>
                <w:id w:val="104378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5AA56C60" w14:textId="74DB71C2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810369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173B8455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2107304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6150621B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46549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4A11807C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67B91521" w14:textId="2E57A4EE" w:rsidR="00124A53" w:rsidRPr="00F67A2E" w:rsidRDefault="00124A53" w:rsidP="002B4753">
            <w:pPr>
              <w:pStyle w:val="TableBody"/>
            </w:pPr>
            <w:r w:rsidRPr="00F67A2E">
              <w:t>Historic</w:t>
            </w:r>
            <w:r w:rsidR="00542956">
              <w:t xml:space="preserve"> </w:t>
            </w:r>
            <w:r w:rsidRPr="00F67A2E">
              <w:t>Sites/Districts</w:t>
            </w:r>
          </w:p>
        </w:tc>
        <w:tc>
          <w:tcPr>
            <w:tcW w:w="1317" w:type="dxa"/>
            <w:vAlign w:val="center"/>
          </w:tcPr>
          <w:p w14:paraId="426C76B8" w14:textId="11D70FCF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042518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77401705" w14:textId="00492CC5" w:rsidR="00124A53" w:rsidRDefault="00657099" w:rsidP="002B4753">
            <w:pPr>
              <w:pStyle w:val="TableBody"/>
              <w:jc w:val="center"/>
            </w:pPr>
            <w:sdt>
              <w:sdtPr>
                <w:id w:val="887689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5613419E" w14:textId="1B5A6E24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46061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3BC91CE5" w14:textId="36376F19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85360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2D665682" w14:textId="6DBC09DA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25764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192A3A2E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52AF1E9A" w14:textId="21D817C9" w:rsidR="00124A53" w:rsidRPr="00F67A2E" w:rsidRDefault="00124A53" w:rsidP="002B4753">
            <w:pPr>
              <w:pStyle w:val="TableBody"/>
            </w:pPr>
            <w:r w:rsidRPr="00F67A2E">
              <w:t>Archaeological</w:t>
            </w:r>
            <w:r w:rsidR="00542956">
              <w:t xml:space="preserve"> </w:t>
            </w:r>
            <w:r w:rsidRPr="00F67A2E">
              <w:t>Sites</w:t>
            </w:r>
          </w:p>
        </w:tc>
        <w:tc>
          <w:tcPr>
            <w:tcW w:w="1317" w:type="dxa"/>
            <w:vAlign w:val="center"/>
          </w:tcPr>
          <w:p w14:paraId="2335E34C" w14:textId="3253FE8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152903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0583AD17" w14:textId="27D3DEBC" w:rsidR="00124A53" w:rsidRDefault="00657099" w:rsidP="002B4753">
            <w:pPr>
              <w:pStyle w:val="TableBody"/>
              <w:jc w:val="center"/>
            </w:pPr>
            <w:sdt>
              <w:sdtPr>
                <w:id w:val="61332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655D9CEB" w14:textId="4B18C995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31359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5359DA0F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70686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390F4080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74542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069BEB8E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0406BBB9" w14:textId="0DFEDA3E" w:rsidR="00124A53" w:rsidRPr="00F67A2E" w:rsidRDefault="00124A53" w:rsidP="002B4753">
            <w:pPr>
              <w:pStyle w:val="TableBody"/>
            </w:pPr>
            <w:r w:rsidRPr="00F67A2E">
              <w:t>Section</w:t>
            </w:r>
            <w:r w:rsidR="00542956">
              <w:t xml:space="preserve"> </w:t>
            </w:r>
            <w:r w:rsidRPr="00F67A2E">
              <w:t>4(f)</w:t>
            </w:r>
            <w:r w:rsidR="00542956">
              <w:t xml:space="preserve"> </w:t>
            </w:r>
            <w:r w:rsidRPr="00F67A2E">
              <w:t>of</w:t>
            </w:r>
            <w:r w:rsidR="00542956">
              <w:t xml:space="preserve"> </w:t>
            </w:r>
            <w:r w:rsidRPr="00F67A2E">
              <w:t>the</w:t>
            </w:r>
            <w:r w:rsidR="00542956">
              <w:t xml:space="preserve"> </w:t>
            </w:r>
            <w:r w:rsidRPr="00F67A2E">
              <w:t>USDOT</w:t>
            </w:r>
            <w:r w:rsidR="00542956">
              <w:t xml:space="preserve"> </w:t>
            </w:r>
            <w:r w:rsidRPr="00F67A2E">
              <w:t>Act</w:t>
            </w:r>
            <w:r w:rsidR="00542956">
              <w:t xml:space="preserve"> </w:t>
            </w:r>
            <w:r w:rsidRPr="00F67A2E">
              <w:t>of</w:t>
            </w:r>
            <w:r w:rsidR="00542956">
              <w:t xml:space="preserve"> </w:t>
            </w:r>
            <w:r w:rsidRPr="00F67A2E">
              <w:t>1966,</w:t>
            </w:r>
            <w:r w:rsidR="00542956">
              <w:t xml:space="preserve"> </w:t>
            </w:r>
            <w:r w:rsidRPr="00F67A2E">
              <w:t>as</w:t>
            </w:r>
            <w:r w:rsidR="00542956">
              <w:t xml:space="preserve"> </w:t>
            </w:r>
            <w:r w:rsidRPr="00F67A2E">
              <w:t>amended</w:t>
            </w:r>
          </w:p>
        </w:tc>
        <w:tc>
          <w:tcPr>
            <w:tcW w:w="1317" w:type="dxa"/>
            <w:vAlign w:val="center"/>
          </w:tcPr>
          <w:p w14:paraId="115C66DA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30451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3F762E05" w14:textId="7855A61E" w:rsidR="00124A53" w:rsidRDefault="00657099" w:rsidP="002B4753">
            <w:pPr>
              <w:pStyle w:val="TableBody"/>
              <w:jc w:val="center"/>
            </w:pPr>
            <w:sdt>
              <w:sdtPr>
                <w:id w:val="204063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20E266FB" w14:textId="5CA19FA4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90437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28955DFD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956481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05436C3C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72494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0056D088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26A84B14" w14:textId="39C3E72D" w:rsidR="00124A53" w:rsidRPr="00F67A2E" w:rsidRDefault="00124A53" w:rsidP="002B4753">
            <w:pPr>
              <w:pStyle w:val="TableBody"/>
            </w:pPr>
            <w:r w:rsidRPr="00F67A2E">
              <w:t>Section</w:t>
            </w:r>
            <w:r w:rsidR="00542956">
              <w:t xml:space="preserve"> </w:t>
            </w:r>
            <w:r w:rsidRPr="00F67A2E">
              <w:t>6(f)</w:t>
            </w:r>
            <w:r w:rsidR="00542956">
              <w:t xml:space="preserve"> </w:t>
            </w:r>
            <w:r w:rsidRPr="00F67A2E">
              <w:t>of</w:t>
            </w:r>
            <w:r w:rsidR="00542956">
              <w:t xml:space="preserve"> </w:t>
            </w:r>
            <w:r w:rsidRPr="00F67A2E">
              <w:t>the</w:t>
            </w:r>
            <w:r w:rsidR="00542956">
              <w:t xml:space="preserve"> </w:t>
            </w:r>
            <w:r w:rsidRPr="00F67A2E">
              <w:t>Land</w:t>
            </w:r>
            <w:r w:rsidR="00542956">
              <w:t xml:space="preserve"> </w:t>
            </w:r>
            <w:r w:rsidRPr="00F67A2E">
              <w:t>and</w:t>
            </w:r>
            <w:r w:rsidR="00542956">
              <w:t xml:space="preserve"> </w:t>
            </w:r>
            <w:r w:rsidRPr="00F67A2E">
              <w:t>Water</w:t>
            </w:r>
            <w:r w:rsidR="00542956">
              <w:t xml:space="preserve"> </w:t>
            </w:r>
            <w:r w:rsidRPr="00F67A2E">
              <w:t>Conservation</w:t>
            </w:r>
            <w:r w:rsidR="00542956">
              <w:t xml:space="preserve"> </w:t>
            </w:r>
            <w:r w:rsidRPr="00F67A2E">
              <w:t>Fund</w:t>
            </w:r>
            <w:r w:rsidR="00542956">
              <w:t xml:space="preserve"> </w:t>
            </w:r>
            <w:r w:rsidRPr="00F67A2E">
              <w:t>Act</w:t>
            </w:r>
            <w:r w:rsidR="00542956">
              <w:t xml:space="preserve"> </w:t>
            </w:r>
            <w:r w:rsidRPr="00F67A2E">
              <w:t>of</w:t>
            </w:r>
            <w:r w:rsidR="00542956">
              <w:t xml:space="preserve"> </w:t>
            </w:r>
            <w:r w:rsidRPr="00F67A2E">
              <w:t>1965</w:t>
            </w:r>
          </w:p>
        </w:tc>
        <w:tc>
          <w:tcPr>
            <w:tcW w:w="1317" w:type="dxa"/>
            <w:vAlign w:val="center"/>
          </w:tcPr>
          <w:p w14:paraId="2155035A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58334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7411F73E" w14:textId="14EA10EF" w:rsidR="00124A53" w:rsidRDefault="00657099" w:rsidP="002B4753">
            <w:pPr>
              <w:pStyle w:val="TableBody"/>
              <w:jc w:val="center"/>
            </w:pPr>
            <w:sdt>
              <w:sdtPr>
                <w:id w:val="29603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556E594D" w14:textId="6BF6BF33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952617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0564D55D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2065401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085A03F7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28265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68671C91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1D8AB4EB" w14:textId="440D6B6B" w:rsidR="00124A53" w:rsidRPr="00F67A2E" w:rsidRDefault="00124A53" w:rsidP="002B4753">
            <w:pPr>
              <w:pStyle w:val="TableBody"/>
            </w:pPr>
            <w:r w:rsidRPr="00F67A2E">
              <w:lastRenderedPageBreak/>
              <w:t>Recreational</w:t>
            </w:r>
            <w:r w:rsidR="00542956">
              <w:t xml:space="preserve"> </w:t>
            </w:r>
            <w:r w:rsidRPr="00F67A2E">
              <w:t>Areas</w:t>
            </w:r>
            <w:r w:rsidR="00542956">
              <w:t xml:space="preserve"> </w:t>
            </w:r>
            <w:r w:rsidRPr="00F67A2E">
              <w:t>and</w:t>
            </w:r>
            <w:r w:rsidR="00542956">
              <w:t xml:space="preserve"> </w:t>
            </w:r>
            <w:r w:rsidRPr="00F67A2E">
              <w:t>Protected</w:t>
            </w:r>
            <w:r w:rsidR="00542956">
              <w:t xml:space="preserve"> </w:t>
            </w:r>
            <w:r w:rsidRPr="00F67A2E">
              <w:t>Lands</w:t>
            </w:r>
          </w:p>
        </w:tc>
        <w:tc>
          <w:tcPr>
            <w:tcW w:w="1317" w:type="dxa"/>
            <w:vAlign w:val="center"/>
          </w:tcPr>
          <w:p w14:paraId="6D4B6819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44157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4065603A" w14:textId="238A1D5F" w:rsidR="00124A53" w:rsidRDefault="00657099" w:rsidP="002B4753">
            <w:pPr>
              <w:pStyle w:val="TableBody"/>
              <w:jc w:val="center"/>
            </w:pPr>
            <w:sdt>
              <w:sdtPr>
                <w:id w:val="-44985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00E56F50" w14:textId="6C66D77A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07901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7CEBF6A6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33075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03622D0E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44820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3E80A0C6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56BFE681" w14:textId="7831DB8D" w:rsidR="00124A53" w:rsidRPr="00DE5FC2" w:rsidRDefault="00124A53" w:rsidP="002B4753">
            <w:pPr>
              <w:pStyle w:val="TableBody"/>
            </w:pPr>
            <w:r w:rsidRPr="00DE5FC2">
              <w:t>Protected</w:t>
            </w:r>
            <w:r w:rsidR="00542956">
              <w:t xml:space="preserve"> </w:t>
            </w:r>
            <w:r w:rsidRPr="00DE5FC2">
              <w:t>Species</w:t>
            </w:r>
            <w:r w:rsidR="00542956">
              <w:t xml:space="preserve"> </w:t>
            </w:r>
            <w:r w:rsidRPr="00DE5FC2">
              <w:t>and</w:t>
            </w:r>
            <w:r w:rsidR="00542956">
              <w:t xml:space="preserve"> </w:t>
            </w:r>
            <w:r w:rsidRPr="00DE5FC2">
              <w:t>Habitat</w:t>
            </w:r>
          </w:p>
        </w:tc>
        <w:tc>
          <w:tcPr>
            <w:tcW w:w="1317" w:type="dxa"/>
            <w:vAlign w:val="center"/>
          </w:tcPr>
          <w:p w14:paraId="1AFAB80F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16262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218CC511" w14:textId="086B7185" w:rsidR="00124A53" w:rsidRDefault="00657099" w:rsidP="002B4753">
            <w:pPr>
              <w:pStyle w:val="TableBody"/>
              <w:jc w:val="center"/>
            </w:pPr>
            <w:sdt>
              <w:sdtPr>
                <w:id w:val="15387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1F73DF15" w14:textId="7A837E2F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23814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3B41F4FB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60638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6C601E8B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201930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6F704143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67A4A385" w14:textId="27BF5559" w:rsidR="00124A53" w:rsidRPr="00DE5FC2" w:rsidRDefault="00124A53" w:rsidP="002B4753">
            <w:pPr>
              <w:pStyle w:val="TableBody"/>
            </w:pPr>
            <w:r w:rsidRPr="00DE5FC2">
              <w:t>Wetlands</w:t>
            </w:r>
            <w:r w:rsidR="00542956">
              <w:t xml:space="preserve"> </w:t>
            </w:r>
            <w:r w:rsidRPr="00DE5FC2">
              <w:t>and</w:t>
            </w:r>
            <w:r w:rsidR="00542956">
              <w:t xml:space="preserve"> </w:t>
            </w:r>
            <w:r w:rsidRPr="00DE5FC2">
              <w:t>Other</w:t>
            </w:r>
            <w:r w:rsidR="00542956">
              <w:t xml:space="preserve"> </w:t>
            </w:r>
            <w:r w:rsidRPr="00DE5FC2">
              <w:t>Surface</w:t>
            </w:r>
            <w:r w:rsidR="00542956">
              <w:t xml:space="preserve"> </w:t>
            </w:r>
            <w:r w:rsidRPr="00DE5FC2">
              <w:t>Waters</w:t>
            </w:r>
          </w:p>
        </w:tc>
        <w:tc>
          <w:tcPr>
            <w:tcW w:w="1317" w:type="dxa"/>
            <w:vAlign w:val="center"/>
          </w:tcPr>
          <w:p w14:paraId="32220C1F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93347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68759997" w14:textId="6758C524" w:rsidR="00124A53" w:rsidRDefault="00657099" w:rsidP="002B4753">
            <w:pPr>
              <w:pStyle w:val="TableBody"/>
              <w:jc w:val="center"/>
            </w:pPr>
            <w:sdt>
              <w:sdtPr>
                <w:id w:val="97079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5F37BCD4" w14:textId="395AB8F0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20738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7853FA5D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46623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48B8AA76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32150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424FD076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4084A3B9" w14:textId="0A626DA3" w:rsidR="00124A53" w:rsidRPr="00DE5FC2" w:rsidRDefault="00124A53" w:rsidP="002B4753">
            <w:pPr>
              <w:pStyle w:val="TableBody"/>
            </w:pPr>
            <w:r w:rsidRPr="00DE5FC2">
              <w:t>Essential</w:t>
            </w:r>
            <w:r w:rsidR="00542956">
              <w:t xml:space="preserve"> </w:t>
            </w:r>
            <w:r w:rsidRPr="00DE5FC2">
              <w:t>Fish</w:t>
            </w:r>
            <w:r w:rsidR="00542956">
              <w:t xml:space="preserve"> </w:t>
            </w:r>
            <w:r w:rsidRPr="00DE5FC2">
              <w:t>Habitat</w:t>
            </w:r>
            <w:r w:rsidR="00542956">
              <w:t xml:space="preserve"> </w:t>
            </w:r>
            <w:r w:rsidRPr="00DE5FC2">
              <w:t>(EFH)</w:t>
            </w:r>
          </w:p>
        </w:tc>
        <w:tc>
          <w:tcPr>
            <w:tcW w:w="1317" w:type="dxa"/>
            <w:vAlign w:val="center"/>
          </w:tcPr>
          <w:p w14:paraId="3B89B7C4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44884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3657E767" w14:textId="512AF1B9" w:rsidR="00124A53" w:rsidRDefault="00657099" w:rsidP="002B4753">
            <w:pPr>
              <w:pStyle w:val="TableBody"/>
              <w:jc w:val="center"/>
            </w:pPr>
            <w:sdt>
              <w:sdtPr>
                <w:id w:val="-149109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2D5B9F97" w14:textId="49E376F8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93297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2F061EFA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344477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18DF1C5D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28439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411FB843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0AFD0CF2" w14:textId="77777777" w:rsidR="00124A53" w:rsidRPr="00EF4ECA" w:rsidRDefault="00124A53" w:rsidP="002B4753">
            <w:pPr>
              <w:pStyle w:val="TableBody"/>
            </w:pPr>
            <w:r w:rsidRPr="00EF4ECA">
              <w:t>Floodplains*</w:t>
            </w:r>
          </w:p>
        </w:tc>
        <w:tc>
          <w:tcPr>
            <w:tcW w:w="1317" w:type="dxa"/>
            <w:vAlign w:val="center"/>
          </w:tcPr>
          <w:p w14:paraId="28E65DBB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31360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5B3855C1" w14:textId="5FFA24E4" w:rsidR="00124A53" w:rsidRDefault="00657099" w:rsidP="002B4753">
            <w:pPr>
              <w:pStyle w:val="TableBody"/>
              <w:jc w:val="center"/>
            </w:pPr>
            <w:sdt>
              <w:sdtPr>
                <w:id w:val="-284198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28A6A328" w14:textId="6B273C11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19032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1BCDEF4E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211127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46623889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6438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68A375A4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78ECA9AB" w14:textId="39AE41CF" w:rsidR="00124A53" w:rsidRPr="00EF4ECA" w:rsidRDefault="00124A53" w:rsidP="002B4753">
            <w:pPr>
              <w:pStyle w:val="TableBody"/>
            </w:pPr>
            <w:r w:rsidRPr="00EF4ECA">
              <w:t>Sole</w:t>
            </w:r>
            <w:r w:rsidR="00542956">
              <w:t xml:space="preserve"> </w:t>
            </w:r>
            <w:r w:rsidRPr="00EF4ECA">
              <w:t>Source</w:t>
            </w:r>
            <w:r w:rsidR="00542956">
              <w:t xml:space="preserve"> </w:t>
            </w:r>
            <w:r w:rsidRPr="00EF4ECA">
              <w:t>Aquifer*</w:t>
            </w:r>
          </w:p>
        </w:tc>
        <w:tc>
          <w:tcPr>
            <w:tcW w:w="1317" w:type="dxa"/>
            <w:vAlign w:val="center"/>
          </w:tcPr>
          <w:p w14:paraId="2A360254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90461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31860AFA" w14:textId="246CEA12" w:rsidR="00124A53" w:rsidRDefault="00657099" w:rsidP="002B4753">
            <w:pPr>
              <w:pStyle w:val="TableBody"/>
              <w:jc w:val="center"/>
            </w:pPr>
            <w:sdt>
              <w:sdtPr>
                <w:id w:val="88583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75041812" w14:textId="13D6C66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177241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391C5649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63169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0F271028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327524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0C1680F6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61E50DBC" w14:textId="6AEF286D" w:rsidR="00124A53" w:rsidRPr="00EF4ECA" w:rsidRDefault="00124A53" w:rsidP="002B4753">
            <w:pPr>
              <w:pStyle w:val="TableBody"/>
            </w:pPr>
            <w:r w:rsidRPr="00EF4ECA">
              <w:t>Water</w:t>
            </w:r>
            <w:r w:rsidR="00542956">
              <w:t xml:space="preserve"> </w:t>
            </w:r>
            <w:r w:rsidRPr="00EF4ECA">
              <w:t>Resources*</w:t>
            </w:r>
          </w:p>
        </w:tc>
        <w:tc>
          <w:tcPr>
            <w:tcW w:w="1317" w:type="dxa"/>
            <w:vAlign w:val="center"/>
          </w:tcPr>
          <w:p w14:paraId="2B4CDA7C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1976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7B17863E" w14:textId="3D123E96" w:rsidR="00124A53" w:rsidRDefault="00657099" w:rsidP="002B4753">
            <w:pPr>
              <w:pStyle w:val="TableBody"/>
              <w:jc w:val="center"/>
            </w:pPr>
            <w:sdt>
              <w:sdtPr>
                <w:id w:val="4565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3E66A42F" w14:textId="2F30B835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201020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02B57073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549275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05A7A94C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202043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46D21836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565E1840" w14:textId="294D866F" w:rsidR="00124A53" w:rsidRPr="00EF4ECA" w:rsidRDefault="00124A53" w:rsidP="002B4753">
            <w:pPr>
              <w:pStyle w:val="TableBody"/>
            </w:pPr>
            <w:r w:rsidRPr="00EF4ECA">
              <w:t>Aquatic</w:t>
            </w:r>
            <w:r w:rsidR="00542956">
              <w:t xml:space="preserve"> </w:t>
            </w:r>
            <w:r w:rsidRPr="00EF4ECA">
              <w:t>Preserves*</w:t>
            </w:r>
          </w:p>
        </w:tc>
        <w:tc>
          <w:tcPr>
            <w:tcW w:w="1317" w:type="dxa"/>
            <w:vAlign w:val="center"/>
          </w:tcPr>
          <w:p w14:paraId="72D5375A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07474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46A1A21E" w14:textId="0963B3A5" w:rsidR="00124A53" w:rsidRDefault="00657099" w:rsidP="002B4753">
            <w:pPr>
              <w:pStyle w:val="TableBody"/>
              <w:jc w:val="center"/>
            </w:pPr>
            <w:sdt>
              <w:sdtPr>
                <w:id w:val="-112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78B9646A" w14:textId="4C146CE0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216504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7B4E25EC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23313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0011D2D6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73685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32DF3468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04F79980" w14:textId="7675807C" w:rsidR="00124A53" w:rsidRPr="00EF4ECA" w:rsidRDefault="00124A53" w:rsidP="002B4753">
            <w:pPr>
              <w:pStyle w:val="TableBody"/>
            </w:pPr>
            <w:r w:rsidRPr="00EF4ECA">
              <w:t>Outstanding</w:t>
            </w:r>
            <w:r w:rsidR="00542956">
              <w:t xml:space="preserve"> </w:t>
            </w:r>
            <w:r w:rsidRPr="00EF4ECA">
              <w:t>Florida</w:t>
            </w:r>
            <w:r w:rsidR="00542956">
              <w:t xml:space="preserve"> </w:t>
            </w:r>
            <w:r w:rsidRPr="00EF4ECA">
              <w:t>Waters*</w:t>
            </w:r>
          </w:p>
        </w:tc>
        <w:tc>
          <w:tcPr>
            <w:tcW w:w="1317" w:type="dxa"/>
            <w:vAlign w:val="center"/>
          </w:tcPr>
          <w:p w14:paraId="29C8885C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982072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3C3BBE82" w14:textId="528D7C00" w:rsidR="00124A53" w:rsidRDefault="00657099" w:rsidP="002B4753">
            <w:pPr>
              <w:pStyle w:val="TableBody"/>
              <w:jc w:val="center"/>
            </w:pPr>
            <w:sdt>
              <w:sdtPr>
                <w:id w:val="-157927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0D24087E" w14:textId="080829E4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76035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3A667FCC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75991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09418D87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89609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29C40ECD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37EA54BF" w14:textId="138E44DA" w:rsidR="00124A53" w:rsidRPr="00DE5FC2" w:rsidRDefault="00124A53" w:rsidP="002B4753">
            <w:pPr>
              <w:pStyle w:val="TableBody"/>
            </w:pPr>
            <w:r w:rsidRPr="00DE5FC2">
              <w:t>Wild</w:t>
            </w:r>
            <w:r w:rsidR="00542956">
              <w:t xml:space="preserve"> </w:t>
            </w:r>
            <w:r w:rsidRPr="00DE5FC2">
              <w:t>and</w:t>
            </w:r>
            <w:r w:rsidR="00542956">
              <w:t xml:space="preserve"> </w:t>
            </w:r>
            <w:r w:rsidRPr="00DE5FC2">
              <w:t>Scenic</w:t>
            </w:r>
            <w:r w:rsidR="00542956">
              <w:t xml:space="preserve"> </w:t>
            </w:r>
            <w:r w:rsidRPr="00DE5FC2">
              <w:t>Rivers</w:t>
            </w:r>
          </w:p>
        </w:tc>
        <w:tc>
          <w:tcPr>
            <w:tcW w:w="1317" w:type="dxa"/>
            <w:vAlign w:val="center"/>
          </w:tcPr>
          <w:p w14:paraId="33C1EA7F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21820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113D4BC4" w14:textId="5AFE812E" w:rsidR="00124A53" w:rsidRDefault="00657099" w:rsidP="002B4753">
            <w:pPr>
              <w:pStyle w:val="TableBody"/>
              <w:jc w:val="center"/>
            </w:pPr>
            <w:sdt>
              <w:sdtPr>
                <w:id w:val="833962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314DCC13" w14:textId="0222EF2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863176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109AC8C0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75616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1D142B0B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65937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74C80EDC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278BDAB2" w14:textId="2D69C1E2" w:rsidR="00124A53" w:rsidRPr="00DE5FC2" w:rsidRDefault="00124A53" w:rsidP="002B4753">
            <w:pPr>
              <w:pStyle w:val="TableBody"/>
            </w:pPr>
            <w:r w:rsidRPr="00DE5FC2">
              <w:t>Coastal</w:t>
            </w:r>
            <w:r w:rsidR="00542956">
              <w:t xml:space="preserve"> </w:t>
            </w:r>
            <w:r w:rsidRPr="00DE5FC2">
              <w:t>Zone</w:t>
            </w:r>
            <w:r w:rsidR="00542956">
              <w:t xml:space="preserve"> </w:t>
            </w:r>
            <w:r w:rsidRPr="00DE5FC2">
              <w:t>Consistency</w:t>
            </w:r>
          </w:p>
        </w:tc>
        <w:tc>
          <w:tcPr>
            <w:tcW w:w="1317" w:type="dxa"/>
            <w:vAlign w:val="center"/>
          </w:tcPr>
          <w:p w14:paraId="3B51A493" w14:textId="0B81051C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26623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3BBFF1ED" w14:textId="6326441D" w:rsidR="00124A53" w:rsidRDefault="00657099" w:rsidP="002B4753">
            <w:pPr>
              <w:pStyle w:val="TableBody"/>
              <w:jc w:val="center"/>
            </w:pPr>
            <w:sdt>
              <w:sdtPr>
                <w:id w:val="-51400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462360F0" w14:textId="20A38206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63237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564AA03E" w14:textId="26FD949A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7867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07F24830" w14:textId="693AACB0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71708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1F6A1E06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6178A517" w14:textId="576A8221" w:rsidR="00124A53" w:rsidRPr="00DE5FC2" w:rsidRDefault="00124A53" w:rsidP="002B4753">
            <w:pPr>
              <w:pStyle w:val="TableBody"/>
            </w:pPr>
            <w:r w:rsidRPr="00DE5FC2">
              <w:t>Coastal</w:t>
            </w:r>
            <w:r w:rsidR="00542956">
              <w:t xml:space="preserve"> </w:t>
            </w:r>
            <w:r w:rsidRPr="00DE5FC2">
              <w:t>Barrier</w:t>
            </w:r>
            <w:r w:rsidR="00542956">
              <w:t xml:space="preserve"> </w:t>
            </w:r>
            <w:r w:rsidRPr="00DE5FC2">
              <w:t>Resources</w:t>
            </w:r>
          </w:p>
        </w:tc>
        <w:tc>
          <w:tcPr>
            <w:tcW w:w="1317" w:type="dxa"/>
            <w:vAlign w:val="center"/>
          </w:tcPr>
          <w:p w14:paraId="6C623C4B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813527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14EC93EE" w14:textId="1857B934" w:rsidR="00124A53" w:rsidRDefault="00657099" w:rsidP="002B4753">
            <w:pPr>
              <w:pStyle w:val="TableBody"/>
              <w:jc w:val="center"/>
            </w:pPr>
            <w:sdt>
              <w:sdtPr>
                <w:id w:val="-167564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0FAFFA64" w14:textId="662E2FCC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45778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6D258C97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4633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548F7AE2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749020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752FFA2C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450E9190" w14:textId="77A6842B" w:rsidR="00124A53" w:rsidRPr="00DE5FC2" w:rsidRDefault="00124A53" w:rsidP="002B4753">
            <w:pPr>
              <w:pStyle w:val="TableBody"/>
            </w:pPr>
            <w:r w:rsidRPr="00DE5FC2">
              <w:t>Highway</w:t>
            </w:r>
            <w:r w:rsidR="00542956">
              <w:t xml:space="preserve"> </w:t>
            </w:r>
            <w:r w:rsidRPr="00DE5FC2">
              <w:t>Traffic</w:t>
            </w:r>
            <w:r w:rsidR="00542956">
              <w:t xml:space="preserve"> </w:t>
            </w:r>
            <w:r w:rsidRPr="00DE5FC2">
              <w:t>Noise</w:t>
            </w:r>
          </w:p>
        </w:tc>
        <w:tc>
          <w:tcPr>
            <w:tcW w:w="1317" w:type="dxa"/>
            <w:vAlign w:val="center"/>
          </w:tcPr>
          <w:p w14:paraId="5AF322CB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07998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3C474767" w14:textId="49166968" w:rsidR="00124A53" w:rsidRDefault="00657099" w:rsidP="002B4753">
            <w:pPr>
              <w:pStyle w:val="TableBody"/>
              <w:jc w:val="center"/>
            </w:pPr>
            <w:sdt>
              <w:sdtPr>
                <w:id w:val="-25475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3C8AABA6" w14:textId="23BA471F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404135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2EE7DA58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74831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0FB0300C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203800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0BBCE976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4C9D6491" w14:textId="2E3D438B" w:rsidR="00124A53" w:rsidRPr="00DE5FC2" w:rsidRDefault="00124A53" w:rsidP="002B4753">
            <w:pPr>
              <w:pStyle w:val="TableBody"/>
            </w:pPr>
            <w:r w:rsidRPr="00DE5FC2">
              <w:t>Air</w:t>
            </w:r>
            <w:r w:rsidR="00542956">
              <w:t xml:space="preserve"> </w:t>
            </w:r>
            <w:r w:rsidRPr="00DE5FC2">
              <w:t>Quality</w:t>
            </w:r>
          </w:p>
        </w:tc>
        <w:tc>
          <w:tcPr>
            <w:tcW w:w="1317" w:type="dxa"/>
            <w:vAlign w:val="center"/>
          </w:tcPr>
          <w:p w14:paraId="4D27EECF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13625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56F9FAA4" w14:textId="6099CBC8" w:rsidR="00124A53" w:rsidRDefault="00657099" w:rsidP="002B4753">
            <w:pPr>
              <w:pStyle w:val="TableBody"/>
              <w:jc w:val="center"/>
            </w:pPr>
            <w:sdt>
              <w:sdtPr>
                <w:id w:val="-13966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100156C4" w14:textId="0A28B6D0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6865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1E6A4F55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647054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6F723735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63125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124A53" w:rsidRPr="00F67A2E" w14:paraId="7511188E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69551B6C" w14:textId="77777777" w:rsidR="00124A53" w:rsidRPr="00DE5FC2" w:rsidRDefault="00124A53" w:rsidP="002B4753">
            <w:pPr>
              <w:pStyle w:val="TableBody"/>
            </w:pPr>
            <w:r w:rsidRPr="00DE5FC2">
              <w:t>Contamination</w:t>
            </w:r>
          </w:p>
        </w:tc>
        <w:tc>
          <w:tcPr>
            <w:tcW w:w="1317" w:type="dxa"/>
            <w:vAlign w:val="center"/>
          </w:tcPr>
          <w:p w14:paraId="0109E9FC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93011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795FFE0D" w14:textId="117B1D91" w:rsidR="00124A53" w:rsidRDefault="00657099" w:rsidP="002B4753">
            <w:pPr>
              <w:pStyle w:val="TableBody"/>
              <w:jc w:val="center"/>
            </w:pPr>
            <w:sdt>
              <w:sdtPr>
                <w:id w:val="2406068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61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  <w:tc>
          <w:tcPr>
            <w:tcW w:w="1512" w:type="dxa"/>
            <w:vAlign w:val="center"/>
          </w:tcPr>
          <w:p w14:paraId="746223AA" w14:textId="7472F64E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2047096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73FF16A9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99236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1C1537F9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49570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1A0EA632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2BE7FC45" w14:textId="120EE55D" w:rsidR="00124A53" w:rsidRPr="00DE5FC2" w:rsidRDefault="00124A53" w:rsidP="002B4753">
            <w:pPr>
              <w:pStyle w:val="TableBody"/>
            </w:pPr>
            <w:r w:rsidRPr="00EF4ECA">
              <w:t>Utilities</w:t>
            </w:r>
            <w:r w:rsidR="00542956">
              <w:t xml:space="preserve"> </w:t>
            </w:r>
            <w:r w:rsidRPr="00EF4ECA">
              <w:t>and</w:t>
            </w:r>
            <w:r w:rsidR="00542956">
              <w:t xml:space="preserve"> </w:t>
            </w:r>
            <w:r w:rsidRPr="00EF4ECA">
              <w:t>Railroads</w:t>
            </w:r>
            <w:r w:rsidRPr="00DE5FC2">
              <w:t>*</w:t>
            </w:r>
          </w:p>
        </w:tc>
        <w:tc>
          <w:tcPr>
            <w:tcW w:w="1317" w:type="dxa"/>
            <w:vAlign w:val="center"/>
          </w:tcPr>
          <w:p w14:paraId="7DC5A021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43797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23363826" w14:textId="0EC81F8C" w:rsidR="00124A53" w:rsidRDefault="00657099" w:rsidP="002B4753">
            <w:pPr>
              <w:pStyle w:val="TableBody"/>
              <w:jc w:val="center"/>
            </w:pPr>
            <w:sdt>
              <w:sdtPr>
                <w:id w:val="-154065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219D139E" w14:textId="4CDBB186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761254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2206512B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82864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67649E02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78107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2BC9942A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4F49F9FE" w14:textId="2220C78C" w:rsidR="00124A53" w:rsidRPr="00EF4ECA" w:rsidRDefault="00124A53" w:rsidP="002B4753">
            <w:pPr>
              <w:pStyle w:val="TableBody"/>
            </w:pPr>
            <w:r w:rsidRPr="00EF4ECA">
              <w:t>Bicycles</w:t>
            </w:r>
            <w:r w:rsidR="00542956">
              <w:t xml:space="preserve"> </w:t>
            </w:r>
            <w:r w:rsidRPr="00EF4ECA">
              <w:t>and</w:t>
            </w:r>
            <w:r w:rsidR="00542956">
              <w:t xml:space="preserve"> </w:t>
            </w:r>
            <w:r w:rsidRPr="00EF4ECA">
              <w:t>Pedestrians*</w:t>
            </w:r>
          </w:p>
        </w:tc>
        <w:tc>
          <w:tcPr>
            <w:tcW w:w="1317" w:type="dxa"/>
            <w:vAlign w:val="center"/>
          </w:tcPr>
          <w:p w14:paraId="64085EA9" w14:textId="3A402583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73729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32678DAD" w14:textId="6FCA12F8" w:rsidR="00124A53" w:rsidRDefault="00657099" w:rsidP="002B4753">
            <w:pPr>
              <w:pStyle w:val="TableBody"/>
              <w:jc w:val="center"/>
            </w:pPr>
            <w:sdt>
              <w:sdtPr>
                <w:id w:val="155804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30246DFC" w14:textId="1AF13413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610732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009C284E" w14:textId="286BA1EE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53430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01C2DDF4" w14:textId="442FE68D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586691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1F8FE00F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2C6CA24A" w14:textId="12955D24" w:rsidR="00124A53" w:rsidRPr="00EF4ECA" w:rsidRDefault="00124A53" w:rsidP="002B4753">
            <w:pPr>
              <w:pStyle w:val="TableBody"/>
            </w:pPr>
            <w:r w:rsidRPr="00EF4ECA">
              <w:t>Navigation</w:t>
            </w:r>
          </w:p>
        </w:tc>
        <w:tc>
          <w:tcPr>
            <w:tcW w:w="1317" w:type="dxa"/>
            <w:vAlign w:val="center"/>
          </w:tcPr>
          <w:p w14:paraId="5E9AAC26" w14:textId="15E059EB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99463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5947063E" w14:textId="27E5C70F" w:rsidR="00124A53" w:rsidRDefault="00657099" w:rsidP="002B4753">
            <w:pPr>
              <w:pStyle w:val="TableBody"/>
              <w:jc w:val="center"/>
            </w:pPr>
            <w:sdt>
              <w:sdtPr>
                <w:id w:val="182115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6ECB21A4" w14:textId="577FB4C6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106202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01D689BE" w14:textId="173B423F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63182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1E6EE690" w14:textId="57692D32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27070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24A53" w:rsidRPr="00F67A2E" w14:paraId="0A82473C" w14:textId="77777777" w:rsidTr="00D2061D">
        <w:trPr>
          <w:cantSplit/>
          <w:trHeight w:val="341"/>
        </w:trPr>
        <w:tc>
          <w:tcPr>
            <w:tcW w:w="2325" w:type="dxa"/>
            <w:vAlign w:val="center"/>
          </w:tcPr>
          <w:p w14:paraId="3F0A7C1E" w14:textId="77777777" w:rsidR="00124A53" w:rsidRPr="00DE5FC2" w:rsidRDefault="00124A53" w:rsidP="002B4753">
            <w:pPr>
              <w:pStyle w:val="TableBody"/>
            </w:pPr>
            <w:r w:rsidRPr="00EF4ECA">
              <w:t>Construction</w:t>
            </w:r>
            <w:r w:rsidRPr="00DE5FC2">
              <w:t>*</w:t>
            </w:r>
          </w:p>
        </w:tc>
        <w:tc>
          <w:tcPr>
            <w:tcW w:w="1317" w:type="dxa"/>
            <w:vAlign w:val="center"/>
          </w:tcPr>
          <w:p w14:paraId="10486E55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61289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333" w:type="dxa"/>
            <w:vAlign w:val="center"/>
          </w:tcPr>
          <w:p w14:paraId="75271BBF" w14:textId="1BB79939" w:rsidR="00124A53" w:rsidRDefault="00657099" w:rsidP="002B4753">
            <w:pPr>
              <w:pStyle w:val="TableBody"/>
              <w:jc w:val="center"/>
            </w:pPr>
            <w:sdt>
              <w:sdtPr>
                <w:id w:val="1780758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512" w:type="dxa"/>
            <w:vAlign w:val="center"/>
          </w:tcPr>
          <w:p w14:paraId="45BD67C7" w14:textId="49D7C180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78021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0E432047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1821074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  <w:tc>
          <w:tcPr>
            <w:tcW w:w="1433" w:type="dxa"/>
            <w:vAlign w:val="center"/>
          </w:tcPr>
          <w:p w14:paraId="4039F53F" w14:textId="77777777" w:rsidR="00124A53" w:rsidRPr="00F67A2E" w:rsidRDefault="00657099" w:rsidP="002B4753">
            <w:pPr>
              <w:pStyle w:val="TableBody"/>
              <w:jc w:val="center"/>
            </w:pPr>
            <w:sdt>
              <w:sdtPr>
                <w:id w:val="-71642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A53" w:rsidRPr="00F67A2E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</w:tbl>
    <w:p w14:paraId="38B5091A" w14:textId="00F403E3" w:rsidR="00792D5D" w:rsidRPr="00F67A2E" w:rsidRDefault="00792D5D" w:rsidP="00E87ACC">
      <w:pPr>
        <w:pStyle w:val="Heading2"/>
      </w:pPr>
      <w:bookmarkStart w:id="74" w:name="_Toc126061211"/>
      <w:bookmarkStart w:id="75" w:name="_Toc126268694"/>
      <w:bookmarkStart w:id="76" w:name="_Toc126417728"/>
      <w:bookmarkStart w:id="77" w:name="_Toc126425016"/>
      <w:bookmarkStart w:id="78" w:name="_Toc126617659"/>
      <w:bookmarkStart w:id="79" w:name="_Toc131138006"/>
      <w:bookmarkStart w:id="80" w:name="_Toc131164592"/>
      <w:bookmarkStart w:id="81" w:name="_Toc131165255"/>
      <w:bookmarkStart w:id="82" w:name="_Toc224306361"/>
      <w:bookmarkStart w:id="83" w:name="_Toc224308133"/>
      <w:bookmarkStart w:id="84" w:name="_Toc224308327"/>
      <w:bookmarkStart w:id="85" w:name="_Toc224309086"/>
      <w:bookmarkStart w:id="86" w:name="_Toc226234508"/>
      <w:bookmarkStart w:id="87" w:name="_Toc228398557"/>
      <w:bookmarkStart w:id="88" w:name="_Toc229070709"/>
      <w:bookmarkStart w:id="89" w:name="_Toc23719698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Pr="00F67A2E">
        <w:lastRenderedPageBreak/>
        <w:t>Alternatives</w:t>
      </w:r>
      <w:r w:rsidR="00542956">
        <w:t xml:space="preserve"> </w:t>
      </w:r>
      <w:r w:rsidRPr="00F67A2E">
        <w:t>Analysis</w:t>
      </w:r>
      <w:r w:rsidR="00542956">
        <w:t xml:space="preserve"> </w:t>
      </w:r>
      <w:r w:rsidRPr="00F67A2E">
        <w:t>Summary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14:paraId="142B0EA1" w14:textId="406A42B2" w:rsidR="00792D5D" w:rsidRPr="0005658A" w:rsidRDefault="00792D5D" w:rsidP="009631DD">
      <w:pPr>
        <w:pStyle w:val="Instructional"/>
      </w:pPr>
      <w:r w:rsidRPr="0005658A">
        <w:t>Provide</w:t>
      </w:r>
      <w:r w:rsidR="00542956" w:rsidRPr="0005658A">
        <w:t xml:space="preserve"> </w:t>
      </w:r>
      <w:r w:rsidRPr="0005658A">
        <w:t>a</w:t>
      </w:r>
      <w:r w:rsidR="00542956" w:rsidRPr="0005658A">
        <w:t xml:space="preserve"> </w:t>
      </w:r>
      <w:r w:rsidRPr="0005658A">
        <w:t>summary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alternatives</w:t>
      </w:r>
      <w:r w:rsidR="00542956" w:rsidRPr="0005658A">
        <w:t xml:space="preserve"> </w:t>
      </w:r>
      <w:r w:rsidRPr="0005658A">
        <w:t>analysis</w:t>
      </w:r>
      <w:r w:rsidR="00542956" w:rsidRPr="0005658A">
        <w:t xml:space="preserve"> </w:t>
      </w:r>
      <w:r w:rsidR="007A01D9" w:rsidRPr="0005658A">
        <w:t>to</w:t>
      </w:r>
      <w:r w:rsidR="00542956" w:rsidRPr="0005658A">
        <w:t xml:space="preserve"> </w:t>
      </w:r>
      <w:r w:rsidR="007A01D9" w:rsidRPr="0005658A">
        <w:t>include</w:t>
      </w:r>
      <w:r w:rsidR="00542956" w:rsidRPr="0005658A">
        <w:t xml:space="preserve"> </w:t>
      </w:r>
      <w:r w:rsidR="00FA5F1A" w:rsidRPr="0005658A">
        <w:t>key</w:t>
      </w:r>
      <w:r w:rsidR="00542956" w:rsidRPr="0005658A">
        <w:t xml:space="preserve"> </w:t>
      </w:r>
      <w:r w:rsidR="00FA5F1A" w:rsidRPr="0005658A">
        <w:t>points</w:t>
      </w:r>
      <w:r w:rsidR="00542956" w:rsidRPr="0005658A">
        <w:t xml:space="preserve"> </w:t>
      </w:r>
      <w:r w:rsidR="00FA5F1A" w:rsidRPr="0005658A">
        <w:t>such</w:t>
      </w:r>
      <w:r w:rsidR="00542956" w:rsidRPr="0005658A">
        <w:t xml:space="preserve"> </w:t>
      </w:r>
      <w:r w:rsidR="00FA5F1A" w:rsidRPr="0005658A">
        <w:t>as</w:t>
      </w:r>
      <w:r w:rsidR="00542956" w:rsidRPr="0005658A">
        <w:t xml:space="preserve"> </w:t>
      </w:r>
      <w:r w:rsidR="007A01D9" w:rsidRPr="0005658A">
        <w:t>the</w:t>
      </w:r>
      <w:r w:rsidR="00542956" w:rsidRPr="0005658A">
        <w:t xml:space="preserve"> </w:t>
      </w:r>
      <w:r w:rsidR="007A01D9" w:rsidRPr="0005658A">
        <w:t>number</w:t>
      </w:r>
      <w:r w:rsidR="00542956" w:rsidRPr="0005658A">
        <w:t xml:space="preserve"> </w:t>
      </w:r>
      <w:r w:rsidR="007A01D9" w:rsidRPr="0005658A">
        <w:t>of</w:t>
      </w:r>
      <w:r w:rsidR="00542956" w:rsidRPr="0005658A">
        <w:t xml:space="preserve"> </w:t>
      </w:r>
      <w:r w:rsidR="007A01D9" w:rsidRPr="0005658A">
        <w:t>alternatives,</w:t>
      </w:r>
      <w:r w:rsidR="00542956" w:rsidRPr="0005658A">
        <w:t xml:space="preserve"> </w:t>
      </w:r>
      <w:r w:rsidR="007A01D9" w:rsidRPr="0005658A">
        <w:t>any</w:t>
      </w:r>
      <w:r w:rsidR="00542956" w:rsidRPr="0005658A">
        <w:t xml:space="preserve"> </w:t>
      </w:r>
      <w:r w:rsidR="007A01D9" w:rsidRPr="0005658A">
        <w:t>significant</w:t>
      </w:r>
      <w:r w:rsidR="00542956" w:rsidRPr="0005658A">
        <w:t xml:space="preserve"> </w:t>
      </w:r>
      <w:r w:rsidR="007A01D9" w:rsidRPr="0005658A">
        <w:t>differences</w:t>
      </w:r>
      <w:r w:rsidR="00542956" w:rsidRPr="0005658A">
        <w:t xml:space="preserve"> </w:t>
      </w:r>
      <w:r w:rsidR="007A01D9" w:rsidRPr="0005658A">
        <w:t>in</w:t>
      </w:r>
      <w:r w:rsidR="00542956" w:rsidRPr="0005658A">
        <w:t xml:space="preserve"> </w:t>
      </w:r>
      <w:r w:rsidR="007A01D9" w:rsidRPr="0005658A">
        <w:t>the</w:t>
      </w:r>
      <w:r w:rsidR="00542956" w:rsidRPr="0005658A">
        <w:t xml:space="preserve"> </w:t>
      </w:r>
      <w:r w:rsidR="007A01D9" w:rsidRPr="0005658A">
        <w:t>alternatives</w:t>
      </w:r>
      <w:r w:rsidR="00542956" w:rsidRPr="0005658A">
        <w:t xml:space="preserve"> </w:t>
      </w:r>
      <w:r w:rsidR="007A01D9" w:rsidRPr="0005658A">
        <w:t>analyzed,</w:t>
      </w:r>
      <w:r w:rsidR="00542956" w:rsidRPr="0005658A">
        <w:t xml:space="preserve"> </w:t>
      </w:r>
      <w:r w:rsidR="007A01D9" w:rsidRPr="0005658A">
        <w:t>summary</w:t>
      </w:r>
      <w:r w:rsidR="00542956" w:rsidRPr="0005658A">
        <w:t xml:space="preserve"> </w:t>
      </w:r>
      <w:r w:rsidR="007A01D9" w:rsidRPr="0005658A">
        <w:t>of</w:t>
      </w:r>
      <w:r w:rsidR="00542956" w:rsidRPr="0005658A">
        <w:t xml:space="preserve"> </w:t>
      </w:r>
      <w:r w:rsidR="007D7E52" w:rsidRPr="0005658A">
        <w:t>agency,</w:t>
      </w:r>
      <w:r w:rsidR="00542956" w:rsidRPr="0005658A">
        <w:t xml:space="preserve"> </w:t>
      </w:r>
      <w:r w:rsidR="007D7E52" w:rsidRPr="0005658A">
        <w:t>stakeholder</w:t>
      </w:r>
      <w:r w:rsidR="00FA5F1A" w:rsidRPr="0005658A">
        <w:t>,</w:t>
      </w:r>
      <w:r w:rsidR="00542956" w:rsidRPr="0005658A">
        <w:t xml:space="preserve"> </w:t>
      </w:r>
      <w:r w:rsidR="007D7E52" w:rsidRPr="0005658A">
        <w:t>and</w:t>
      </w:r>
      <w:r w:rsidR="00542956" w:rsidRPr="0005658A">
        <w:t xml:space="preserve"> </w:t>
      </w:r>
      <w:r w:rsidR="007A01D9" w:rsidRPr="0005658A">
        <w:t>public</w:t>
      </w:r>
      <w:r w:rsidR="00542956" w:rsidRPr="0005658A">
        <w:t xml:space="preserve"> </w:t>
      </w:r>
      <w:r w:rsidR="007A01D9" w:rsidRPr="0005658A">
        <w:t>involvement</w:t>
      </w:r>
      <w:r w:rsidR="00542956" w:rsidRPr="0005658A">
        <w:t xml:space="preserve"> </w:t>
      </w:r>
      <w:r w:rsidR="007A01D9" w:rsidRPr="0005658A">
        <w:t>feedback,</w:t>
      </w:r>
      <w:r w:rsidR="00542956" w:rsidRPr="0005658A">
        <w:t xml:space="preserve"> </w:t>
      </w:r>
      <w:r w:rsidR="007A01D9" w:rsidRPr="0005658A">
        <w:t>and</w:t>
      </w:r>
      <w:r w:rsidR="00542956" w:rsidRPr="0005658A">
        <w:t xml:space="preserve"> </w:t>
      </w:r>
      <w:r w:rsidR="007A01D9" w:rsidRPr="0005658A">
        <w:t>overall</w:t>
      </w:r>
      <w:r w:rsidR="00542956" w:rsidRPr="0005658A">
        <w:t xml:space="preserve"> </w:t>
      </w:r>
      <w:r w:rsidR="7DE35BEE" w:rsidRPr="0005658A">
        <w:t>project</w:t>
      </w:r>
      <w:r w:rsidR="00542956" w:rsidRPr="0005658A">
        <w:t xml:space="preserve"> </w:t>
      </w:r>
      <w:r w:rsidR="007A01D9" w:rsidRPr="0005658A">
        <w:t>costs</w:t>
      </w:r>
      <w:r w:rsidRPr="0005658A">
        <w:t>.</w:t>
      </w:r>
      <w:r w:rsidR="00542956" w:rsidRPr="0005658A">
        <w:t xml:space="preserve"> </w:t>
      </w:r>
      <w:r w:rsidR="00D45D76" w:rsidRPr="0005658A">
        <w:t>Refer</w:t>
      </w:r>
      <w:r w:rsidR="00542956" w:rsidRPr="0005658A">
        <w:t xml:space="preserve"> </w:t>
      </w:r>
      <w:r w:rsidR="00D45D76" w:rsidRPr="0005658A">
        <w:t>to</w:t>
      </w:r>
      <w:r w:rsidR="00542956" w:rsidRPr="0005658A">
        <w:t xml:space="preserve"> </w:t>
      </w:r>
      <w:r w:rsidR="00D45D76" w:rsidRPr="0005658A">
        <w:t>Part</w:t>
      </w:r>
      <w:r w:rsidR="00542956" w:rsidRPr="0005658A">
        <w:t xml:space="preserve"> </w:t>
      </w:r>
      <w:r w:rsidR="00D45D76" w:rsidRPr="0005658A">
        <w:t>2,</w:t>
      </w:r>
      <w:r w:rsidR="00542956" w:rsidRPr="0005658A">
        <w:t xml:space="preserve"> </w:t>
      </w:r>
      <w:r w:rsidR="00D45D76" w:rsidRPr="0005658A">
        <w:t>Chapter</w:t>
      </w:r>
      <w:r w:rsidR="00542956" w:rsidRPr="0005658A">
        <w:t xml:space="preserve"> </w:t>
      </w:r>
      <w:r w:rsidR="00D45D76" w:rsidRPr="0005658A">
        <w:t>3</w:t>
      </w:r>
      <w:r w:rsidR="00542956" w:rsidRPr="0005658A">
        <w:t xml:space="preserve"> </w:t>
      </w:r>
      <w:r w:rsidR="00D45D76" w:rsidRPr="0005658A">
        <w:t>Engineering</w:t>
      </w:r>
      <w:r w:rsidR="00542956" w:rsidRPr="0005658A">
        <w:t xml:space="preserve"> </w:t>
      </w:r>
      <w:r w:rsidR="00D45D76" w:rsidRPr="0005658A">
        <w:t>Analysis</w:t>
      </w:r>
      <w:r w:rsidR="00542956" w:rsidRPr="0005658A">
        <w:t xml:space="preserve"> </w:t>
      </w:r>
      <w:r w:rsidR="00D45D76" w:rsidRPr="0005658A">
        <w:t>and</w:t>
      </w:r>
      <w:r w:rsidR="00542956" w:rsidRPr="0005658A">
        <w:t xml:space="preserve"> </w:t>
      </w:r>
      <w:r w:rsidR="00D45D76" w:rsidRPr="0005658A">
        <w:t>Part</w:t>
      </w:r>
      <w:r w:rsidR="00542956" w:rsidRPr="0005658A">
        <w:t xml:space="preserve"> </w:t>
      </w:r>
      <w:r w:rsidR="00D45D76" w:rsidRPr="0005658A">
        <w:t>2,</w:t>
      </w:r>
      <w:r w:rsidR="00542956" w:rsidRPr="0005658A">
        <w:t xml:space="preserve"> </w:t>
      </w:r>
      <w:r w:rsidR="00D45D76" w:rsidRPr="0005658A">
        <w:t>Chapter</w:t>
      </w:r>
      <w:r w:rsidR="00542956" w:rsidRPr="0005658A">
        <w:t xml:space="preserve"> </w:t>
      </w:r>
      <w:r w:rsidR="00D45D76" w:rsidRPr="0005658A">
        <w:t>3A</w:t>
      </w:r>
      <w:r w:rsidR="00542956" w:rsidRPr="0005658A">
        <w:t xml:space="preserve"> </w:t>
      </w:r>
      <w:r w:rsidR="00D45D76" w:rsidRPr="0005658A">
        <w:t>Alternatives</w:t>
      </w:r>
      <w:r w:rsidR="00542956" w:rsidRPr="0005658A">
        <w:t xml:space="preserve"> </w:t>
      </w:r>
      <w:r w:rsidR="00D45D76" w:rsidRPr="0005658A">
        <w:t>Analysis</w:t>
      </w:r>
      <w:r w:rsidR="00542956" w:rsidRPr="0005658A">
        <w:t xml:space="preserve"> </w:t>
      </w:r>
      <w:r w:rsidR="00D45D76" w:rsidRPr="0005658A">
        <w:t>for</w:t>
      </w:r>
      <w:r w:rsidR="00542956" w:rsidRPr="0005658A">
        <w:t xml:space="preserve"> </w:t>
      </w:r>
      <w:r w:rsidR="00D45D76" w:rsidRPr="0005658A">
        <w:t>additional</w:t>
      </w:r>
      <w:r w:rsidR="00542956" w:rsidRPr="0005658A">
        <w:t xml:space="preserve"> </w:t>
      </w:r>
      <w:r w:rsidR="00D45D76" w:rsidRPr="0005658A">
        <w:t>information.</w:t>
      </w:r>
    </w:p>
    <w:p w14:paraId="3B7448E7" w14:textId="77777777" w:rsidR="00C46DE8" w:rsidRDefault="00C46DE8" w:rsidP="00C46DE8">
      <w:bookmarkStart w:id="90" w:name="_Toc518163017"/>
      <w:bookmarkStart w:id="91" w:name="_Toc126061212"/>
      <w:bookmarkStart w:id="92" w:name="_Toc126268695"/>
      <w:bookmarkStart w:id="93" w:name="_Toc126417729"/>
      <w:bookmarkStart w:id="94" w:name="_Toc126425017"/>
      <w:bookmarkStart w:id="95" w:name="_Toc126617660"/>
      <w:bookmarkStart w:id="96" w:name="_Toc131138007"/>
      <w:bookmarkStart w:id="97" w:name="_Toc131164593"/>
      <w:bookmarkStart w:id="98" w:name="_Toc131165256"/>
      <w:bookmarkStart w:id="99" w:name="_Toc224306362"/>
      <w:bookmarkStart w:id="100" w:name="_Toc224308134"/>
      <w:bookmarkStart w:id="101" w:name="_Toc224308328"/>
      <w:bookmarkStart w:id="102" w:name="_Toc224309087"/>
      <w:bookmarkStart w:id="103" w:name="_Toc226234509"/>
      <w:bookmarkStart w:id="104" w:name="_Toc228398558"/>
      <w:bookmarkStart w:id="105" w:name="_Toc229070710"/>
      <w:bookmarkEnd w:id="90"/>
      <w:r>
        <w:t>Enter information here.</w:t>
      </w:r>
    </w:p>
    <w:p w14:paraId="3202EFCF" w14:textId="2A7522DA" w:rsidR="00AC57CE" w:rsidRPr="00F67A2E" w:rsidRDefault="00AC57CE" w:rsidP="00E87ACC">
      <w:pPr>
        <w:pStyle w:val="Heading2"/>
      </w:pPr>
      <w:bookmarkStart w:id="106" w:name="_Toc237196981"/>
      <w:r w:rsidRPr="00F67A2E">
        <w:t>Description</w:t>
      </w:r>
      <w:r w:rsidR="00542956">
        <w:t xml:space="preserve"> </w:t>
      </w:r>
      <w:r w:rsidRPr="00F67A2E">
        <w:t>of</w:t>
      </w:r>
      <w:r w:rsidR="00542956">
        <w:t xml:space="preserve"> </w:t>
      </w:r>
      <w:r w:rsidR="00F02543" w:rsidRPr="00F67A2E">
        <w:t>Preferred</w:t>
      </w:r>
      <w:r w:rsidR="00542956">
        <w:t xml:space="preserve"> </w:t>
      </w:r>
      <w:r w:rsidR="00BB419E" w:rsidRPr="00F67A2E">
        <w:t>Alternative</w:t>
      </w:r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</w:p>
    <w:p w14:paraId="35B69CC2" w14:textId="0F67527B" w:rsidR="00515451" w:rsidRPr="0005658A" w:rsidRDefault="00CF787D" w:rsidP="009631DD">
      <w:pPr>
        <w:pStyle w:val="Instructional"/>
      </w:pPr>
      <w:r w:rsidRPr="0005658A">
        <w:t>Include</w:t>
      </w:r>
      <w:r w:rsidR="00542956" w:rsidRPr="0005658A">
        <w:t xml:space="preserve"> </w:t>
      </w:r>
      <w:r w:rsidRPr="0005658A">
        <w:t>a</w:t>
      </w:r>
      <w:r w:rsidR="00542956" w:rsidRPr="0005658A">
        <w:t xml:space="preserve"> </w:t>
      </w:r>
      <w:r w:rsidRPr="0005658A">
        <w:t>brief</w:t>
      </w:r>
      <w:r w:rsidR="00542956" w:rsidRPr="0005658A">
        <w:t xml:space="preserve"> </w:t>
      </w:r>
      <w:r w:rsidRPr="0005658A">
        <w:t>description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="00332FB3" w:rsidRPr="0005658A">
        <w:t>P</w:t>
      </w:r>
      <w:r w:rsidR="00F02543" w:rsidRPr="0005658A">
        <w:t>referred</w:t>
      </w:r>
      <w:r w:rsidR="00542956" w:rsidRPr="0005658A">
        <w:t xml:space="preserve"> </w:t>
      </w:r>
      <w:r w:rsidR="00332FB3" w:rsidRPr="0005658A">
        <w:t>A</w:t>
      </w:r>
      <w:r w:rsidRPr="0005658A">
        <w:t>lternative</w:t>
      </w:r>
      <w:r w:rsidR="00542956" w:rsidRPr="0005658A">
        <w:t xml:space="preserve"> </w:t>
      </w:r>
      <w:r w:rsidR="0073397D" w:rsidRPr="0005658A">
        <w:t>and</w:t>
      </w:r>
      <w:r w:rsidR="00542956" w:rsidRPr="0005658A">
        <w:t xml:space="preserve"> </w:t>
      </w:r>
      <w:r w:rsidR="0073397D" w:rsidRPr="0005658A">
        <w:t>explain</w:t>
      </w:r>
      <w:r w:rsidR="00542956" w:rsidRPr="0005658A">
        <w:t xml:space="preserve"> </w:t>
      </w:r>
      <w:r w:rsidR="0073397D" w:rsidRPr="0005658A">
        <w:t>why</w:t>
      </w:r>
      <w:r w:rsidR="00542956" w:rsidRPr="0005658A">
        <w:t xml:space="preserve"> </w:t>
      </w:r>
      <w:r w:rsidR="0073397D" w:rsidRPr="0005658A">
        <w:t>it</w:t>
      </w:r>
      <w:r w:rsidR="00542956" w:rsidRPr="0005658A">
        <w:t xml:space="preserve"> </w:t>
      </w:r>
      <w:r w:rsidR="0073397D" w:rsidRPr="0005658A">
        <w:t>was</w:t>
      </w:r>
      <w:r w:rsidR="00542956" w:rsidRPr="0005658A">
        <w:t xml:space="preserve"> </w:t>
      </w:r>
      <w:r w:rsidR="0073397D" w:rsidRPr="0005658A">
        <w:t>chosen</w:t>
      </w:r>
      <w:r w:rsidR="00542956" w:rsidRPr="0005658A">
        <w:t xml:space="preserve"> </w:t>
      </w:r>
      <w:r w:rsidR="0073397D" w:rsidRPr="0005658A">
        <w:t>as</w:t>
      </w:r>
      <w:r w:rsidR="00542956" w:rsidRPr="0005658A">
        <w:t xml:space="preserve"> </w:t>
      </w:r>
      <w:r w:rsidR="0073397D" w:rsidRPr="0005658A">
        <w:t>the</w:t>
      </w:r>
      <w:r w:rsidR="00542956" w:rsidRPr="0005658A">
        <w:t xml:space="preserve"> </w:t>
      </w:r>
      <w:r w:rsidR="0073397D" w:rsidRPr="0005658A">
        <w:t>preferred</w:t>
      </w:r>
      <w:r w:rsidR="00542956" w:rsidRPr="0005658A">
        <w:t xml:space="preserve"> </w:t>
      </w:r>
      <w:r w:rsidR="0073397D" w:rsidRPr="0005658A">
        <w:t>alternative</w:t>
      </w:r>
      <w:r w:rsidRPr="0005658A">
        <w:t>.</w:t>
      </w:r>
      <w:r w:rsidR="00542956" w:rsidRPr="0005658A">
        <w:t xml:space="preserve"> </w:t>
      </w:r>
      <w:r w:rsidR="00A85589" w:rsidRPr="0005658A">
        <w:t>Briefly</w:t>
      </w:r>
      <w:r w:rsidR="00542956" w:rsidRPr="0005658A">
        <w:t xml:space="preserve"> </w:t>
      </w:r>
      <w:r w:rsidR="00A85589" w:rsidRPr="0005658A">
        <w:t>explain</w:t>
      </w:r>
      <w:r w:rsidR="00542956" w:rsidRPr="0005658A">
        <w:t xml:space="preserve"> </w:t>
      </w:r>
      <w:r w:rsidR="00A85589" w:rsidRPr="0005658A">
        <w:t>why</w:t>
      </w:r>
      <w:r w:rsidR="00542956" w:rsidRPr="0005658A">
        <w:t xml:space="preserve"> </w:t>
      </w:r>
      <w:r w:rsidR="00A85589" w:rsidRPr="0005658A">
        <w:t>the</w:t>
      </w:r>
      <w:r w:rsidR="00542956" w:rsidRPr="0005658A">
        <w:t xml:space="preserve"> </w:t>
      </w:r>
      <w:r w:rsidR="00A85589" w:rsidRPr="0005658A">
        <w:t>alternative</w:t>
      </w:r>
      <w:r w:rsidR="00542956" w:rsidRPr="0005658A">
        <w:t xml:space="preserve"> </w:t>
      </w:r>
      <w:r w:rsidR="00A85589" w:rsidRPr="0005658A">
        <w:t>address</w:t>
      </w:r>
      <w:r w:rsidR="00EC2ED7" w:rsidRPr="0005658A">
        <w:t>es</w:t>
      </w:r>
      <w:r w:rsidR="00542956" w:rsidRPr="0005658A">
        <w:t xml:space="preserve"> </w:t>
      </w:r>
      <w:r w:rsidR="00A85589" w:rsidRPr="0005658A">
        <w:t>the</w:t>
      </w:r>
      <w:r w:rsidR="00542956" w:rsidRPr="0005658A">
        <w:t xml:space="preserve"> </w:t>
      </w:r>
      <w:r w:rsidR="00A85589" w:rsidRPr="0005658A">
        <w:t>purpose</w:t>
      </w:r>
      <w:r w:rsidR="00542956" w:rsidRPr="0005658A">
        <w:t xml:space="preserve"> </w:t>
      </w:r>
      <w:r w:rsidR="00A85589" w:rsidRPr="0005658A">
        <w:t>and</w:t>
      </w:r>
      <w:r w:rsidR="00542956" w:rsidRPr="0005658A">
        <w:t xml:space="preserve"> </w:t>
      </w:r>
      <w:r w:rsidR="00A85589" w:rsidRPr="0005658A">
        <w:t>need</w:t>
      </w:r>
      <w:r w:rsidR="00542956" w:rsidRPr="0005658A">
        <w:t xml:space="preserve"> </w:t>
      </w:r>
      <w:r w:rsidR="00A85589" w:rsidRPr="0005658A">
        <w:t>for</w:t>
      </w:r>
      <w:r w:rsidR="00542956" w:rsidRPr="0005658A">
        <w:t xml:space="preserve"> </w:t>
      </w:r>
      <w:r w:rsidR="00A85589" w:rsidRPr="0005658A">
        <w:t>the</w:t>
      </w:r>
      <w:r w:rsidR="00542956" w:rsidRPr="0005658A">
        <w:t xml:space="preserve"> </w:t>
      </w:r>
      <w:r w:rsidR="00A85589" w:rsidRPr="0005658A">
        <w:t>project.</w:t>
      </w:r>
      <w:r w:rsidR="00542956" w:rsidRPr="0005658A">
        <w:t xml:space="preserve"> </w:t>
      </w:r>
      <w:r w:rsidR="0073397D" w:rsidRPr="0005658A">
        <w:t>Use</w:t>
      </w:r>
      <w:r w:rsidR="00542956" w:rsidRPr="0005658A">
        <w:t xml:space="preserve"> </w:t>
      </w:r>
      <w:r w:rsidR="0073397D" w:rsidRPr="0005658A">
        <w:t>an</w:t>
      </w:r>
      <w:r w:rsidR="00542956" w:rsidRPr="0005658A">
        <w:t xml:space="preserve"> </w:t>
      </w:r>
      <w:r w:rsidR="0073397D" w:rsidRPr="0005658A">
        <w:t>appropriate</w:t>
      </w:r>
      <w:r w:rsidR="00542956" w:rsidRPr="0005658A">
        <w:t xml:space="preserve"> </w:t>
      </w:r>
      <w:r w:rsidR="0073397D" w:rsidRPr="0005658A">
        <w:t>level</w:t>
      </w:r>
      <w:r w:rsidR="00542956" w:rsidRPr="0005658A">
        <w:t xml:space="preserve"> </w:t>
      </w:r>
      <w:r w:rsidR="0073397D" w:rsidRPr="0005658A">
        <w:t>of</w:t>
      </w:r>
      <w:r w:rsidR="00542956" w:rsidRPr="0005658A">
        <w:t xml:space="preserve"> </w:t>
      </w:r>
      <w:r w:rsidR="0073397D" w:rsidRPr="0005658A">
        <w:t>engineering</w:t>
      </w:r>
      <w:r w:rsidR="00542956" w:rsidRPr="0005658A">
        <w:t xml:space="preserve"> </w:t>
      </w:r>
      <w:r w:rsidR="0073397D" w:rsidRPr="0005658A">
        <w:t>detail</w:t>
      </w:r>
      <w:r w:rsidR="00542956" w:rsidRPr="0005658A">
        <w:t xml:space="preserve"> </w:t>
      </w:r>
      <w:r w:rsidR="0073397D" w:rsidRPr="0005658A">
        <w:t>to</w:t>
      </w:r>
      <w:r w:rsidR="00542956" w:rsidRPr="0005658A">
        <w:t xml:space="preserve"> </w:t>
      </w:r>
      <w:r w:rsidR="0073397D" w:rsidRPr="0005658A">
        <w:t>describe</w:t>
      </w:r>
      <w:r w:rsidR="00542956" w:rsidRPr="0005658A">
        <w:t xml:space="preserve"> </w:t>
      </w:r>
      <w:r w:rsidR="00E16CDC" w:rsidRPr="0005658A">
        <w:t>key</w:t>
      </w:r>
      <w:r w:rsidR="00542956" w:rsidRPr="0005658A">
        <w:t xml:space="preserve"> </w:t>
      </w:r>
      <w:r w:rsidR="00E16CDC" w:rsidRPr="0005658A">
        <w:t>points</w:t>
      </w:r>
      <w:r w:rsidR="00542956" w:rsidRPr="0005658A">
        <w:t xml:space="preserve"> </w:t>
      </w:r>
      <w:r w:rsidR="00E16CDC" w:rsidRPr="0005658A">
        <w:t>such</w:t>
      </w:r>
      <w:r w:rsidR="00542956" w:rsidRPr="0005658A">
        <w:t xml:space="preserve"> </w:t>
      </w:r>
      <w:r w:rsidR="00E16CDC" w:rsidRPr="0005658A">
        <w:t>as</w:t>
      </w:r>
      <w:r w:rsidR="00542956" w:rsidRPr="0005658A">
        <w:t xml:space="preserve"> </w:t>
      </w:r>
      <w:r w:rsidR="00E16CDC" w:rsidRPr="0005658A">
        <w:t>alignment,</w:t>
      </w:r>
      <w:r w:rsidR="00542956" w:rsidRPr="0005658A">
        <w:t xml:space="preserve"> </w:t>
      </w:r>
      <w:r w:rsidR="00E16CDC" w:rsidRPr="0005658A">
        <w:t>number</w:t>
      </w:r>
      <w:r w:rsidR="00542956" w:rsidRPr="0005658A">
        <w:t xml:space="preserve"> </w:t>
      </w:r>
      <w:r w:rsidR="00E16CDC" w:rsidRPr="0005658A">
        <w:t>of</w:t>
      </w:r>
      <w:r w:rsidR="00542956" w:rsidRPr="0005658A">
        <w:t xml:space="preserve"> </w:t>
      </w:r>
      <w:r w:rsidR="00E16CDC" w:rsidRPr="0005658A">
        <w:t>lanes,</w:t>
      </w:r>
      <w:r w:rsidR="00542956" w:rsidRPr="0005658A">
        <w:t xml:space="preserve"> </w:t>
      </w:r>
      <w:r w:rsidR="00E16CDC" w:rsidRPr="0005658A">
        <w:t>lane</w:t>
      </w:r>
      <w:r w:rsidR="00542956" w:rsidRPr="0005658A">
        <w:t xml:space="preserve"> </w:t>
      </w:r>
      <w:r w:rsidR="00E16CDC" w:rsidRPr="0005658A">
        <w:t>widths,</w:t>
      </w:r>
      <w:r w:rsidR="00542956" w:rsidRPr="0005658A">
        <w:t xml:space="preserve"> </w:t>
      </w:r>
      <w:r w:rsidR="00E16CDC" w:rsidRPr="0005658A">
        <w:t>major</w:t>
      </w:r>
      <w:r w:rsidR="00542956" w:rsidRPr="0005658A">
        <w:t xml:space="preserve"> </w:t>
      </w:r>
      <w:r w:rsidR="00E16CDC" w:rsidRPr="0005658A">
        <w:t>structures,</w:t>
      </w:r>
      <w:r w:rsidR="00542956" w:rsidRPr="0005658A">
        <w:t xml:space="preserve"> </w:t>
      </w:r>
      <w:r w:rsidR="00E16CDC" w:rsidRPr="0005658A">
        <w:t>proposed</w:t>
      </w:r>
      <w:r w:rsidR="00542956" w:rsidRPr="0005658A">
        <w:t xml:space="preserve"> </w:t>
      </w:r>
      <w:r w:rsidR="00E16CDC" w:rsidRPr="0005658A">
        <w:t>capacity</w:t>
      </w:r>
      <w:r w:rsidR="00542956" w:rsidRPr="0005658A">
        <w:t xml:space="preserve"> </w:t>
      </w:r>
      <w:r w:rsidR="00E16CDC" w:rsidRPr="0005658A">
        <w:t>and</w:t>
      </w:r>
      <w:r w:rsidR="00542956" w:rsidRPr="0005658A">
        <w:t xml:space="preserve"> </w:t>
      </w:r>
      <w:r w:rsidR="00E16CDC" w:rsidRPr="0005658A">
        <w:t>safety</w:t>
      </w:r>
      <w:r w:rsidR="00542956" w:rsidRPr="0005658A">
        <w:t xml:space="preserve"> </w:t>
      </w:r>
      <w:r w:rsidR="00E16CDC" w:rsidRPr="0005658A">
        <w:t>improvements,</w:t>
      </w:r>
      <w:r w:rsidR="00542956" w:rsidRPr="0005658A">
        <w:t xml:space="preserve"> </w:t>
      </w:r>
      <w:r w:rsidR="00E16CDC" w:rsidRPr="0005658A">
        <w:t>multi-modal</w:t>
      </w:r>
      <w:r w:rsidR="00542956" w:rsidRPr="0005658A">
        <w:t xml:space="preserve"> </w:t>
      </w:r>
      <w:r w:rsidR="004E044A" w:rsidRPr="0005658A">
        <w:t>accommodations,</w:t>
      </w:r>
      <w:r w:rsidR="00542956" w:rsidRPr="0005658A">
        <w:t xml:space="preserve"> </w:t>
      </w:r>
      <w:r w:rsidR="004E044A" w:rsidRPr="0005658A">
        <w:t>estimated</w:t>
      </w:r>
      <w:r w:rsidR="00542956" w:rsidRPr="0005658A">
        <w:t xml:space="preserve"> </w:t>
      </w:r>
      <w:r w:rsidR="004E044A" w:rsidRPr="0005658A">
        <w:t>right</w:t>
      </w:r>
      <w:r w:rsidR="00542956" w:rsidRPr="0005658A">
        <w:t xml:space="preserve"> </w:t>
      </w:r>
      <w:r w:rsidR="004E044A" w:rsidRPr="0005658A">
        <w:t>of</w:t>
      </w:r>
      <w:r w:rsidR="00542956" w:rsidRPr="0005658A">
        <w:t xml:space="preserve"> </w:t>
      </w:r>
      <w:r w:rsidR="004E044A" w:rsidRPr="0005658A">
        <w:t>way</w:t>
      </w:r>
      <w:r w:rsidR="00542956" w:rsidRPr="0005658A">
        <w:t xml:space="preserve"> </w:t>
      </w:r>
      <w:r w:rsidR="004E044A" w:rsidRPr="0005658A">
        <w:t>to</w:t>
      </w:r>
      <w:r w:rsidR="00542956" w:rsidRPr="0005658A">
        <w:t xml:space="preserve"> </w:t>
      </w:r>
      <w:r w:rsidR="004E044A" w:rsidRPr="0005658A">
        <w:t>be</w:t>
      </w:r>
      <w:r w:rsidR="00542956" w:rsidRPr="0005658A">
        <w:t xml:space="preserve"> </w:t>
      </w:r>
      <w:r w:rsidR="004E044A" w:rsidRPr="0005658A">
        <w:t>acquired</w:t>
      </w:r>
      <w:r w:rsidR="00331007" w:rsidRPr="0005658A">
        <w:t>,</w:t>
      </w:r>
      <w:r w:rsidR="00542956" w:rsidRPr="0005658A">
        <w:t xml:space="preserve"> </w:t>
      </w:r>
      <w:r w:rsidR="00331007" w:rsidRPr="0005658A">
        <w:t>and</w:t>
      </w:r>
      <w:r w:rsidR="00542956" w:rsidRPr="0005658A">
        <w:t xml:space="preserve"> </w:t>
      </w:r>
      <w:r w:rsidR="00331007" w:rsidRPr="0005658A">
        <w:t>construction</w:t>
      </w:r>
      <w:r w:rsidR="00542956" w:rsidRPr="0005658A">
        <w:t xml:space="preserve"> </w:t>
      </w:r>
      <w:r w:rsidR="00331007" w:rsidRPr="0005658A">
        <w:t>year</w:t>
      </w:r>
      <w:r w:rsidR="004E044A" w:rsidRPr="0005658A">
        <w:t>.</w:t>
      </w:r>
      <w:r w:rsidR="00542956" w:rsidRPr="0005658A">
        <w:t xml:space="preserve"> </w:t>
      </w:r>
      <w:r w:rsidR="009E406E" w:rsidRPr="0005658A">
        <w:t>Note</w:t>
      </w:r>
      <w:r w:rsidR="00542956" w:rsidRPr="0005658A">
        <w:t xml:space="preserve"> </w:t>
      </w:r>
      <w:r w:rsidR="009E406E" w:rsidRPr="0005658A">
        <w:t>potential</w:t>
      </w:r>
      <w:r w:rsidR="00542956" w:rsidRPr="0005658A">
        <w:t xml:space="preserve"> </w:t>
      </w:r>
      <w:r w:rsidR="00805356" w:rsidRPr="0005658A">
        <w:t>D</w:t>
      </w:r>
      <w:r w:rsidR="009E406E" w:rsidRPr="0005658A">
        <w:t>esign</w:t>
      </w:r>
      <w:r w:rsidR="00542956" w:rsidRPr="0005658A">
        <w:t xml:space="preserve"> </w:t>
      </w:r>
      <w:r w:rsidR="00805356" w:rsidRPr="0005658A">
        <w:t>V</w:t>
      </w:r>
      <w:r w:rsidR="009E406E" w:rsidRPr="0005658A">
        <w:t>ariations</w:t>
      </w:r>
      <w:r w:rsidR="00542956" w:rsidRPr="0005658A">
        <w:t xml:space="preserve"> </w:t>
      </w:r>
      <w:r w:rsidR="009E406E" w:rsidRPr="0005658A">
        <w:t>or</w:t>
      </w:r>
      <w:r w:rsidR="00542956" w:rsidRPr="0005658A">
        <w:t xml:space="preserve"> </w:t>
      </w:r>
      <w:r w:rsidR="00805356" w:rsidRPr="0005658A">
        <w:t>Design</w:t>
      </w:r>
      <w:r w:rsidR="00542956" w:rsidRPr="0005658A">
        <w:t xml:space="preserve"> </w:t>
      </w:r>
      <w:r w:rsidR="00805356" w:rsidRPr="0005658A">
        <w:t>E</w:t>
      </w:r>
      <w:r w:rsidR="009E406E" w:rsidRPr="0005658A">
        <w:t>xceptions</w:t>
      </w:r>
      <w:r w:rsidR="00542956" w:rsidRPr="0005658A">
        <w:t xml:space="preserve"> </w:t>
      </w:r>
      <w:r w:rsidR="009E406E" w:rsidRPr="0005658A">
        <w:t>needed</w:t>
      </w:r>
      <w:r w:rsidR="00542956" w:rsidRPr="0005658A">
        <w:t xml:space="preserve"> </w:t>
      </w:r>
      <w:r w:rsidR="009E406E" w:rsidRPr="0005658A">
        <w:t>for</w:t>
      </w:r>
      <w:r w:rsidR="00542956" w:rsidRPr="0005658A">
        <w:t xml:space="preserve"> </w:t>
      </w:r>
      <w:r w:rsidR="009E406E" w:rsidRPr="0005658A">
        <w:t>the</w:t>
      </w:r>
      <w:r w:rsidR="00542956" w:rsidRPr="0005658A">
        <w:t xml:space="preserve"> </w:t>
      </w:r>
      <w:r w:rsidR="009E406E" w:rsidRPr="0005658A">
        <w:t>preferred</w:t>
      </w:r>
      <w:r w:rsidR="00542956" w:rsidRPr="0005658A">
        <w:t xml:space="preserve"> </w:t>
      </w:r>
      <w:r w:rsidR="009E406E" w:rsidRPr="0005658A">
        <w:t>alternative</w:t>
      </w:r>
      <w:r w:rsidR="00500847" w:rsidRPr="0005658A">
        <w:t>,</w:t>
      </w:r>
      <w:r w:rsidR="00542956" w:rsidRPr="0005658A">
        <w:t xml:space="preserve"> </w:t>
      </w:r>
      <w:r w:rsidR="00500847" w:rsidRPr="0005658A">
        <w:t>in</w:t>
      </w:r>
      <w:r w:rsidR="00542956" w:rsidRPr="0005658A">
        <w:t xml:space="preserve"> </w:t>
      </w:r>
      <w:r w:rsidR="00500847" w:rsidRPr="0005658A">
        <w:t>tabular</w:t>
      </w:r>
      <w:r w:rsidR="00542956" w:rsidRPr="0005658A">
        <w:t xml:space="preserve"> </w:t>
      </w:r>
      <w:r w:rsidR="00500847" w:rsidRPr="0005658A">
        <w:t>format</w:t>
      </w:r>
      <w:r w:rsidR="00542956" w:rsidRPr="0005658A">
        <w:t xml:space="preserve"> </w:t>
      </w:r>
      <w:r w:rsidR="00500847" w:rsidRPr="0005658A">
        <w:t>as</w:t>
      </w:r>
      <w:r w:rsidR="00542956" w:rsidRPr="0005658A">
        <w:t xml:space="preserve"> </w:t>
      </w:r>
      <w:r w:rsidR="00500847" w:rsidRPr="0005658A">
        <w:t>appropriate</w:t>
      </w:r>
      <w:r w:rsidR="009E406E" w:rsidRPr="0005658A">
        <w:t>.</w:t>
      </w:r>
      <w:r w:rsidR="00542956" w:rsidRPr="0005658A">
        <w:t xml:space="preserve"> </w:t>
      </w:r>
    </w:p>
    <w:p w14:paraId="45617457" w14:textId="77777777" w:rsidR="00C46DE8" w:rsidRDefault="00C46DE8" w:rsidP="00C46DE8">
      <w:bookmarkStart w:id="107" w:name="_Toc126061213"/>
      <w:bookmarkStart w:id="108" w:name="_Toc126268696"/>
      <w:bookmarkStart w:id="109" w:name="_Toc126417730"/>
      <w:bookmarkStart w:id="110" w:name="_Toc126425018"/>
      <w:bookmarkStart w:id="111" w:name="_Toc126617661"/>
      <w:bookmarkStart w:id="112" w:name="_Toc131138008"/>
      <w:bookmarkStart w:id="113" w:name="_Toc131164594"/>
      <w:bookmarkStart w:id="114" w:name="_Toc131165257"/>
      <w:bookmarkStart w:id="115" w:name="_Toc224306363"/>
      <w:bookmarkStart w:id="116" w:name="_Toc224308135"/>
      <w:bookmarkStart w:id="117" w:name="_Toc224308329"/>
      <w:bookmarkStart w:id="118" w:name="_Toc224309088"/>
      <w:bookmarkStart w:id="119" w:name="_Toc226234510"/>
      <w:bookmarkStart w:id="120" w:name="_Toc228398559"/>
      <w:bookmarkStart w:id="121" w:name="_Toc229070711"/>
      <w:r>
        <w:t>Enter information here.</w:t>
      </w:r>
    </w:p>
    <w:p w14:paraId="39A8A009" w14:textId="7E758488" w:rsidR="00F74AC3" w:rsidRPr="00F67A2E" w:rsidRDefault="00F74AC3" w:rsidP="00E87ACC">
      <w:pPr>
        <w:pStyle w:val="Heading2"/>
      </w:pPr>
      <w:bookmarkStart w:id="122" w:name="_Toc237196982"/>
      <w:r w:rsidRPr="00F67A2E">
        <w:t>List</w:t>
      </w:r>
      <w:r w:rsidR="00542956">
        <w:t xml:space="preserve"> </w:t>
      </w:r>
      <w:r w:rsidRPr="00F67A2E">
        <w:t>of</w:t>
      </w:r>
      <w:r w:rsidR="00542956">
        <w:t xml:space="preserve"> </w:t>
      </w:r>
      <w:r w:rsidRPr="00F67A2E">
        <w:t>Technical</w:t>
      </w:r>
      <w:r w:rsidR="00542956">
        <w:t xml:space="preserve"> </w:t>
      </w:r>
      <w:r w:rsidRPr="00F67A2E">
        <w:t>Documents</w:t>
      </w:r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</w:p>
    <w:p w14:paraId="15103FC8" w14:textId="4A8DF3C4" w:rsidR="00F74AC3" w:rsidRPr="0005658A" w:rsidRDefault="00F74AC3" w:rsidP="009631DD">
      <w:pPr>
        <w:pStyle w:val="Instructional"/>
      </w:pPr>
      <w:r w:rsidRPr="0005658A">
        <w:t>Include</w:t>
      </w:r>
      <w:r w:rsidR="00542956" w:rsidRPr="0005658A">
        <w:t xml:space="preserve"> </w:t>
      </w:r>
      <w:r w:rsidRPr="0005658A">
        <w:t>a</w:t>
      </w:r>
      <w:r w:rsidR="00542956" w:rsidRPr="0005658A">
        <w:t xml:space="preserve"> </w:t>
      </w:r>
      <w:r w:rsidRPr="0005658A">
        <w:t>list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all</w:t>
      </w:r>
      <w:r w:rsidR="00542956" w:rsidRPr="0005658A">
        <w:t xml:space="preserve"> </w:t>
      </w:r>
      <w:r w:rsidRPr="0005658A">
        <w:t>technical</w:t>
      </w:r>
      <w:r w:rsidR="00542956" w:rsidRPr="0005658A">
        <w:t xml:space="preserve"> </w:t>
      </w:r>
      <w:r w:rsidRPr="0005658A">
        <w:t>documents</w:t>
      </w:r>
      <w:r w:rsidR="00542956" w:rsidRPr="0005658A">
        <w:t xml:space="preserve"> </w:t>
      </w:r>
      <w:r w:rsidRPr="0005658A">
        <w:t>prepared</w:t>
      </w:r>
      <w:r w:rsidR="00542956" w:rsidRPr="0005658A">
        <w:t xml:space="preserve"> </w:t>
      </w:r>
      <w:r w:rsidRPr="0005658A">
        <w:t>for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="004C642F" w:rsidRPr="0005658A">
        <w:t>PD&amp;E</w:t>
      </w:r>
      <w:r w:rsidR="00542956" w:rsidRPr="0005658A">
        <w:t xml:space="preserve"> </w:t>
      </w:r>
      <w:r w:rsidR="004C642F" w:rsidRPr="0005658A">
        <w:t>Phase</w:t>
      </w:r>
      <w:r w:rsidR="00331007" w:rsidRPr="0005658A">
        <w:t>,</w:t>
      </w:r>
      <w:r w:rsidR="00542956" w:rsidRPr="0005658A">
        <w:t xml:space="preserve"> </w:t>
      </w:r>
      <w:r w:rsidR="00331007" w:rsidRPr="0005658A">
        <w:t>and</w:t>
      </w:r>
      <w:r w:rsidR="00542956" w:rsidRPr="0005658A">
        <w:t xml:space="preserve"> </w:t>
      </w:r>
      <w:r w:rsidR="00331007" w:rsidRPr="0005658A">
        <w:t>any</w:t>
      </w:r>
      <w:r w:rsidR="00542956" w:rsidRPr="0005658A">
        <w:t xml:space="preserve"> </w:t>
      </w:r>
      <w:r w:rsidR="00331007" w:rsidRPr="0005658A">
        <w:t>previous</w:t>
      </w:r>
      <w:r w:rsidR="00542956" w:rsidRPr="0005658A">
        <w:t xml:space="preserve"> </w:t>
      </w:r>
      <w:r w:rsidR="00331007" w:rsidRPr="0005658A">
        <w:t>planning</w:t>
      </w:r>
      <w:r w:rsidR="00542956" w:rsidRPr="0005658A">
        <w:t xml:space="preserve"> </w:t>
      </w:r>
      <w:r w:rsidR="00331007" w:rsidRPr="0005658A">
        <w:t>studies</w:t>
      </w:r>
      <w:r w:rsidR="00542956" w:rsidRPr="0005658A">
        <w:t xml:space="preserve"> </w:t>
      </w:r>
      <w:r w:rsidR="00331007" w:rsidRPr="0005658A">
        <w:t>that</w:t>
      </w:r>
      <w:r w:rsidR="00542956" w:rsidRPr="0005658A">
        <w:t xml:space="preserve"> </w:t>
      </w:r>
      <w:r w:rsidR="00331007" w:rsidRPr="0005658A">
        <w:t>were</w:t>
      </w:r>
      <w:r w:rsidR="00542956" w:rsidRPr="0005658A">
        <w:t xml:space="preserve"> </w:t>
      </w:r>
      <w:r w:rsidR="00331007" w:rsidRPr="0005658A">
        <w:t>incorporated</w:t>
      </w:r>
      <w:r w:rsidR="00542956" w:rsidRPr="0005658A">
        <w:t xml:space="preserve"> </w:t>
      </w:r>
      <w:r w:rsidR="00331007" w:rsidRPr="0005658A">
        <w:t>into</w:t>
      </w:r>
      <w:r w:rsidR="00542956" w:rsidRPr="0005658A">
        <w:t xml:space="preserve"> </w:t>
      </w:r>
      <w:r w:rsidR="00331007" w:rsidRPr="0005658A">
        <w:t>the</w:t>
      </w:r>
      <w:r w:rsidR="00542956" w:rsidRPr="0005658A">
        <w:t xml:space="preserve"> </w:t>
      </w:r>
      <w:r w:rsidR="00331007" w:rsidRPr="0005658A">
        <w:t>NEPA</w:t>
      </w:r>
      <w:r w:rsidR="00542956" w:rsidRPr="0005658A">
        <w:t xml:space="preserve"> </w:t>
      </w:r>
      <w:r w:rsidR="00331007" w:rsidRPr="0005658A">
        <w:t>decision</w:t>
      </w:r>
      <w:r w:rsidR="00542956" w:rsidRPr="0005658A">
        <w:t xml:space="preserve"> </w:t>
      </w:r>
      <w:r w:rsidR="00331007" w:rsidRPr="0005658A">
        <w:t>by</w:t>
      </w:r>
      <w:r w:rsidR="00542956" w:rsidRPr="0005658A">
        <w:t xml:space="preserve"> </w:t>
      </w:r>
      <w:r w:rsidR="00331007" w:rsidRPr="0005658A">
        <w:t>reference</w:t>
      </w:r>
      <w:r w:rsidRPr="0005658A">
        <w:t>.</w:t>
      </w:r>
      <w:r w:rsidR="00542956" w:rsidRPr="0005658A">
        <w:t xml:space="preserve"> </w:t>
      </w:r>
      <w:r w:rsidRPr="0005658A">
        <w:t>Include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date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document</w:t>
      </w:r>
      <w:r w:rsidR="00542956" w:rsidRPr="0005658A">
        <w:t xml:space="preserve"> </w:t>
      </w:r>
      <w:r w:rsidRPr="0005658A">
        <w:t>was</w:t>
      </w:r>
      <w:r w:rsidR="00542956" w:rsidRPr="0005658A">
        <w:t xml:space="preserve"> </w:t>
      </w:r>
      <w:r w:rsidRPr="0005658A">
        <w:t>prepared</w:t>
      </w:r>
      <w:r w:rsidR="00542956" w:rsidRPr="0005658A">
        <w:t xml:space="preserve"> </w:t>
      </w:r>
      <w:r w:rsidR="00A85589" w:rsidRPr="0005658A">
        <w:t>(The</w:t>
      </w:r>
      <w:r w:rsidR="00542956" w:rsidRPr="0005658A">
        <w:t xml:space="preserve"> </w:t>
      </w:r>
      <w:r w:rsidR="00A85589" w:rsidRPr="0005658A">
        <w:t>initial</w:t>
      </w:r>
      <w:r w:rsidR="00542956" w:rsidRPr="0005658A">
        <w:t xml:space="preserve"> </w:t>
      </w:r>
      <w:r w:rsidR="00A85589" w:rsidRPr="0005658A">
        <w:t>draft</w:t>
      </w:r>
      <w:r w:rsidR="00542956" w:rsidRPr="0005658A">
        <w:t xml:space="preserve"> </w:t>
      </w:r>
      <w:r w:rsidR="00A85589" w:rsidRPr="0005658A">
        <w:t>may</w:t>
      </w:r>
      <w:r w:rsidR="00542956" w:rsidRPr="0005658A">
        <w:t xml:space="preserve"> </w:t>
      </w:r>
      <w:r w:rsidR="00A85589" w:rsidRPr="0005658A">
        <w:t>include</w:t>
      </w:r>
      <w:r w:rsidR="00542956" w:rsidRPr="0005658A">
        <w:t xml:space="preserve"> </w:t>
      </w:r>
      <w:r w:rsidR="00A85589" w:rsidRPr="0005658A">
        <w:t>Dates</w:t>
      </w:r>
      <w:r w:rsidR="00542956" w:rsidRPr="0005658A">
        <w:t xml:space="preserve"> </w:t>
      </w:r>
      <w:r w:rsidR="00A85589" w:rsidRPr="0005658A">
        <w:t>of</w:t>
      </w:r>
      <w:r w:rsidR="00542956" w:rsidRPr="0005658A">
        <w:t xml:space="preserve"> </w:t>
      </w:r>
      <w:r w:rsidR="00A85589" w:rsidRPr="0005658A">
        <w:t>Draft</w:t>
      </w:r>
      <w:r w:rsidR="00542956" w:rsidRPr="0005658A">
        <w:t xml:space="preserve"> </w:t>
      </w:r>
      <w:r w:rsidR="00A85589" w:rsidRPr="0005658A">
        <w:t>technical</w:t>
      </w:r>
      <w:r w:rsidR="00542956" w:rsidRPr="0005658A">
        <w:t xml:space="preserve"> </w:t>
      </w:r>
      <w:r w:rsidR="00A85589" w:rsidRPr="0005658A">
        <w:t>documents.</w:t>
      </w:r>
      <w:r w:rsidR="00542956" w:rsidRPr="0005658A">
        <w:t xml:space="preserve"> </w:t>
      </w:r>
      <w:r w:rsidR="00A85589" w:rsidRPr="0005658A">
        <w:t>The</w:t>
      </w:r>
      <w:r w:rsidR="00542956" w:rsidRPr="0005658A">
        <w:t xml:space="preserve"> </w:t>
      </w:r>
      <w:r w:rsidR="00A85589" w:rsidRPr="0005658A">
        <w:t>Final</w:t>
      </w:r>
      <w:r w:rsidR="00542956" w:rsidRPr="0005658A">
        <w:t xml:space="preserve"> </w:t>
      </w:r>
      <w:r w:rsidR="00A85589" w:rsidRPr="0005658A">
        <w:t>PER</w:t>
      </w:r>
      <w:r w:rsidR="00542956" w:rsidRPr="0005658A">
        <w:t xml:space="preserve"> </w:t>
      </w:r>
      <w:r w:rsidR="00A85589" w:rsidRPr="0005658A">
        <w:t>lists</w:t>
      </w:r>
      <w:r w:rsidR="00542956" w:rsidRPr="0005658A">
        <w:t xml:space="preserve"> </w:t>
      </w:r>
      <w:r w:rsidR="00A85589" w:rsidRPr="0005658A">
        <w:t>the</w:t>
      </w:r>
      <w:r w:rsidR="00542956" w:rsidRPr="0005658A">
        <w:t xml:space="preserve"> </w:t>
      </w:r>
      <w:r w:rsidR="00A85589" w:rsidRPr="0005658A">
        <w:t>dates</w:t>
      </w:r>
      <w:r w:rsidR="00542956" w:rsidRPr="0005658A">
        <w:t xml:space="preserve"> </w:t>
      </w:r>
      <w:r w:rsidR="00A85589" w:rsidRPr="0005658A">
        <w:t>of</w:t>
      </w:r>
      <w:r w:rsidR="00542956" w:rsidRPr="0005658A">
        <w:t xml:space="preserve"> </w:t>
      </w:r>
      <w:r w:rsidR="00A85589" w:rsidRPr="0005658A">
        <w:t>the</w:t>
      </w:r>
      <w:r w:rsidR="00542956" w:rsidRPr="0005658A">
        <w:t xml:space="preserve"> </w:t>
      </w:r>
      <w:r w:rsidR="00A85589" w:rsidRPr="0005658A">
        <w:t>final</w:t>
      </w:r>
      <w:r w:rsidR="00542956" w:rsidRPr="0005658A">
        <w:t xml:space="preserve"> </w:t>
      </w:r>
      <w:r w:rsidR="00A85589" w:rsidRPr="0005658A">
        <w:t>documents)</w:t>
      </w:r>
      <w:r w:rsidRPr="0005658A">
        <w:t>.</w:t>
      </w:r>
    </w:p>
    <w:p w14:paraId="659BC9E2" w14:textId="192E4D41" w:rsidR="00F74AC3" w:rsidRPr="0005658A" w:rsidRDefault="00F74AC3" w:rsidP="009631DD">
      <w:pPr>
        <w:pStyle w:val="Instructional"/>
      </w:pPr>
      <w:r w:rsidRPr="0005658A">
        <w:t>Do</w:t>
      </w:r>
      <w:r w:rsidR="00542956" w:rsidRPr="0005658A">
        <w:t xml:space="preserve"> </w:t>
      </w:r>
      <w:r w:rsidRPr="0005658A">
        <w:t>not</w:t>
      </w:r>
      <w:r w:rsidR="00542956" w:rsidRPr="0005658A">
        <w:t xml:space="preserve"> </w:t>
      </w:r>
      <w:r w:rsidRPr="0005658A">
        <w:t>name</w:t>
      </w:r>
      <w:r w:rsidR="00542956" w:rsidRPr="0005658A">
        <w:t xml:space="preserve"> </w:t>
      </w:r>
      <w:r w:rsidRPr="0005658A">
        <w:t>any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consultant</w:t>
      </w:r>
      <w:r w:rsidR="00542956" w:rsidRPr="0005658A">
        <w:t xml:space="preserve"> </w:t>
      </w:r>
      <w:r w:rsidRPr="0005658A">
        <w:t>firms</w:t>
      </w:r>
      <w:r w:rsidR="00542956" w:rsidRPr="0005658A">
        <w:t xml:space="preserve"> </w:t>
      </w:r>
      <w:r w:rsidRPr="0005658A">
        <w:t>when</w:t>
      </w:r>
      <w:r w:rsidR="00542956" w:rsidRPr="0005658A">
        <w:t xml:space="preserve"> </w:t>
      </w:r>
      <w:proofErr w:type="gramStart"/>
      <w:r w:rsidRPr="0005658A">
        <w:t>referencing</w:t>
      </w:r>
      <w:proofErr w:type="gramEnd"/>
      <w:r w:rsidR="00542956" w:rsidRPr="0005658A">
        <w:t xml:space="preserve"> </w:t>
      </w:r>
      <w:r w:rsidRPr="0005658A">
        <w:t>technical</w:t>
      </w:r>
      <w:r w:rsidR="00542956" w:rsidRPr="0005658A">
        <w:t xml:space="preserve"> </w:t>
      </w:r>
      <w:r w:rsidRPr="0005658A">
        <w:t>documents.</w:t>
      </w:r>
    </w:p>
    <w:p w14:paraId="6523DDD4" w14:textId="77777777" w:rsidR="00C46DE8" w:rsidRDefault="00C46DE8" w:rsidP="00C46DE8">
      <w:r>
        <w:t>Enter information here.</w:t>
      </w:r>
    </w:p>
    <w:p w14:paraId="2FF4FA72" w14:textId="77777777" w:rsidR="00C46DE8" w:rsidRDefault="00C46DE8" w:rsidP="005A2B47">
      <w:pPr>
        <w:pStyle w:val="InstructionalText"/>
      </w:pPr>
    </w:p>
    <w:p w14:paraId="2B6B8C36" w14:textId="77777777" w:rsidR="00F744AA" w:rsidRPr="00F67A2E" w:rsidRDefault="00F744AA" w:rsidP="005A2B47">
      <w:pPr>
        <w:pStyle w:val="InstructionalText"/>
        <w:sectPr w:rsidR="00F744AA" w:rsidRPr="00F67A2E" w:rsidSect="00542956">
          <w:footerReference w:type="first" r:id="rId13"/>
          <w:endnotePr>
            <w:numFmt w:val="decimal"/>
          </w:endnotePr>
          <w:pgSz w:w="12240" w:h="15840" w:code="1"/>
          <w:pgMar w:top="1440" w:right="1440" w:bottom="1440" w:left="1440" w:header="720" w:footer="576" w:gutter="0"/>
          <w:pgNumType w:start="1"/>
          <w:cols w:space="720"/>
          <w:noEndnote/>
          <w:docGrid w:linePitch="299"/>
        </w:sectPr>
      </w:pPr>
    </w:p>
    <w:p w14:paraId="57EEC211" w14:textId="317B0023" w:rsidR="007328E3" w:rsidRPr="00F67A2E" w:rsidRDefault="002B579D" w:rsidP="00EB2D9C">
      <w:pPr>
        <w:pStyle w:val="Heading1"/>
      </w:pPr>
      <w:bookmarkStart w:id="123" w:name="_Toc126061214"/>
      <w:bookmarkStart w:id="124" w:name="_Toc126268697"/>
      <w:bookmarkStart w:id="125" w:name="_Toc126417731"/>
      <w:bookmarkStart w:id="126" w:name="_Toc126425019"/>
      <w:bookmarkStart w:id="127" w:name="_Toc126617662"/>
      <w:bookmarkStart w:id="128" w:name="_Toc131138009"/>
      <w:bookmarkStart w:id="129" w:name="_Toc131164595"/>
      <w:bookmarkStart w:id="130" w:name="_Toc131165258"/>
      <w:bookmarkStart w:id="131" w:name="_Toc224306364"/>
      <w:bookmarkStart w:id="132" w:name="_Toc224308136"/>
      <w:bookmarkStart w:id="133" w:name="_Toc224308330"/>
      <w:bookmarkStart w:id="134" w:name="_Toc224309089"/>
      <w:bookmarkStart w:id="135" w:name="_Toc226234511"/>
      <w:bookmarkStart w:id="136" w:name="_Toc228398560"/>
      <w:bookmarkStart w:id="137" w:name="_Toc229070712"/>
      <w:bookmarkStart w:id="138" w:name="_Toc237196983"/>
      <w:r>
        <w:lastRenderedPageBreak/>
        <w:t>Existing</w:t>
      </w:r>
      <w:r w:rsidR="00542956">
        <w:t xml:space="preserve"> </w:t>
      </w:r>
      <w:r>
        <w:t>Conditions</w:t>
      </w:r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</w:p>
    <w:p w14:paraId="5E91287F" w14:textId="1E9C1D22" w:rsidR="008F4C4E" w:rsidRPr="0005658A" w:rsidRDefault="007A34C1" w:rsidP="009631DD">
      <w:pPr>
        <w:pStyle w:val="Instructional"/>
      </w:pPr>
      <w:r w:rsidRPr="0005658A">
        <w:t>The</w:t>
      </w:r>
      <w:r w:rsidR="00542956" w:rsidRPr="0005658A">
        <w:t xml:space="preserve"> </w:t>
      </w:r>
      <w:r w:rsidRPr="0005658A">
        <w:t>Existing</w:t>
      </w:r>
      <w:r w:rsidR="00542956" w:rsidRPr="0005658A">
        <w:t xml:space="preserve"> </w:t>
      </w:r>
      <w:r w:rsidRPr="0005658A">
        <w:t>Conditions</w:t>
      </w:r>
      <w:r w:rsidR="00542956" w:rsidRPr="0005658A">
        <w:t xml:space="preserve"> </w:t>
      </w:r>
      <w:r w:rsidRPr="0005658A">
        <w:t>section</w:t>
      </w:r>
      <w:r w:rsidR="00542956" w:rsidRPr="0005658A">
        <w:t xml:space="preserve"> </w:t>
      </w:r>
      <w:r w:rsidRPr="0005658A">
        <w:t>should</w:t>
      </w:r>
      <w:r w:rsidR="00542956" w:rsidRPr="0005658A">
        <w:t xml:space="preserve"> </w:t>
      </w:r>
      <w:r w:rsidRPr="0005658A">
        <w:t>adequately</w:t>
      </w:r>
      <w:r w:rsidR="00542956" w:rsidRPr="0005658A">
        <w:t xml:space="preserve"> </w:t>
      </w:r>
      <w:r w:rsidRPr="0005658A">
        <w:t>describe</w:t>
      </w:r>
      <w:r w:rsidR="00542956" w:rsidRPr="0005658A">
        <w:t xml:space="preserve"> </w:t>
      </w:r>
      <w:r w:rsidR="00347BCD" w:rsidRPr="0005658A">
        <w:t>the</w:t>
      </w:r>
      <w:r w:rsidR="00542956" w:rsidRPr="0005658A">
        <w:t xml:space="preserve"> </w:t>
      </w:r>
      <w:r w:rsidR="00347BCD" w:rsidRPr="0005658A">
        <w:t>project</w:t>
      </w:r>
      <w:r w:rsidR="00542956" w:rsidRPr="0005658A">
        <w:t xml:space="preserve"> </w:t>
      </w:r>
      <w:r w:rsidR="00347BCD" w:rsidRPr="0005658A">
        <w:t>area,</w:t>
      </w:r>
      <w:r w:rsidR="00542956" w:rsidRPr="0005658A">
        <w:t xml:space="preserve"> </w:t>
      </w:r>
      <w:r w:rsidR="00347BCD" w:rsidRPr="0005658A">
        <w:t>and</w:t>
      </w:r>
      <w:r w:rsidR="00542956" w:rsidRPr="0005658A">
        <w:t xml:space="preserve"> </w:t>
      </w:r>
      <w:r w:rsidR="00347BCD" w:rsidRPr="0005658A">
        <w:t>document</w:t>
      </w:r>
      <w:r w:rsidR="00542956" w:rsidRPr="0005658A">
        <w:t xml:space="preserve"> </w:t>
      </w:r>
      <w:r w:rsidR="00347BCD" w:rsidRPr="0005658A">
        <w:t>available</w:t>
      </w:r>
      <w:r w:rsidR="00542956" w:rsidRPr="0005658A">
        <w:t xml:space="preserve"> </w:t>
      </w:r>
      <w:r w:rsidR="00347BCD" w:rsidRPr="0005658A">
        <w:t>information.</w:t>
      </w:r>
      <w:r w:rsidR="00542956" w:rsidRPr="0005658A">
        <w:t xml:space="preserve"> </w:t>
      </w:r>
      <w:r w:rsidR="00284890" w:rsidRPr="0005658A">
        <w:t>Include</w:t>
      </w:r>
      <w:r w:rsidR="00542956" w:rsidRPr="0005658A">
        <w:t xml:space="preserve"> </w:t>
      </w:r>
      <w:r w:rsidR="00284890" w:rsidRPr="0005658A">
        <w:t>sources</w:t>
      </w:r>
      <w:r w:rsidR="00542956" w:rsidRPr="0005658A">
        <w:t xml:space="preserve"> </w:t>
      </w:r>
      <w:proofErr w:type="gramStart"/>
      <w:r w:rsidR="004F102A" w:rsidRPr="0005658A">
        <w:t>for</w:t>
      </w:r>
      <w:proofErr w:type="gramEnd"/>
      <w:r w:rsidR="00542956" w:rsidRPr="0005658A">
        <w:t xml:space="preserve"> </w:t>
      </w:r>
      <w:r w:rsidR="004F102A" w:rsidRPr="0005658A">
        <w:t>data</w:t>
      </w:r>
      <w:r w:rsidR="00542956" w:rsidRPr="0005658A">
        <w:t xml:space="preserve"> </w:t>
      </w:r>
      <w:r w:rsidR="004F102A" w:rsidRPr="0005658A">
        <w:t>or</w:t>
      </w:r>
      <w:r w:rsidR="00542956" w:rsidRPr="0005658A">
        <w:t xml:space="preserve"> </w:t>
      </w:r>
      <w:r w:rsidR="004F102A" w:rsidRPr="0005658A">
        <w:t>information</w:t>
      </w:r>
      <w:r w:rsidR="00542956" w:rsidRPr="0005658A">
        <w:t xml:space="preserve"> </w:t>
      </w:r>
      <w:r w:rsidR="004F102A" w:rsidRPr="0005658A">
        <w:t>when</w:t>
      </w:r>
      <w:r w:rsidR="00542956" w:rsidRPr="0005658A">
        <w:t xml:space="preserve"> </w:t>
      </w:r>
      <w:r w:rsidR="004F102A" w:rsidRPr="0005658A">
        <w:t>applicable.</w:t>
      </w:r>
      <w:r w:rsidR="00542956" w:rsidRPr="0005658A">
        <w:t xml:space="preserve"> </w:t>
      </w:r>
    </w:p>
    <w:p w14:paraId="51F2A740" w14:textId="4A444DBD" w:rsidR="007A34C1" w:rsidRPr="0005658A" w:rsidRDefault="00C74A25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Reference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other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supporting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technical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documents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reduce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repetition,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applicable.</w:t>
      </w:r>
    </w:p>
    <w:p w14:paraId="652D746B" w14:textId="77777777" w:rsidR="00C46DE8" w:rsidRDefault="00C46DE8" w:rsidP="00C46DE8">
      <w:bookmarkStart w:id="139" w:name="_Toc126061215"/>
      <w:bookmarkStart w:id="140" w:name="_Toc126268698"/>
      <w:bookmarkStart w:id="141" w:name="_Toc126417732"/>
      <w:bookmarkStart w:id="142" w:name="_Toc126425020"/>
      <w:bookmarkStart w:id="143" w:name="_Toc126617663"/>
      <w:bookmarkStart w:id="144" w:name="_Toc131138010"/>
      <w:bookmarkStart w:id="145" w:name="_Toc131164596"/>
      <w:bookmarkStart w:id="146" w:name="_Toc131165259"/>
      <w:bookmarkStart w:id="147" w:name="_Toc224306365"/>
      <w:bookmarkStart w:id="148" w:name="_Toc224308137"/>
      <w:bookmarkStart w:id="149" w:name="_Toc224308331"/>
      <w:bookmarkStart w:id="150" w:name="_Toc224309090"/>
      <w:bookmarkStart w:id="151" w:name="_Toc226234512"/>
      <w:bookmarkStart w:id="152" w:name="_Toc228398561"/>
      <w:bookmarkStart w:id="153" w:name="_Toc229070713"/>
      <w:r>
        <w:t>Enter information here.</w:t>
      </w:r>
    </w:p>
    <w:p w14:paraId="5F14F5C6" w14:textId="7C41AFCC" w:rsidR="00565973" w:rsidRPr="00F67A2E" w:rsidRDefault="00D26CCF" w:rsidP="00E87ACC">
      <w:pPr>
        <w:pStyle w:val="Heading2"/>
      </w:pPr>
      <w:bookmarkStart w:id="154" w:name="_Toc237196984"/>
      <w:r w:rsidRPr="00F67A2E">
        <w:t>Previous</w:t>
      </w:r>
      <w:r w:rsidR="00542956">
        <w:t xml:space="preserve"> </w:t>
      </w:r>
      <w:r w:rsidRPr="00F67A2E">
        <w:t>Planning</w:t>
      </w:r>
      <w:r w:rsidR="00542956">
        <w:t xml:space="preserve"> </w:t>
      </w:r>
      <w:r w:rsidRPr="00F67A2E">
        <w:t>Studies</w:t>
      </w:r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</w:p>
    <w:p w14:paraId="4145C149" w14:textId="240BAE91" w:rsidR="00F75B9D" w:rsidRPr="0005658A" w:rsidRDefault="00D26CCF" w:rsidP="009631DD">
      <w:pPr>
        <w:pStyle w:val="Instructional"/>
      </w:pPr>
      <w:r w:rsidRPr="0005658A">
        <w:t>Briefly</w:t>
      </w:r>
      <w:r w:rsidR="00542956" w:rsidRPr="0005658A">
        <w:t xml:space="preserve"> </w:t>
      </w:r>
      <w:r w:rsidRPr="0005658A">
        <w:t>discuss</w:t>
      </w:r>
      <w:r w:rsidR="00542956" w:rsidRPr="0005658A">
        <w:t xml:space="preserve"> </w:t>
      </w:r>
      <w:r w:rsidRPr="0005658A">
        <w:t>planning</w:t>
      </w:r>
      <w:r w:rsidR="00542956" w:rsidRPr="0005658A">
        <w:t xml:space="preserve"> </w:t>
      </w:r>
      <w:r w:rsidRPr="0005658A">
        <w:t>studies</w:t>
      </w:r>
      <w:r w:rsidR="00542956" w:rsidRPr="0005658A">
        <w:t xml:space="preserve"> </w:t>
      </w:r>
      <w:r w:rsidRPr="0005658A">
        <w:t>that</w:t>
      </w:r>
      <w:r w:rsidR="00542956" w:rsidRPr="0005658A">
        <w:t xml:space="preserve"> </w:t>
      </w:r>
      <w:r w:rsidRPr="0005658A">
        <w:t>were</w:t>
      </w:r>
      <w:r w:rsidR="00542956" w:rsidRPr="0005658A">
        <w:t xml:space="preserve"> </w:t>
      </w:r>
      <w:r w:rsidRPr="0005658A">
        <w:t>comp</w:t>
      </w:r>
      <w:r w:rsidR="00030515" w:rsidRPr="0005658A">
        <w:t>l</w:t>
      </w:r>
      <w:r w:rsidRPr="0005658A">
        <w:t>eted</w:t>
      </w:r>
      <w:r w:rsidR="00542956" w:rsidRPr="0005658A">
        <w:t xml:space="preserve"> </w:t>
      </w:r>
      <w:r w:rsidRPr="0005658A">
        <w:t>to</w:t>
      </w:r>
      <w:r w:rsidR="00542956" w:rsidRPr="0005658A">
        <w:t xml:space="preserve"> </w:t>
      </w:r>
      <w:r w:rsidRPr="0005658A">
        <w:t>support</w:t>
      </w:r>
      <w:r w:rsidR="00542956" w:rsidRPr="0005658A">
        <w:t xml:space="preserve"> </w:t>
      </w:r>
      <w:r w:rsidRPr="0005658A">
        <w:t>development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="004C642F" w:rsidRPr="0005658A">
        <w:t>the</w:t>
      </w:r>
      <w:r w:rsidR="00542956" w:rsidRPr="0005658A">
        <w:t xml:space="preserve"> </w:t>
      </w:r>
      <w:r w:rsidR="004C642F" w:rsidRPr="0005658A">
        <w:t>PD&amp;E</w:t>
      </w:r>
      <w:r w:rsidR="00542956" w:rsidRPr="0005658A">
        <w:t xml:space="preserve"> </w:t>
      </w:r>
      <w:r w:rsidR="0018423D" w:rsidRPr="0005658A">
        <w:t>Study</w:t>
      </w:r>
      <w:r w:rsidR="00542956" w:rsidRPr="0005658A">
        <w:t xml:space="preserve"> </w:t>
      </w:r>
      <w:r w:rsidR="00AF71C6" w:rsidRPr="0005658A">
        <w:t>and</w:t>
      </w:r>
      <w:r w:rsidR="00542956" w:rsidRPr="0005658A">
        <w:t xml:space="preserve"> </w:t>
      </w:r>
      <w:r w:rsidR="00AF71C6" w:rsidRPr="0005658A">
        <w:t>note</w:t>
      </w:r>
      <w:r w:rsidR="00542956" w:rsidRPr="0005658A">
        <w:t xml:space="preserve"> </w:t>
      </w:r>
      <w:r w:rsidR="00AF71C6" w:rsidRPr="0005658A">
        <w:t>the</w:t>
      </w:r>
      <w:r w:rsidR="00542956" w:rsidRPr="0005658A">
        <w:t xml:space="preserve"> </w:t>
      </w:r>
      <w:r w:rsidR="00AF71C6" w:rsidRPr="0005658A">
        <w:t>date</w:t>
      </w:r>
      <w:r w:rsidR="00542956" w:rsidRPr="0005658A">
        <w:t xml:space="preserve"> </w:t>
      </w:r>
      <w:r w:rsidR="00AF71C6" w:rsidRPr="0005658A">
        <w:t>and</w:t>
      </w:r>
      <w:r w:rsidR="00542956" w:rsidRPr="0005658A">
        <w:t xml:space="preserve"> </w:t>
      </w:r>
      <w:r w:rsidR="00AF71C6" w:rsidRPr="0005658A">
        <w:t>agency</w:t>
      </w:r>
      <w:r w:rsidR="00542956" w:rsidRPr="0005658A">
        <w:t xml:space="preserve"> </w:t>
      </w:r>
      <w:r w:rsidR="00AF71C6" w:rsidRPr="0005658A">
        <w:t>that</w:t>
      </w:r>
      <w:r w:rsidR="00542956" w:rsidRPr="0005658A">
        <w:t xml:space="preserve"> </w:t>
      </w:r>
      <w:r w:rsidR="00AF71C6" w:rsidRPr="0005658A">
        <w:t>completed</w:t>
      </w:r>
      <w:r w:rsidR="00542956" w:rsidRPr="0005658A">
        <w:t xml:space="preserve"> </w:t>
      </w:r>
      <w:r w:rsidR="00AF71C6" w:rsidRPr="0005658A">
        <w:t>the</w:t>
      </w:r>
      <w:r w:rsidR="00542956" w:rsidRPr="0005658A">
        <w:t xml:space="preserve"> </w:t>
      </w:r>
      <w:r w:rsidR="00AF71C6" w:rsidRPr="0005658A">
        <w:t>study</w:t>
      </w:r>
      <w:r w:rsidRPr="0005658A">
        <w:t>.</w:t>
      </w:r>
      <w:r w:rsidR="00542956" w:rsidRPr="0005658A">
        <w:t xml:space="preserve"> </w:t>
      </w:r>
      <w:r w:rsidR="00F75B9D" w:rsidRPr="0005658A">
        <w:t>If</w:t>
      </w:r>
      <w:r w:rsidR="00542956" w:rsidRPr="0005658A">
        <w:t xml:space="preserve"> </w:t>
      </w:r>
      <w:r w:rsidR="00F75B9D" w:rsidRPr="0005658A">
        <w:t>there</w:t>
      </w:r>
      <w:r w:rsidR="00542956" w:rsidRPr="0005658A">
        <w:t xml:space="preserve"> </w:t>
      </w:r>
      <w:r w:rsidR="00F75B9D" w:rsidRPr="0005658A">
        <w:t>are</w:t>
      </w:r>
      <w:r w:rsidR="00542956" w:rsidRPr="0005658A">
        <w:t xml:space="preserve"> </w:t>
      </w:r>
      <w:r w:rsidR="00F75B9D" w:rsidRPr="0005658A">
        <w:t>no</w:t>
      </w:r>
      <w:r w:rsidR="00542956" w:rsidRPr="0005658A">
        <w:t xml:space="preserve"> </w:t>
      </w:r>
      <w:r w:rsidR="00F75B9D" w:rsidRPr="0005658A">
        <w:t>previous</w:t>
      </w:r>
      <w:r w:rsidR="00542956" w:rsidRPr="0005658A">
        <w:t xml:space="preserve"> </w:t>
      </w:r>
      <w:r w:rsidR="00F75B9D" w:rsidRPr="0005658A">
        <w:t>planning</w:t>
      </w:r>
      <w:r w:rsidR="00542956" w:rsidRPr="0005658A">
        <w:t xml:space="preserve"> </w:t>
      </w:r>
      <w:r w:rsidR="00F75B9D" w:rsidRPr="0005658A">
        <w:t>studies</w:t>
      </w:r>
      <w:r w:rsidR="00542956" w:rsidRPr="0005658A">
        <w:t xml:space="preserve"> </w:t>
      </w:r>
      <w:r w:rsidR="00F75B9D" w:rsidRPr="0005658A">
        <w:t>completed,</w:t>
      </w:r>
      <w:r w:rsidR="00542956" w:rsidRPr="0005658A">
        <w:t xml:space="preserve"> </w:t>
      </w:r>
      <w:r w:rsidR="00655A52" w:rsidRPr="0005658A">
        <w:t>check</w:t>
      </w:r>
      <w:r w:rsidR="00542956" w:rsidRPr="0005658A">
        <w:t xml:space="preserve"> </w:t>
      </w:r>
      <w:r w:rsidR="00655A52" w:rsidRPr="0005658A">
        <w:t>the</w:t>
      </w:r>
      <w:r w:rsidR="00542956" w:rsidRPr="0005658A">
        <w:t xml:space="preserve"> </w:t>
      </w:r>
      <w:r w:rsidR="00655A52" w:rsidRPr="0005658A">
        <w:t>appropriate</w:t>
      </w:r>
      <w:r w:rsidR="00542956" w:rsidRPr="0005658A">
        <w:t xml:space="preserve"> </w:t>
      </w:r>
      <w:r w:rsidR="00655A52" w:rsidRPr="0005658A">
        <w:t>box</w:t>
      </w:r>
      <w:r w:rsidR="00542956" w:rsidRPr="0005658A">
        <w:t xml:space="preserve"> </w:t>
      </w:r>
      <w:r w:rsidR="00655A52" w:rsidRPr="0005658A">
        <w:t>in</w:t>
      </w:r>
      <w:r w:rsidR="00542956" w:rsidRPr="0005658A">
        <w:t xml:space="preserve"> </w:t>
      </w:r>
      <w:r w:rsidR="00655A52" w:rsidRPr="0005658A">
        <w:t>the</w:t>
      </w:r>
      <w:r w:rsidR="00542956" w:rsidRPr="0005658A">
        <w:t xml:space="preserve"> </w:t>
      </w:r>
      <w:r w:rsidR="00655A52" w:rsidRPr="0005658A">
        <w:t>PER</w:t>
      </w:r>
      <w:r w:rsidR="00542956" w:rsidRPr="0005658A">
        <w:t xml:space="preserve"> </w:t>
      </w:r>
      <w:r w:rsidR="00655A52" w:rsidRPr="0005658A">
        <w:t>Project</w:t>
      </w:r>
      <w:r w:rsidR="00542956" w:rsidRPr="0005658A">
        <w:t xml:space="preserve"> </w:t>
      </w:r>
      <w:r w:rsidR="00655A52" w:rsidRPr="0005658A">
        <w:t>Involvement</w:t>
      </w:r>
      <w:r w:rsidR="00542956" w:rsidRPr="0005658A">
        <w:t xml:space="preserve"> </w:t>
      </w:r>
      <w:r w:rsidR="00655A52" w:rsidRPr="0005658A">
        <w:t>Checklists</w:t>
      </w:r>
      <w:r w:rsidR="00542956" w:rsidRPr="0005658A">
        <w:t xml:space="preserve"> </w:t>
      </w:r>
      <w:r w:rsidR="00655A52" w:rsidRPr="0005658A">
        <w:t>and</w:t>
      </w:r>
      <w:r w:rsidR="00542956" w:rsidRPr="0005658A">
        <w:t xml:space="preserve"> </w:t>
      </w:r>
      <w:r w:rsidR="00655A52" w:rsidRPr="0005658A">
        <w:t>delete</w:t>
      </w:r>
      <w:r w:rsidR="00542956" w:rsidRPr="0005658A">
        <w:t xml:space="preserve"> </w:t>
      </w:r>
      <w:r w:rsidR="00655A52" w:rsidRPr="0005658A">
        <w:t>this</w:t>
      </w:r>
      <w:r w:rsidR="00542956" w:rsidRPr="0005658A">
        <w:t xml:space="preserve"> </w:t>
      </w:r>
      <w:r w:rsidR="00655A52" w:rsidRPr="0005658A">
        <w:t>section</w:t>
      </w:r>
      <w:r w:rsidR="00542956" w:rsidRPr="0005658A">
        <w:t xml:space="preserve"> </w:t>
      </w:r>
      <w:r w:rsidR="00655A52" w:rsidRPr="0005658A">
        <w:t>from</w:t>
      </w:r>
      <w:r w:rsidR="00542956" w:rsidRPr="0005658A">
        <w:t xml:space="preserve"> </w:t>
      </w:r>
      <w:r w:rsidR="00655A52" w:rsidRPr="0005658A">
        <w:t>the</w:t>
      </w:r>
      <w:r w:rsidR="00542956" w:rsidRPr="0005658A">
        <w:t xml:space="preserve"> </w:t>
      </w:r>
      <w:r w:rsidR="00655A52" w:rsidRPr="0005658A">
        <w:t>PER</w:t>
      </w:r>
      <w:r w:rsidR="00F75B9D" w:rsidRPr="0005658A">
        <w:t>.</w:t>
      </w:r>
      <w:r w:rsidR="00542956" w:rsidRPr="0005658A">
        <w:t xml:space="preserve"> </w:t>
      </w:r>
    </w:p>
    <w:p w14:paraId="2417B15A" w14:textId="480109A5" w:rsidR="00AD6801" w:rsidRPr="0005658A" w:rsidRDefault="00F32C1A" w:rsidP="009631DD">
      <w:pPr>
        <w:pStyle w:val="Instructional"/>
      </w:pPr>
      <w:r w:rsidRPr="0005658A">
        <w:t>The</w:t>
      </w:r>
      <w:r w:rsidR="00542956" w:rsidRPr="0005658A">
        <w:t xml:space="preserve"> </w:t>
      </w:r>
      <w:r w:rsidRPr="0005658A">
        <w:t>Project</w:t>
      </w:r>
      <w:r w:rsidR="00542956" w:rsidRPr="0005658A">
        <w:t xml:space="preserve"> </w:t>
      </w:r>
      <w:r w:rsidRPr="0005658A">
        <w:t>Manager</w:t>
      </w:r>
      <w:r w:rsidR="00542956" w:rsidRPr="0005658A">
        <w:t xml:space="preserve"> </w:t>
      </w:r>
      <w:r w:rsidR="004C2301" w:rsidRPr="0005658A">
        <w:t>should</w:t>
      </w:r>
      <w:r w:rsidR="00542956" w:rsidRPr="0005658A">
        <w:t xml:space="preserve"> </w:t>
      </w:r>
      <w:r w:rsidR="004C2301" w:rsidRPr="0005658A">
        <w:t>coordinate</w:t>
      </w:r>
      <w:r w:rsidR="00542956" w:rsidRPr="0005658A">
        <w:t xml:space="preserve"> </w:t>
      </w:r>
      <w:r w:rsidR="004C2301" w:rsidRPr="0005658A">
        <w:t>with</w:t>
      </w:r>
      <w:r w:rsidR="00542956" w:rsidRPr="0005658A">
        <w:t xml:space="preserve"> </w:t>
      </w:r>
      <w:r w:rsidR="004C2301" w:rsidRPr="0005658A">
        <w:t>the</w:t>
      </w:r>
      <w:r w:rsidR="00542956" w:rsidRPr="0005658A">
        <w:t xml:space="preserve"> </w:t>
      </w:r>
      <w:r w:rsidR="004C2301" w:rsidRPr="0005658A">
        <w:t>District</w:t>
      </w:r>
      <w:r w:rsidR="00542956" w:rsidRPr="0005658A">
        <w:t xml:space="preserve"> </w:t>
      </w:r>
      <w:r w:rsidR="004C2301" w:rsidRPr="0005658A">
        <w:t>Environmental</w:t>
      </w:r>
      <w:r w:rsidR="00542956" w:rsidRPr="0005658A">
        <w:t xml:space="preserve"> </w:t>
      </w:r>
      <w:r w:rsidR="004C2301" w:rsidRPr="0005658A">
        <w:t>Office</w:t>
      </w:r>
      <w:r w:rsidR="00542956" w:rsidRPr="0005658A">
        <w:t xml:space="preserve"> </w:t>
      </w:r>
      <w:r w:rsidR="004C2301" w:rsidRPr="0005658A">
        <w:t>to</w:t>
      </w:r>
      <w:r w:rsidR="00542956" w:rsidRPr="0005658A">
        <w:t xml:space="preserve"> </w:t>
      </w:r>
      <w:r w:rsidR="004C2301" w:rsidRPr="0005658A">
        <w:t>determine</w:t>
      </w:r>
      <w:r w:rsidR="00542956" w:rsidRPr="0005658A">
        <w:t xml:space="preserve"> </w:t>
      </w:r>
      <w:r w:rsidR="004C2301" w:rsidRPr="0005658A">
        <w:t>if</w:t>
      </w:r>
      <w:r w:rsidR="00542956" w:rsidRPr="0005658A">
        <w:t xml:space="preserve"> </w:t>
      </w:r>
      <w:r w:rsidR="004C2301" w:rsidRPr="0005658A">
        <w:t>planning</w:t>
      </w:r>
      <w:r w:rsidR="00542956" w:rsidRPr="0005658A">
        <w:t xml:space="preserve"> </w:t>
      </w:r>
      <w:r w:rsidR="004C2301" w:rsidRPr="0005658A">
        <w:t>products</w:t>
      </w:r>
      <w:r w:rsidR="00542956" w:rsidRPr="0005658A">
        <w:t xml:space="preserve"> </w:t>
      </w:r>
      <w:r w:rsidR="004C2301" w:rsidRPr="0005658A">
        <w:t>or</w:t>
      </w:r>
      <w:r w:rsidR="00542956" w:rsidRPr="0005658A">
        <w:t xml:space="preserve"> </w:t>
      </w:r>
      <w:r w:rsidR="004C2301" w:rsidRPr="0005658A">
        <w:t>decisions</w:t>
      </w:r>
      <w:r w:rsidR="00542956" w:rsidRPr="0005658A">
        <w:t xml:space="preserve"> </w:t>
      </w:r>
      <w:r w:rsidR="004C2301" w:rsidRPr="0005658A">
        <w:t>can</w:t>
      </w:r>
      <w:r w:rsidR="00542956" w:rsidRPr="0005658A">
        <w:t xml:space="preserve"> </w:t>
      </w:r>
      <w:r w:rsidR="004C2301" w:rsidRPr="0005658A">
        <w:t>be</w:t>
      </w:r>
      <w:r w:rsidR="00542956" w:rsidRPr="0005658A">
        <w:t xml:space="preserve"> </w:t>
      </w:r>
      <w:r w:rsidR="004C2301" w:rsidRPr="0005658A">
        <w:t>reused</w:t>
      </w:r>
      <w:r w:rsidR="00542956" w:rsidRPr="0005658A">
        <w:t xml:space="preserve"> </w:t>
      </w:r>
      <w:r w:rsidR="004C2301" w:rsidRPr="0005658A">
        <w:t>or</w:t>
      </w:r>
      <w:r w:rsidR="00542956" w:rsidRPr="0005658A">
        <w:t xml:space="preserve"> </w:t>
      </w:r>
      <w:r w:rsidR="004C2301" w:rsidRPr="0005658A">
        <w:t>adopted</w:t>
      </w:r>
      <w:r w:rsidR="00542956" w:rsidRPr="0005658A">
        <w:t xml:space="preserve"> </w:t>
      </w:r>
      <w:r w:rsidR="004C2301" w:rsidRPr="0005658A">
        <w:t>according</w:t>
      </w:r>
      <w:r w:rsidR="00542956" w:rsidRPr="0005658A">
        <w:t xml:space="preserve"> </w:t>
      </w:r>
      <w:r w:rsidR="004C2301" w:rsidRPr="0005658A">
        <w:t>to</w:t>
      </w:r>
      <w:r w:rsidR="00542956" w:rsidRPr="0005658A">
        <w:t xml:space="preserve"> </w:t>
      </w:r>
      <w:r w:rsidR="004C2301" w:rsidRPr="0005658A">
        <w:t>23</w:t>
      </w:r>
      <w:r w:rsidR="00542956" w:rsidRPr="0005658A">
        <w:t xml:space="preserve"> </w:t>
      </w:r>
      <w:r w:rsidR="004C2301" w:rsidRPr="0005658A">
        <w:t>U.S.C.</w:t>
      </w:r>
      <w:r w:rsidR="00542956" w:rsidRPr="0005658A">
        <w:t xml:space="preserve"> </w:t>
      </w:r>
      <w:r w:rsidR="004C2301" w:rsidRPr="0005658A">
        <w:t>§</w:t>
      </w:r>
      <w:r w:rsidR="00542956" w:rsidRPr="0005658A">
        <w:t xml:space="preserve"> </w:t>
      </w:r>
      <w:r w:rsidR="004C2301" w:rsidRPr="0005658A">
        <w:t>168</w:t>
      </w:r>
      <w:r w:rsidR="00542956" w:rsidRPr="0005658A">
        <w:t xml:space="preserve"> </w:t>
      </w:r>
      <w:r w:rsidR="004C2301" w:rsidRPr="0005658A">
        <w:t>and</w:t>
      </w:r>
      <w:r w:rsidR="00542956" w:rsidRPr="0005658A">
        <w:t xml:space="preserve"> </w:t>
      </w:r>
      <w:r w:rsidR="004C2301" w:rsidRPr="0005658A">
        <w:t>23</w:t>
      </w:r>
      <w:r w:rsidR="00542956" w:rsidRPr="0005658A">
        <w:t xml:space="preserve"> </w:t>
      </w:r>
      <w:r w:rsidR="004C2301" w:rsidRPr="0005658A">
        <w:t>CFR</w:t>
      </w:r>
      <w:r w:rsidR="00542956" w:rsidRPr="0005658A">
        <w:t xml:space="preserve"> </w:t>
      </w:r>
      <w:r w:rsidR="004C2301" w:rsidRPr="0005658A">
        <w:t>§</w:t>
      </w:r>
      <w:r w:rsidR="00542956" w:rsidRPr="0005658A">
        <w:t xml:space="preserve"> </w:t>
      </w:r>
      <w:r w:rsidR="004C2301" w:rsidRPr="0005658A">
        <w:t>450.318</w:t>
      </w:r>
      <w:r w:rsidR="00542956" w:rsidRPr="0005658A">
        <w:t xml:space="preserve"> </w:t>
      </w:r>
      <w:r w:rsidR="004C2301" w:rsidRPr="0005658A">
        <w:t>and</w:t>
      </w:r>
      <w:r w:rsidR="00542956" w:rsidRPr="0005658A">
        <w:t xml:space="preserve"> </w:t>
      </w:r>
      <w:r w:rsidR="004C2301" w:rsidRPr="0005658A">
        <w:t>Appendix</w:t>
      </w:r>
      <w:r w:rsidR="00542956" w:rsidRPr="0005658A">
        <w:t xml:space="preserve"> </w:t>
      </w:r>
      <w:r w:rsidR="004C2301" w:rsidRPr="0005658A">
        <w:t>A</w:t>
      </w:r>
      <w:r w:rsidR="00542956" w:rsidRPr="0005658A">
        <w:t xml:space="preserve"> </w:t>
      </w:r>
      <w:r w:rsidR="004C2301" w:rsidRPr="0005658A">
        <w:t>of</w:t>
      </w:r>
      <w:r w:rsidR="00542956" w:rsidRPr="0005658A">
        <w:t xml:space="preserve"> </w:t>
      </w:r>
      <w:r w:rsidR="004C2301" w:rsidRPr="0005658A">
        <w:t>23</w:t>
      </w:r>
      <w:r w:rsidR="00542956" w:rsidRPr="0005658A">
        <w:t xml:space="preserve"> </w:t>
      </w:r>
      <w:r w:rsidR="004C2301" w:rsidRPr="0005658A">
        <w:t>CFR</w:t>
      </w:r>
      <w:r w:rsidR="00542956" w:rsidRPr="0005658A">
        <w:t xml:space="preserve"> </w:t>
      </w:r>
      <w:r w:rsidR="004C2301" w:rsidRPr="0005658A">
        <w:t>Part</w:t>
      </w:r>
      <w:r w:rsidR="00542956" w:rsidRPr="0005658A">
        <w:t xml:space="preserve"> </w:t>
      </w:r>
      <w:r w:rsidR="004C2301" w:rsidRPr="0005658A">
        <w:t>450</w:t>
      </w:r>
      <w:r w:rsidR="00542956" w:rsidRPr="0005658A">
        <w:t xml:space="preserve"> </w:t>
      </w:r>
      <w:r w:rsidR="004C2301" w:rsidRPr="0005658A">
        <w:t>-</w:t>
      </w:r>
      <w:r w:rsidR="00542956" w:rsidRPr="0005658A">
        <w:t xml:space="preserve"> </w:t>
      </w:r>
      <w:r w:rsidR="004C2301" w:rsidRPr="0005658A">
        <w:t>Linking</w:t>
      </w:r>
      <w:r w:rsidR="00542956" w:rsidRPr="0005658A">
        <w:t xml:space="preserve"> </w:t>
      </w:r>
      <w:r w:rsidR="004C2301" w:rsidRPr="0005658A">
        <w:t>the</w:t>
      </w:r>
      <w:r w:rsidR="00542956" w:rsidRPr="0005658A">
        <w:t xml:space="preserve"> </w:t>
      </w:r>
      <w:r w:rsidR="004C2301" w:rsidRPr="0005658A">
        <w:t>Transportation</w:t>
      </w:r>
      <w:r w:rsidR="00542956" w:rsidRPr="0005658A">
        <w:t xml:space="preserve"> </w:t>
      </w:r>
      <w:r w:rsidR="004C2301" w:rsidRPr="0005658A">
        <w:t>Planning</w:t>
      </w:r>
      <w:r w:rsidR="00542956" w:rsidRPr="0005658A">
        <w:t xml:space="preserve"> </w:t>
      </w:r>
      <w:r w:rsidR="004C2301" w:rsidRPr="0005658A">
        <w:t>and</w:t>
      </w:r>
      <w:r w:rsidR="00542956" w:rsidRPr="0005658A">
        <w:t xml:space="preserve"> </w:t>
      </w:r>
      <w:r w:rsidR="004C2301" w:rsidRPr="0005658A">
        <w:t>NEPA</w:t>
      </w:r>
      <w:r w:rsidR="00542956" w:rsidRPr="0005658A">
        <w:t xml:space="preserve"> </w:t>
      </w:r>
      <w:r w:rsidR="004C2301" w:rsidRPr="0005658A">
        <w:t>Processes</w:t>
      </w:r>
      <w:r w:rsidRPr="0005658A">
        <w:t>.</w:t>
      </w:r>
      <w:r w:rsidR="00542956" w:rsidRPr="0005658A">
        <w:t xml:space="preserve"> </w:t>
      </w:r>
      <w:r w:rsidR="00AD6801" w:rsidRPr="0005658A">
        <w:t>Note</w:t>
      </w:r>
      <w:r w:rsidR="00542956" w:rsidRPr="0005658A">
        <w:t xml:space="preserve"> </w:t>
      </w:r>
      <w:r w:rsidR="00AD6801" w:rsidRPr="0005658A">
        <w:t>that</w:t>
      </w:r>
      <w:r w:rsidR="00542956" w:rsidRPr="0005658A">
        <w:t xml:space="preserve"> </w:t>
      </w:r>
      <w:r w:rsidR="00AD6801" w:rsidRPr="0005658A">
        <w:t>planning</w:t>
      </w:r>
      <w:r w:rsidR="00542956" w:rsidRPr="0005658A">
        <w:t xml:space="preserve"> </w:t>
      </w:r>
      <w:r w:rsidR="00AD6801" w:rsidRPr="0005658A">
        <w:t>studies</w:t>
      </w:r>
      <w:r w:rsidR="00542956" w:rsidRPr="0005658A">
        <w:t xml:space="preserve"> </w:t>
      </w:r>
      <w:r w:rsidR="00AD6801" w:rsidRPr="0005658A">
        <w:t>greater</w:t>
      </w:r>
      <w:r w:rsidR="00542956" w:rsidRPr="0005658A">
        <w:t xml:space="preserve"> </w:t>
      </w:r>
      <w:r w:rsidR="00AD6801" w:rsidRPr="0005658A">
        <w:t>than</w:t>
      </w:r>
      <w:r w:rsidR="00542956" w:rsidRPr="0005658A">
        <w:t xml:space="preserve"> </w:t>
      </w:r>
      <w:r w:rsidR="00AD6801" w:rsidRPr="0005658A">
        <w:t>5</w:t>
      </w:r>
      <w:r w:rsidR="00542956" w:rsidRPr="0005658A">
        <w:t xml:space="preserve"> </w:t>
      </w:r>
      <w:r w:rsidR="00AD6801" w:rsidRPr="0005658A">
        <w:t>years</w:t>
      </w:r>
      <w:r w:rsidR="00542956" w:rsidRPr="0005658A">
        <w:t xml:space="preserve"> </w:t>
      </w:r>
      <w:r w:rsidR="00AD6801" w:rsidRPr="0005658A">
        <w:t>old</w:t>
      </w:r>
      <w:r w:rsidR="00542956" w:rsidRPr="0005658A">
        <w:t xml:space="preserve"> </w:t>
      </w:r>
      <w:r w:rsidR="00AD6801" w:rsidRPr="0005658A">
        <w:t>cannot</w:t>
      </w:r>
      <w:r w:rsidR="00542956" w:rsidRPr="0005658A">
        <w:t xml:space="preserve"> </w:t>
      </w:r>
      <w:r w:rsidR="00AD6801" w:rsidRPr="0005658A">
        <w:t>be</w:t>
      </w:r>
      <w:r w:rsidR="00542956" w:rsidRPr="0005658A">
        <w:t xml:space="preserve"> </w:t>
      </w:r>
      <w:r w:rsidR="00AD6801" w:rsidRPr="0005658A">
        <w:t>directly</w:t>
      </w:r>
      <w:r w:rsidR="00542956" w:rsidRPr="0005658A">
        <w:t xml:space="preserve"> </w:t>
      </w:r>
      <w:r w:rsidR="00AD6801" w:rsidRPr="0005658A">
        <w:t>adopted</w:t>
      </w:r>
      <w:r w:rsidR="00542956" w:rsidRPr="0005658A">
        <w:t xml:space="preserve"> </w:t>
      </w:r>
      <w:r w:rsidR="00AD6801" w:rsidRPr="0005658A">
        <w:t>into</w:t>
      </w:r>
      <w:r w:rsidR="00542956" w:rsidRPr="0005658A">
        <w:t xml:space="preserve"> </w:t>
      </w:r>
      <w:r w:rsidR="00AD6801" w:rsidRPr="0005658A">
        <w:t>the</w:t>
      </w:r>
      <w:r w:rsidR="00542956" w:rsidRPr="0005658A">
        <w:t xml:space="preserve"> </w:t>
      </w:r>
      <w:r w:rsidR="00AD6801" w:rsidRPr="0005658A">
        <w:t>PD&amp;E</w:t>
      </w:r>
      <w:r w:rsidR="00542956" w:rsidRPr="0005658A">
        <w:t xml:space="preserve"> </w:t>
      </w:r>
      <w:r w:rsidR="00AD6801" w:rsidRPr="0005658A">
        <w:t>phase</w:t>
      </w:r>
      <w:r w:rsidR="00542956" w:rsidRPr="0005658A">
        <w:t xml:space="preserve"> </w:t>
      </w:r>
      <w:r w:rsidR="00AD6801" w:rsidRPr="0005658A">
        <w:t>and</w:t>
      </w:r>
      <w:r w:rsidR="00542956" w:rsidRPr="0005658A">
        <w:t xml:space="preserve"> </w:t>
      </w:r>
      <w:r w:rsidR="00AD6801" w:rsidRPr="0005658A">
        <w:t>will</w:t>
      </w:r>
      <w:r w:rsidR="00542956" w:rsidRPr="0005658A">
        <w:t xml:space="preserve"> </w:t>
      </w:r>
      <w:r w:rsidR="00AD6801" w:rsidRPr="0005658A">
        <w:t>require</w:t>
      </w:r>
      <w:r w:rsidR="00542956" w:rsidRPr="0005658A">
        <w:t xml:space="preserve"> </w:t>
      </w:r>
      <w:r w:rsidR="00AD6801" w:rsidRPr="0005658A">
        <w:t>an</w:t>
      </w:r>
      <w:r w:rsidR="00542956" w:rsidRPr="0005658A">
        <w:t xml:space="preserve"> </w:t>
      </w:r>
      <w:r w:rsidR="00AD6801" w:rsidRPr="0005658A">
        <w:t>update</w:t>
      </w:r>
      <w:r w:rsidR="00542956" w:rsidRPr="0005658A">
        <w:t xml:space="preserve"> </w:t>
      </w:r>
      <w:r w:rsidR="00AD6801" w:rsidRPr="0005658A">
        <w:t>of</w:t>
      </w:r>
      <w:r w:rsidR="00542956" w:rsidRPr="0005658A">
        <w:t xml:space="preserve"> </w:t>
      </w:r>
      <w:r w:rsidR="00AD6801" w:rsidRPr="0005658A">
        <w:t>the</w:t>
      </w:r>
      <w:r w:rsidR="00542956" w:rsidRPr="0005658A">
        <w:t xml:space="preserve"> </w:t>
      </w:r>
      <w:r w:rsidR="00AD6801" w:rsidRPr="0005658A">
        <w:t>data</w:t>
      </w:r>
      <w:r w:rsidR="00542956" w:rsidRPr="0005658A">
        <w:t xml:space="preserve"> </w:t>
      </w:r>
      <w:r w:rsidR="00AD6801" w:rsidRPr="0005658A">
        <w:t>collected</w:t>
      </w:r>
      <w:r w:rsidR="00542956" w:rsidRPr="0005658A">
        <w:t xml:space="preserve"> </w:t>
      </w:r>
      <w:r w:rsidR="00AD6801" w:rsidRPr="0005658A">
        <w:t>and</w:t>
      </w:r>
      <w:r w:rsidR="00542956" w:rsidRPr="0005658A">
        <w:t xml:space="preserve"> </w:t>
      </w:r>
      <w:r w:rsidR="00AD6801" w:rsidRPr="0005658A">
        <w:t>potentially</w:t>
      </w:r>
      <w:r w:rsidR="00542956" w:rsidRPr="0005658A">
        <w:t xml:space="preserve"> </w:t>
      </w:r>
      <w:r w:rsidR="00AD6801" w:rsidRPr="0005658A">
        <w:t>a</w:t>
      </w:r>
      <w:r w:rsidR="00542956" w:rsidRPr="0005658A">
        <w:t xml:space="preserve"> </w:t>
      </w:r>
      <w:r w:rsidR="00AD6801" w:rsidRPr="0005658A">
        <w:t>refresh</w:t>
      </w:r>
      <w:r w:rsidR="00542956" w:rsidRPr="0005658A">
        <w:t xml:space="preserve"> </w:t>
      </w:r>
      <w:r w:rsidR="00AD6801" w:rsidRPr="0005658A">
        <w:t>of</w:t>
      </w:r>
      <w:r w:rsidR="00542956" w:rsidRPr="0005658A">
        <w:t xml:space="preserve"> </w:t>
      </w:r>
      <w:r w:rsidR="00AD6801" w:rsidRPr="0005658A">
        <w:t>both</w:t>
      </w:r>
      <w:r w:rsidR="00542956" w:rsidRPr="0005658A">
        <w:t xml:space="preserve"> </w:t>
      </w:r>
      <w:r w:rsidR="00AD6801" w:rsidRPr="0005658A">
        <w:t>agency</w:t>
      </w:r>
      <w:r w:rsidR="00542956" w:rsidRPr="0005658A">
        <w:t xml:space="preserve"> </w:t>
      </w:r>
      <w:r w:rsidR="00AD6801" w:rsidRPr="0005658A">
        <w:t>coordination</w:t>
      </w:r>
      <w:r w:rsidR="00542956" w:rsidRPr="0005658A">
        <w:t xml:space="preserve"> </w:t>
      </w:r>
      <w:r w:rsidR="00AD6801" w:rsidRPr="0005658A">
        <w:t>and</w:t>
      </w:r>
      <w:r w:rsidR="00542956" w:rsidRPr="0005658A">
        <w:t xml:space="preserve"> </w:t>
      </w:r>
      <w:r w:rsidR="00AD6801" w:rsidRPr="0005658A">
        <w:t>public</w:t>
      </w:r>
      <w:r w:rsidR="00542956" w:rsidRPr="0005658A">
        <w:t xml:space="preserve"> </w:t>
      </w:r>
      <w:r w:rsidR="00AD6801" w:rsidRPr="0005658A">
        <w:t>involvement</w:t>
      </w:r>
      <w:r w:rsidR="00542956" w:rsidRPr="0005658A">
        <w:t xml:space="preserve"> </w:t>
      </w:r>
      <w:r w:rsidR="00AD6801" w:rsidRPr="0005658A">
        <w:t>before</w:t>
      </w:r>
      <w:r w:rsidR="00542956" w:rsidRPr="0005658A">
        <w:t xml:space="preserve"> </w:t>
      </w:r>
      <w:r w:rsidR="00AD6801" w:rsidRPr="0005658A">
        <w:t>proceeding.</w:t>
      </w:r>
    </w:p>
    <w:p w14:paraId="4A846117" w14:textId="700506C8" w:rsidR="00565973" w:rsidRPr="0005658A" w:rsidRDefault="00D26CCF" w:rsidP="009631DD">
      <w:pPr>
        <w:pStyle w:val="Instructional"/>
      </w:pPr>
      <w:r w:rsidRPr="0005658A">
        <w:t>If</w:t>
      </w:r>
      <w:r w:rsidR="00542956" w:rsidRPr="0005658A">
        <w:t xml:space="preserve"> </w:t>
      </w:r>
      <w:r w:rsidRPr="0005658A">
        <w:t>planning</w:t>
      </w:r>
      <w:r w:rsidR="00542956" w:rsidRPr="0005658A">
        <w:t xml:space="preserve"> </w:t>
      </w:r>
      <w:r w:rsidRPr="0005658A">
        <w:t>decisions</w:t>
      </w:r>
      <w:r w:rsidR="00542956" w:rsidRPr="0005658A">
        <w:t xml:space="preserve"> </w:t>
      </w:r>
      <w:r w:rsidRPr="0005658A">
        <w:t>or</w:t>
      </w:r>
      <w:r w:rsidR="00542956" w:rsidRPr="0005658A">
        <w:t xml:space="preserve"> </w:t>
      </w:r>
      <w:r w:rsidRPr="0005658A">
        <w:t>products</w:t>
      </w:r>
      <w:r w:rsidR="00542956" w:rsidRPr="0005658A">
        <w:t xml:space="preserve"> </w:t>
      </w:r>
      <w:r w:rsidRPr="0005658A">
        <w:t>were</w:t>
      </w:r>
      <w:r w:rsidR="00542956" w:rsidRPr="0005658A">
        <w:t xml:space="preserve"> </w:t>
      </w:r>
      <w:r w:rsidRPr="0005658A">
        <w:t>incorporated</w:t>
      </w:r>
      <w:r w:rsidR="00542956" w:rsidRPr="0005658A">
        <w:t xml:space="preserve"> </w:t>
      </w:r>
      <w:r w:rsidRPr="0005658A">
        <w:t>into</w:t>
      </w:r>
      <w:r w:rsidR="00542956" w:rsidRPr="0005658A">
        <w:t xml:space="preserve"> </w:t>
      </w:r>
      <w:r w:rsidRPr="0005658A">
        <w:t>NEPA</w:t>
      </w:r>
      <w:r w:rsidR="00542956" w:rsidRPr="0005658A">
        <w:t xml:space="preserve"> </w:t>
      </w:r>
      <w:r w:rsidRPr="0005658A">
        <w:t>by</w:t>
      </w:r>
      <w:r w:rsidR="00542956" w:rsidRPr="0005658A">
        <w:t xml:space="preserve"> </w:t>
      </w:r>
      <w:r w:rsidRPr="0005658A">
        <w:t>reference</w:t>
      </w:r>
      <w:r w:rsidR="00565973" w:rsidRPr="0005658A">
        <w:t>,</w:t>
      </w:r>
      <w:r w:rsidR="00542956" w:rsidRPr="0005658A">
        <w:t xml:space="preserve"> </w:t>
      </w:r>
      <w:r w:rsidR="00565973" w:rsidRPr="0005658A">
        <w:t>then</w:t>
      </w:r>
      <w:r w:rsidR="001811E0" w:rsidRPr="0005658A">
        <w:t>:</w:t>
      </w:r>
    </w:p>
    <w:p w14:paraId="06D80F04" w14:textId="7F9CF0E3" w:rsidR="00F42BEE" w:rsidRPr="009631DD" w:rsidRDefault="000A2CF8" w:rsidP="009631DD">
      <w:pPr>
        <w:pStyle w:val="InstructionalBullet"/>
        <w:rPr>
          <w:b/>
        </w:rPr>
      </w:pPr>
      <w:r w:rsidRPr="009631DD">
        <w:t>C</w:t>
      </w:r>
      <w:r w:rsidR="00F42BEE" w:rsidRPr="009631DD">
        <w:t>ite</w:t>
      </w:r>
      <w:r w:rsidR="00542956" w:rsidRPr="009631DD">
        <w:t xml:space="preserve"> </w:t>
      </w:r>
      <w:r w:rsidR="00F42BEE" w:rsidRPr="009631DD">
        <w:rPr>
          <w:b/>
          <w:bCs/>
        </w:rPr>
        <w:t>23</w:t>
      </w:r>
      <w:r w:rsidR="00542956" w:rsidRPr="009631DD">
        <w:rPr>
          <w:b/>
          <w:bCs/>
        </w:rPr>
        <w:t xml:space="preserve"> </w:t>
      </w:r>
      <w:r w:rsidR="00F42BEE" w:rsidRPr="009631DD">
        <w:rPr>
          <w:b/>
          <w:bCs/>
        </w:rPr>
        <w:t>U.S.C.</w:t>
      </w:r>
      <w:r w:rsidR="00542956" w:rsidRPr="009631DD">
        <w:rPr>
          <w:b/>
          <w:bCs/>
        </w:rPr>
        <w:t xml:space="preserve"> </w:t>
      </w:r>
      <w:r w:rsidR="00F42BEE" w:rsidRPr="009631DD">
        <w:rPr>
          <w:b/>
          <w:bCs/>
        </w:rPr>
        <w:t>§</w:t>
      </w:r>
      <w:r w:rsidR="00542956" w:rsidRPr="009631DD">
        <w:rPr>
          <w:b/>
          <w:bCs/>
        </w:rPr>
        <w:t xml:space="preserve"> </w:t>
      </w:r>
      <w:r w:rsidR="00F42BEE" w:rsidRPr="009631DD">
        <w:rPr>
          <w:b/>
          <w:bCs/>
        </w:rPr>
        <w:t>168</w:t>
      </w:r>
      <w:r w:rsidR="003D18C4" w:rsidRPr="009631DD">
        <w:rPr>
          <w:b/>
        </w:rPr>
        <w:t>;</w:t>
      </w:r>
    </w:p>
    <w:p w14:paraId="36CFA09F" w14:textId="13CCCCA0" w:rsidR="00D26CCF" w:rsidRPr="0005658A" w:rsidRDefault="000A2CF8" w:rsidP="009631DD">
      <w:pPr>
        <w:pStyle w:val="InstructionalBullet"/>
      </w:pPr>
      <w:r w:rsidRPr="0005658A">
        <w:t>Discuss</w:t>
      </w:r>
      <w:r w:rsidR="00542956" w:rsidRPr="0005658A">
        <w:t xml:space="preserve"> </w:t>
      </w:r>
      <w:r w:rsidR="00D26CCF" w:rsidRPr="0005658A">
        <w:t>the</w:t>
      </w:r>
      <w:r w:rsidR="00542956" w:rsidRPr="0005658A">
        <w:t xml:space="preserve"> </w:t>
      </w:r>
      <w:r w:rsidR="00655EC2" w:rsidRPr="0005658A">
        <w:t>previous</w:t>
      </w:r>
      <w:r w:rsidR="00542956" w:rsidRPr="0005658A">
        <w:t xml:space="preserve"> </w:t>
      </w:r>
      <w:r w:rsidR="00655EC2" w:rsidRPr="0005658A">
        <w:t>planning</w:t>
      </w:r>
      <w:r w:rsidR="00542956" w:rsidRPr="0005658A">
        <w:t xml:space="preserve"> </w:t>
      </w:r>
      <w:r w:rsidR="00655EC2" w:rsidRPr="0005658A">
        <w:t>stud</w:t>
      </w:r>
      <w:r w:rsidR="00B6288D" w:rsidRPr="0005658A">
        <w:t>ies’</w:t>
      </w:r>
      <w:r w:rsidR="00542956" w:rsidRPr="0005658A">
        <w:t xml:space="preserve"> </w:t>
      </w:r>
      <w:r w:rsidR="00B6288D" w:rsidRPr="0005658A">
        <w:t>influence</w:t>
      </w:r>
      <w:r w:rsidR="00542956" w:rsidRPr="0005658A">
        <w:t xml:space="preserve"> </w:t>
      </w:r>
      <w:r w:rsidR="00B6288D" w:rsidRPr="0005658A">
        <w:t>on</w:t>
      </w:r>
      <w:r w:rsidR="00542956" w:rsidRPr="0005658A">
        <w:t xml:space="preserve"> </w:t>
      </w:r>
      <w:r w:rsidR="00D26CCF" w:rsidRPr="0005658A">
        <w:t>the</w:t>
      </w:r>
      <w:r w:rsidR="00542956" w:rsidRPr="0005658A">
        <w:t xml:space="preserve"> </w:t>
      </w:r>
      <w:r w:rsidR="00D26CCF" w:rsidRPr="0005658A">
        <w:t>PD&amp;E</w:t>
      </w:r>
      <w:r w:rsidR="00542956" w:rsidRPr="0005658A">
        <w:t xml:space="preserve"> </w:t>
      </w:r>
      <w:r w:rsidR="0074301C" w:rsidRPr="0005658A">
        <w:t>P</w:t>
      </w:r>
      <w:r w:rsidR="00C2639C" w:rsidRPr="0005658A">
        <w:t>hase</w:t>
      </w:r>
      <w:r w:rsidR="00271B1D" w:rsidRPr="0005658A">
        <w:t>;</w:t>
      </w:r>
      <w:r w:rsidR="00542956" w:rsidRPr="0005658A">
        <w:t xml:space="preserve"> </w:t>
      </w:r>
    </w:p>
    <w:p w14:paraId="5651C2CF" w14:textId="52EAF73C" w:rsidR="00D26CCF" w:rsidRPr="0005658A" w:rsidRDefault="000A2CF8" w:rsidP="009631DD">
      <w:pPr>
        <w:pStyle w:val="InstructionalBullet"/>
      </w:pPr>
      <w:r w:rsidRPr="0005658A">
        <w:t>Provide</w:t>
      </w:r>
      <w:r w:rsidR="00542956" w:rsidRPr="0005658A">
        <w:t xml:space="preserve"> </w:t>
      </w:r>
      <w:r w:rsidR="00D26CCF" w:rsidRPr="0005658A">
        <w:t>a</w:t>
      </w:r>
      <w:r w:rsidR="00542956" w:rsidRPr="0005658A">
        <w:t xml:space="preserve"> </w:t>
      </w:r>
      <w:r w:rsidR="00D26CCF" w:rsidRPr="0005658A">
        <w:t>brief</w:t>
      </w:r>
      <w:r w:rsidR="00542956" w:rsidRPr="0005658A">
        <w:t xml:space="preserve"> </w:t>
      </w:r>
      <w:r w:rsidR="00D26CCF" w:rsidRPr="0005658A">
        <w:t>description</w:t>
      </w:r>
      <w:r w:rsidR="00542956" w:rsidRPr="0005658A">
        <w:t xml:space="preserve"> </w:t>
      </w:r>
      <w:r w:rsidR="00D26CCF" w:rsidRPr="0005658A">
        <w:t>of</w:t>
      </w:r>
      <w:r w:rsidR="00542956" w:rsidRPr="0005658A">
        <w:t xml:space="preserve"> </w:t>
      </w:r>
      <w:r w:rsidR="00D26CCF" w:rsidRPr="0005658A">
        <w:t>the</w:t>
      </w:r>
      <w:r w:rsidR="00542956" w:rsidRPr="0005658A">
        <w:t xml:space="preserve"> </w:t>
      </w:r>
      <w:r w:rsidR="0096248D" w:rsidRPr="0005658A">
        <w:t>planning</w:t>
      </w:r>
      <w:r w:rsidR="00542956" w:rsidRPr="0005658A">
        <w:t xml:space="preserve"> </w:t>
      </w:r>
      <w:r w:rsidR="0025518B" w:rsidRPr="0005658A">
        <w:t>decision</w:t>
      </w:r>
      <w:r w:rsidR="00542956" w:rsidRPr="0005658A">
        <w:t xml:space="preserve"> </w:t>
      </w:r>
      <w:r w:rsidR="0025518B" w:rsidRPr="0005658A">
        <w:t>or</w:t>
      </w:r>
      <w:r w:rsidR="00542956" w:rsidRPr="0005658A">
        <w:t xml:space="preserve"> </w:t>
      </w:r>
      <w:r w:rsidR="0025518B" w:rsidRPr="0005658A">
        <w:t>products;</w:t>
      </w:r>
    </w:p>
    <w:p w14:paraId="19AB713E" w14:textId="52DC1ADB" w:rsidR="00D26CCF" w:rsidRPr="0005658A" w:rsidRDefault="000A2CF8" w:rsidP="009631DD">
      <w:pPr>
        <w:pStyle w:val="InstructionalBullet"/>
      </w:pPr>
      <w:r w:rsidRPr="0005658A">
        <w:t>Summarize</w:t>
      </w:r>
      <w:r w:rsidR="00542956" w:rsidRPr="0005658A">
        <w:t xml:space="preserve"> </w:t>
      </w:r>
      <w:r w:rsidR="008B6256" w:rsidRPr="0005658A">
        <w:t>future</w:t>
      </w:r>
      <w:r w:rsidR="00542956" w:rsidRPr="0005658A">
        <w:t xml:space="preserve"> </w:t>
      </w:r>
      <w:r w:rsidR="00D26CCF" w:rsidRPr="0005658A">
        <w:t>policy</w:t>
      </w:r>
      <w:r w:rsidR="00542956" w:rsidRPr="0005658A">
        <w:t xml:space="preserve"> </w:t>
      </w:r>
      <w:r w:rsidR="00D26CCF" w:rsidRPr="0005658A">
        <w:t>assumptions</w:t>
      </w:r>
      <w:r w:rsidR="00542956" w:rsidRPr="0005658A">
        <w:t xml:space="preserve"> </w:t>
      </w:r>
      <w:r w:rsidR="00D26CCF" w:rsidRPr="0005658A">
        <w:t>used</w:t>
      </w:r>
      <w:r w:rsidR="00542956" w:rsidRPr="0005658A">
        <w:t xml:space="preserve"> </w:t>
      </w:r>
      <w:r w:rsidR="00D26CCF" w:rsidRPr="0005658A">
        <w:t>in</w:t>
      </w:r>
      <w:r w:rsidR="00542956" w:rsidRPr="0005658A">
        <w:t xml:space="preserve"> </w:t>
      </w:r>
      <w:r w:rsidR="00D26CCF" w:rsidRPr="0005658A">
        <w:t>the</w:t>
      </w:r>
      <w:r w:rsidR="00542956" w:rsidRPr="0005658A">
        <w:t xml:space="preserve"> </w:t>
      </w:r>
      <w:r w:rsidR="00D26CCF" w:rsidRPr="0005658A">
        <w:t>transportation</w:t>
      </w:r>
      <w:r w:rsidR="00542956" w:rsidRPr="0005658A">
        <w:t xml:space="preserve"> </w:t>
      </w:r>
      <w:r w:rsidR="00D26CCF" w:rsidRPr="0005658A">
        <w:t>planning</w:t>
      </w:r>
      <w:r w:rsidR="00542956" w:rsidRPr="0005658A">
        <w:t xml:space="preserve"> </w:t>
      </w:r>
      <w:r w:rsidR="00D26CCF" w:rsidRPr="0005658A">
        <w:t>process</w:t>
      </w:r>
      <w:r w:rsidR="00542956" w:rsidRPr="0005658A">
        <w:t xml:space="preserve"> </w:t>
      </w:r>
      <w:r w:rsidR="00D26CCF" w:rsidRPr="0005658A">
        <w:t>related</w:t>
      </w:r>
      <w:r w:rsidR="00542956" w:rsidRPr="0005658A">
        <w:t xml:space="preserve"> </w:t>
      </w:r>
      <w:r w:rsidR="00D26CCF" w:rsidRPr="0005658A">
        <w:t>to</w:t>
      </w:r>
      <w:r w:rsidR="00542956" w:rsidRPr="0005658A">
        <w:t xml:space="preserve"> </w:t>
      </w:r>
      <w:r w:rsidR="00D26CCF" w:rsidRPr="0005658A">
        <w:t>land</w:t>
      </w:r>
      <w:r w:rsidR="00542956" w:rsidRPr="0005658A">
        <w:t xml:space="preserve"> </w:t>
      </w:r>
      <w:r w:rsidR="00D26CCF" w:rsidRPr="0005658A">
        <w:t>use,</w:t>
      </w:r>
      <w:r w:rsidR="00542956" w:rsidRPr="0005658A">
        <w:t xml:space="preserve"> </w:t>
      </w:r>
      <w:r w:rsidR="00D26CCF" w:rsidRPr="0005658A">
        <w:t>economic</w:t>
      </w:r>
      <w:r w:rsidR="00542956" w:rsidRPr="0005658A">
        <w:t xml:space="preserve"> </w:t>
      </w:r>
      <w:r w:rsidR="00D26CCF" w:rsidRPr="0005658A">
        <w:t>development,</w:t>
      </w:r>
      <w:r w:rsidR="00542956" w:rsidRPr="0005658A">
        <w:t xml:space="preserve"> </w:t>
      </w:r>
      <w:r w:rsidR="00D26CCF" w:rsidRPr="0005658A">
        <w:t>transportation</w:t>
      </w:r>
      <w:r w:rsidR="00542956" w:rsidRPr="0005658A">
        <w:t xml:space="preserve"> </w:t>
      </w:r>
      <w:r w:rsidR="00D26CCF" w:rsidRPr="0005658A">
        <w:t>costs,</w:t>
      </w:r>
      <w:r w:rsidR="00542956" w:rsidRPr="0005658A">
        <w:t xml:space="preserve"> </w:t>
      </w:r>
      <w:r w:rsidR="00D26CCF" w:rsidRPr="0005658A">
        <w:t>and</w:t>
      </w:r>
      <w:r w:rsidR="00542956" w:rsidRPr="0005658A">
        <w:t xml:space="preserve"> </w:t>
      </w:r>
      <w:r w:rsidR="00D26CCF" w:rsidRPr="0005658A">
        <w:t>network</w:t>
      </w:r>
      <w:r w:rsidR="00542956" w:rsidRPr="0005658A">
        <w:t xml:space="preserve"> </w:t>
      </w:r>
      <w:r w:rsidR="00D26CCF" w:rsidRPr="0005658A">
        <w:t>expansion</w:t>
      </w:r>
      <w:r w:rsidR="00542956" w:rsidRPr="0005658A">
        <w:t xml:space="preserve"> </w:t>
      </w:r>
      <w:r w:rsidR="00D26CCF" w:rsidRPr="0005658A">
        <w:t>consistent</w:t>
      </w:r>
      <w:r w:rsidR="00542956" w:rsidRPr="0005658A">
        <w:t xml:space="preserve"> </w:t>
      </w:r>
      <w:r w:rsidR="00D26CCF" w:rsidRPr="0005658A">
        <w:t>with</w:t>
      </w:r>
      <w:r w:rsidR="00542956" w:rsidRPr="0005658A">
        <w:t xml:space="preserve"> </w:t>
      </w:r>
      <w:r w:rsidR="00D26CCF" w:rsidRPr="0005658A">
        <w:t>those</w:t>
      </w:r>
      <w:r w:rsidR="00542956" w:rsidRPr="0005658A">
        <w:t xml:space="preserve"> </w:t>
      </w:r>
      <w:r w:rsidR="00D26CCF" w:rsidRPr="0005658A">
        <w:t>to</w:t>
      </w:r>
      <w:r w:rsidR="00542956" w:rsidRPr="0005658A">
        <w:t xml:space="preserve"> </w:t>
      </w:r>
      <w:r w:rsidR="00D26CCF" w:rsidRPr="0005658A">
        <w:t>be</w:t>
      </w:r>
      <w:r w:rsidR="00542956" w:rsidRPr="0005658A">
        <w:t xml:space="preserve"> </w:t>
      </w:r>
      <w:r w:rsidR="00D26CCF" w:rsidRPr="0005658A">
        <w:t>used</w:t>
      </w:r>
      <w:r w:rsidR="00542956" w:rsidRPr="0005658A">
        <w:t xml:space="preserve"> </w:t>
      </w:r>
      <w:r w:rsidR="00D26CCF" w:rsidRPr="0005658A">
        <w:t>in</w:t>
      </w:r>
      <w:r w:rsidR="00542956" w:rsidRPr="0005658A">
        <w:t xml:space="preserve"> </w:t>
      </w:r>
      <w:r w:rsidR="00D26CCF" w:rsidRPr="0005658A">
        <w:t>the</w:t>
      </w:r>
      <w:r w:rsidR="00542956" w:rsidRPr="0005658A">
        <w:t xml:space="preserve"> </w:t>
      </w:r>
      <w:r w:rsidR="00D26CCF" w:rsidRPr="0005658A">
        <w:t>NEPA</w:t>
      </w:r>
      <w:r w:rsidR="00542956" w:rsidRPr="0005658A">
        <w:t xml:space="preserve"> </w:t>
      </w:r>
      <w:r w:rsidR="00D26CCF" w:rsidRPr="0005658A">
        <w:t>process</w:t>
      </w:r>
      <w:r w:rsidR="00271B1D" w:rsidRPr="0005658A">
        <w:t>;</w:t>
      </w:r>
    </w:p>
    <w:p w14:paraId="4E98ABE0" w14:textId="588FB0AE" w:rsidR="00E838FF" w:rsidRPr="0005658A" w:rsidRDefault="000A2CF8" w:rsidP="009631DD">
      <w:pPr>
        <w:pStyle w:val="InstructionalBullet"/>
      </w:pPr>
      <w:r w:rsidRPr="0005658A">
        <w:t>S</w:t>
      </w:r>
      <w:r w:rsidR="00E838FF" w:rsidRPr="0005658A">
        <w:t>ummarize</w:t>
      </w:r>
      <w:r w:rsidR="00542956" w:rsidRPr="0005658A">
        <w:t xml:space="preserve"> </w:t>
      </w:r>
      <w:r w:rsidR="007809FD" w:rsidRPr="0005658A">
        <w:t>assumptions</w:t>
      </w:r>
      <w:r w:rsidR="00542956" w:rsidRPr="0005658A">
        <w:t xml:space="preserve"> </w:t>
      </w:r>
      <w:r w:rsidR="007809FD" w:rsidRPr="0005658A">
        <w:t>used</w:t>
      </w:r>
      <w:r w:rsidR="00542956" w:rsidRPr="0005658A">
        <w:t xml:space="preserve"> </w:t>
      </w:r>
      <w:r w:rsidR="007809FD" w:rsidRPr="0005658A">
        <w:t>in</w:t>
      </w:r>
      <w:r w:rsidR="00542956" w:rsidRPr="0005658A">
        <w:t xml:space="preserve"> </w:t>
      </w:r>
      <w:r w:rsidR="007809FD" w:rsidRPr="0005658A">
        <w:t>the</w:t>
      </w:r>
      <w:r w:rsidR="00542956" w:rsidRPr="0005658A">
        <w:t xml:space="preserve"> </w:t>
      </w:r>
      <w:r w:rsidR="00A94D27" w:rsidRPr="0005658A">
        <w:t>transportation</w:t>
      </w:r>
      <w:r w:rsidR="00542956" w:rsidRPr="0005658A">
        <w:t xml:space="preserve"> </w:t>
      </w:r>
      <w:r w:rsidR="00A94D27" w:rsidRPr="0005658A">
        <w:t>planning</w:t>
      </w:r>
      <w:r w:rsidR="00542956" w:rsidRPr="0005658A">
        <w:t xml:space="preserve"> </w:t>
      </w:r>
      <w:r w:rsidR="00A94D27" w:rsidRPr="0005658A">
        <w:t>process</w:t>
      </w:r>
      <w:r w:rsidR="00542956" w:rsidRPr="0005658A">
        <w:t xml:space="preserve"> </w:t>
      </w:r>
      <w:r w:rsidR="00A94D27" w:rsidRPr="0005658A">
        <w:t>such</w:t>
      </w:r>
      <w:r w:rsidR="00542956" w:rsidRPr="0005658A">
        <w:t xml:space="preserve"> </w:t>
      </w:r>
      <w:r w:rsidR="00A94D27" w:rsidRPr="0005658A">
        <w:t>as</w:t>
      </w:r>
      <w:r w:rsidR="00542956" w:rsidRPr="0005658A">
        <w:t xml:space="preserve"> </w:t>
      </w:r>
      <w:r w:rsidR="00A94D27" w:rsidRPr="0005658A">
        <w:t>travel</w:t>
      </w:r>
      <w:r w:rsidR="00542956" w:rsidRPr="0005658A">
        <w:t xml:space="preserve"> </w:t>
      </w:r>
      <w:r w:rsidR="00A94D27" w:rsidRPr="0005658A">
        <w:t>demand</w:t>
      </w:r>
      <w:r w:rsidR="00542956" w:rsidRPr="0005658A">
        <w:t xml:space="preserve"> </w:t>
      </w:r>
      <w:r w:rsidR="00A94D27" w:rsidRPr="0005658A">
        <w:t>forecasts,</w:t>
      </w:r>
      <w:r w:rsidR="00542956" w:rsidRPr="0005658A">
        <w:t xml:space="preserve"> </w:t>
      </w:r>
      <w:r w:rsidR="00A94D27" w:rsidRPr="0005658A">
        <w:t>alternatives</w:t>
      </w:r>
      <w:r w:rsidR="00542956" w:rsidRPr="0005658A">
        <w:t xml:space="preserve"> </w:t>
      </w:r>
      <w:r w:rsidR="00A94D27" w:rsidRPr="0005658A">
        <w:t>development,</w:t>
      </w:r>
      <w:r w:rsidR="00542956" w:rsidRPr="0005658A">
        <w:t xml:space="preserve"> </w:t>
      </w:r>
      <w:r w:rsidR="00A94D27" w:rsidRPr="0005658A">
        <w:t>project</w:t>
      </w:r>
      <w:r w:rsidR="00542956" w:rsidRPr="0005658A">
        <w:t xml:space="preserve"> </w:t>
      </w:r>
      <w:r w:rsidR="00A94D27" w:rsidRPr="0005658A">
        <w:t>long</w:t>
      </w:r>
      <w:r w:rsidR="00A124E4" w:rsidRPr="0005658A">
        <w:t>-range</w:t>
      </w:r>
      <w:r w:rsidR="00542956" w:rsidRPr="0005658A">
        <w:t xml:space="preserve"> </w:t>
      </w:r>
      <w:r w:rsidR="00A124E4" w:rsidRPr="0005658A">
        <w:t>costs,</w:t>
      </w:r>
      <w:r w:rsidR="00542956" w:rsidRPr="0005658A">
        <w:t xml:space="preserve"> </w:t>
      </w:r>
      <w:r w:rsidR="00A124E4" w:rsidRPr="0005658A">
        <w:t>and</w:t>
      </w:r>
      <w:r w:rsidR="00542956" w:rsidRPr="0005658A">
        <w:t xml:space="preserve"> </w:t>
      </w:r>
      <w:r w:rsidR="00A124E4" w:rsidRPr="0005658A">
        <w:t>purpose</w:t>
      </w:r>
      <w:r w:rsidR="00542956" w:rsidRPr="0005658A">
        <w:t xml:space="preserve"> </w:t>
      </w:r>
      <w:r w:rsidR="00A124E4" w:rsidRPr="0005658A">
        <w:t>and</w:t>
      </w:r>
      <w:r w:rsidR="00542956" w:rsidRPr="0005658A">
        <w:t xml:space="preserve"> </w:t>
      </w:r>
      <w:r w:rsidR="00A124E4" w:rsidRPr="0005658A">
        <w:t>need</w:t>
      </w:r>
      <w:r w:rsidR="00542956" w:rsidRPr="0005658A">
        <w:t xml:space="preserve"> </w:t>
      </w:r>
      <w:r w:rsidR="00A124E4" w:rsidRPr="0005658A">
        <w:t>while</w:t>
      </w:r>
      <w:r w:rsidR="00542956" w:rsidRPr="0005658A">
        <w:t xml:space="preserve"> </w:t>
      </w:r>
      <w:r w:rsidR="00A124E4" w:rsidRPr="0005658A">
        <w:t>verifying</w:t>
      </w:r>
      <w:r w:rsidR="00542956" w:rsidRPr="0005658A">
        <w:t xml:space="preserve"> </w:t>
      </w:r>
      <w:r w:rsidR="00A124E4" w:rsidRPr="0005658A">
        <w:t>they</w:t>
      </w:r>
      <w:r w:rsidR="00542956" w:rsidRPr="0005658A">
        <w:t xml:space="preserve"> </w:t>
      </w:r>
      <w:r w:rsidR="00A124E4" w:rsidRPr="0005658A">
        <w:t>are</w:t>
      </w:r>
      <w:r w:rsidR="00542956" w:rsidRPr="0005658A">
        <w:t xml:space="preserve"> </w:t>
      </w:r>
      <w:r w:rsidR="00A124E4" w:rsidRPr="0005658A">
        <w:t>consistent</w:t>
      </w:r>
      <w:r w:rsidR="00542956" w:rsidRPr="0005658A">
        <w:t xml:space="preserve"> </w:t>
      </w:r>
      <w:r w:rsidR="00A124E4" w:rsidRPr="0005658A">
        <w:t>with</w:t>
      </w:r>
      <w:r w:rsidR="00542956" w:rsidRPr="0005658A">
        <w:t xml:space="preserve"> </w:t>
      </w:r>
      <w:r w:rsidR="00A124E4" w:rsidRPr="0005658A">
        <w:t>the</w:t>
      </w:r>
      <w:r w:rsidR="00542956" w:rsidRPr="0005658A">
        <w:t xml:space="preserve"> </w:t>
      </w:r>
      <w:r w:rsidR="00A124E4" w:rsidRPr="0005658A">
        <w:t>NEPA</w:t>
      </w:r>
      <w:r w:rsidR="00542956" w:rsidRPr="0005658A">
        <w:t xml:space="preserve"> </w:t>
      </w:r>
      <w:r w:rsidR="00A124E4" w:rsidRPr="0005658A">
        <w:t>process;</w:t>
      </w:r>
    </w:p>
    <w:p w14:paraId="61241C88" w14:textId="08876E77" w:rsidR="00D26CCF" w:rsidRPr="0005658A" w:rsidRDefault="000A2CF8" w:rsidP="009631DD">
      <w:pPr>
        <w:pStyle w:val="InstructionalBullet"/>
      </w:pPr>
      <w:r w:rsidRPr="0005658A">
        <w:t>Discuss</w:t>
      </w:r>
      <w:r w:rsidR="00542956" w:rsidRPr="0005658A">
        <w:t xml:space="preserve"> </w:t>
      </w:r>
      <w:r w:rsidR="00D26CCF" w:rsidRPr="0005658A">
        <w:t>changes</w:t>
      </w:r>
      <w:r w:rsidR="00542956" w:rsidRPr="0005658A">
        <w:t xml:space="preserve"> </w:t>
      </w:r>
      <w:r w:rsidR="00271B1D" w:rsidRPr="0005658A">
        <w:t>that</w:t>
      </w:r>
      <w:r w:rsidR="00542956" w:rsidRPr="0005658A">
        <w:t xml:space="preserve"> </w:t>
      </w:r>
      <w:r w:rsidR="00D26CCF" w:rsidRPr="0005658A">
        <w:t>have</w:t>
      </w:r>
      <w:r w:rsidR="00542956" w:rsidRPr="0005658A">
        <w:t xml:space="preserve"> </w:t>
      </w:r>
      <w:r w:rsidR="00D26CCF" w:rsidRPr="0005658A">
        <w:t>occurred</w:t>
      </w:r>
      <w:r w:rsidR="00542956" w:rsidRPr="0005658A">
        <w:t xml:space="preserve"> </w:t>
      </w:r>
      <w:r w:rsidR="00D26CCF" w:rsidRPr="0005658A">
        <w:t>in</w:t>
      </w:r>
      <w:r w:rsidR="00542956" w:rsidRPr="0005658A">
        <w:t xml:space="preserve"> </w:t>
      </w:r>
      <w:r w:rsidR="00D26CCF" w:rsidRPr="0005658A">
        <w:t>the</w:t>
      </w:r>
      <w:r w:rsidR="00542956" w:rsidRPr="0005658A">
        <w:t xml:space="preserve"> </w:t>
      </w:r>
      <w:r w:rsidR="0096248D" w:rsidRPr="0005658A">
        <w:t>project</w:t>
      </w:r>
      <w:r w:rsidR="00542956" w:rsidRPr="0005658A">
        <w:t xml:space="preserve"> </w:t>
      </w:r>
      <w:r w:rsidR="00D26CCF" w:rsidRPr="0005658A">
        <w:t>area</w:t>
      </w:r>
      <w:r w:rsidR="00542956" w:rsidRPr="0005658A">
        <w:t xml:space="preserve"> </w:t>
      </w:r>
      <w:r w:rsidR="00D26CCF" w:rsidRPr="0005658A">
        <w:t>since</w:t>
      </w:r>
      <w:r w:rsidR="00542956" w:rsidRPr="0005658A">
        <w:t xml:space="preserve"> </w:t>
      </w:r>
      <w:r w:rsidR="00D26CCF" w:rsidRPr="0005658A">
        <w:t>the</w:t>
      </w:r>
      <w:r w:rsidR="00542956" w:rsidRPr="0005658A">
        <w:t xml:space="preserve"> </w:t>
      </w:r>
      <w:r w:rsidR="00EB2614" w:rsidRPr="0005658A">
        <w:t>planning</w:t>
      </w:r>
      <w:r w:rsidR="00542956" w:rsidRPr="0005658A">
        <w:t xml:space="preserve"> </w:t>
      </w:r>
      <w:r w:rsidR="00EB2614" w:rsidRPr="0005658A">
        <w:t>decision</w:t>
      </w:r>
      <w:r w:rsidR="00542956" w:rsidRPr="0005658A">
        <w:t xml:space="preserve"> </w:t>
      </w:r>
      <w:r w:rsidR="00EB2614" w:rsidRPr="0005658A">
        <w:t>or</w:t>
      </w:r>
      <w:r w:rsidR="00542956" w:rsidRPr="0005658A">
        <w:t xml:space="preserve"> </w:t>
      </w:r>
      <w:r w:rsidR="00EB2614" w:rsidRPr="0005658A">
        <w:t>products</w:t>
      </w:r>
      <w:r w:rsidR="00542956" w:rsidRPr="0005658A">
        <w:t xml:space="preserve"> </w:t>
      </w:r>
      <w:r w:rsidR="00EB2614" w:rsidRPr="0005658A">
        <w:t>were</w:t>
      </w:r>
      <w:r w:rsidR="00542956" w:rsidRPr="0005658A">
        <w:t xml:space="preserve"> </w:t>
      </w:r>
      <w:r w:rsidR="00EB2614" w:rsidRPr="0005658A">
        <w:t>completed</w:t>
      </w:r>
      <w:r w:rsidR="00542956" w:rsidRPr="0005658A">
        <w:t xml:space="preserve"> </w:t>
      </w:r>
      <w:r w:rsidR="00793D46" w:rsidRPr="0005658A">
        <w:rPr>
          <w:noProof/>
        </w:rPr>
        <w:t>and</w:t>
      </w:r>
      <w:r w:rsidR="00542956" w:rsidRPr="0005658A">
        <w:rPr>
          <w:noProof/>
        </w:rPr>
        <w:t xml:space="preserve"> </w:t>
      </w:r>
      <w:r w:rsidR="00793D46" w:rsidRPr="0005658A">
        <w:rPr>
          <w:noProof/>
        </w:rPr>
        <w:t>identify</w:t>
      </w:r>
      <w:r w:rsidR="00542956" w:rsidRPr="0005658A">
        <w:rPr>
          <w:noProof/>
        </w:rPr>
        <w:t xml:space="preserve"> </w:t>
      </w:r>
      <w:r w:rsidR="00793D46" w:rsidRPr="0005658A">
        <w:rPr>
          <w:noProof/>
        </w:rPr>
        <w:t>any</w:t>
      </w:r>
      <w:r w:rsidR="00542956" w:rsidRPr="0005658A">
        <w:rPr>
          <w:noProof/>
        </w:rPr>
        <w:t xml:space="preserve"> </w:t>
      </w:r>
      <w:r w:rsidR="00793D46" w:rsidRPr="0005658A">
        <w:rPr>
          <w:noProof/>
        </w:rPr>
        <w:t>data</w:t>
      </w:r>
      <w:r w:rsidR="00542956" w:rsidRPr="0005658A">
        <w:rPr>
          <w:noProof/>
        </w:rPr>
        <w:t xml:space="preserve"> </w:t>
      </w:r>
      <w:r w:rsidR="00793D46" w:rsidRPr="0005658A">
        <w:rPr>
          <w:noProof/>
        </w:rPr>
        <w:t>or</w:t>
      </w:r>
      <w:r w:rsidR="00542956" w:rsidRPr="0005658A">
        <w:rPr>
          <w:noProof/>
        </w:rPr>
        <w:t xml:space="preserve"> </w:t>
      </w:r>
      <w:r w:rsidR="00793D46" w:rsidRPr="0005658A">
        <w:rPr>
          <w:noProof/>
        </w:rPr>
        <w:t>analyses</w:t>
      </w:r>
      <w:r w:rsidR="00542956" w:rsidRPr="0005658A">
        <w:rPr>
          <w:noProof/>
        </w:rPr>
        <w:t xml:space="preserve"> </w:t>
      </w:r>
      <w:r w:rsidR="00793D46" w:rsidRPr="0005658A">
        <w:rPr>
          <w:noProof/>
        </w:rPr>
        <w:t>that</w:t>
      </w:r>
      <w:r w:rsidR="00542956" w:rsidRPr="0005658A">
        <w:rPr>
          <w:noProof/>
        </w:rPr>
        <w:t xml:space="preserve"> </w:t>
      </w:r>
      <w:r w:rsidR="00793D46" w:rsidRPr="0005658A">
        <w:rPr>
          <w:noProof/>
        </w:rPr>
        <w:t>are</w:t>
      </w:r>
      <w:r w:rsidR="00542956" w:rsidRPr="0005658A">
        <w:rPr>
          <w:noProof/>
        </w:rPr>
        <w:t xml:space="preserve"> </w:t>
      </w:r>
      <w:r w:rsidR="00793D46" w:rsidRPr="0005658A">
        <w:rPr>
          <w:noProof/>
        </w:rPr>
        <w:t>required</w:t>
      </w:r>
      <w:r w:rsidR="00542956" w:rsidRPr="0005658A">
        <w:rPr>
          <w:noProof/>
        </w:rPr>
        <w:t xml:space="preserve"> </w:t>
      </w:r>
      <w:r w:rsidR="00793D46" w:rsidRPr="0005658A">
        <w:rPr>
          <w:noProof/>
        </w:rPr>
        <w:t>to</w:t>
      </w:r>
      <w:r w:rsidR="00542956" w:rsidRPr="0005658A">
        <w:rPr>
          <w:noProof/>
        </w:rPr>
        <w:t xml:space="preserve"> </w:t>
      </w:r>
      <w:r w:rsidR="00793D46" w:rsidRPr="0005658A">
        <w:rPr>
          <w:noProof/>
        </w:rPr>
        <w:t>be</w:t>
      </w:r>
      <w:r w:rsidR="00542956" w:rsidRPr="0005658A">
        <w:rPr>
          <w:noProof/>
        </w:rPr>
        <w:t xml:space="preserve"> </w:t>
      </w:r>
      <w:r w:rsidR="00793D46" w:rsidRPr="0005658A">
        <w:rPr>
          <w:noProof/>
        </w:rPr>
        <w:t>updated</w:t>
      </w:r>
      <w:r w:rsidR="00542956" w:rsidRPr="0005658A">
        <w:rPr>
          <w:noProof/>
        </w:rPr>
        <w:t xml:space="preserve"> </w:t>
      </w:r>
      <w:r w:rsidR="00793D46" w:rsidRPr="0005658A">
        <w:rPr>
          <w:noProof/>
        </w:rPr>
        <w:t>since</w:t>
      </w:r>
      <w:r w:rsidR="00542956" w:rsidRPr="0005658A">
        <w:rPr>
          <w:noProof/>
        </w:rPr>
        <w:t xml:space="preserve"> </w:t>
      </w:r>
      <w:r w:rsidR="00E23CEA" w:rsidRPr="0005658A">
        <w:rPr>
          <w:noProof/>
        </w:rPr>
        <w:t>the</w:t>
      </w:r>
      <w:r w:rsidR="00542956" w:rsidRPr="0005658A">
        <w:rPr>
          <w:noProof/>
        </w:rPr>
        <w:t xml:space="preserve"> </w:t>
      </w:r>
      <w:r w:rsidR="00E23CEA" w:rsidRPr="0005658A">
        <w:rPr>
          <w:noProof/>
        </w:rPr>
        <w:t>planning</w:t>
      </w:r>
      <w:r w:rsidR="00542956" w:rsidRPr="0005658A">
        <w:rPr>
          <w:noProof/>
        </w:rPr>
        <w:t xml:space="preserve"> </w:t>
      </w:r>
      <w:r w:rsidR="00E23CEA" w:rsidRPr="0005658A">
        <w:rPr>
          <w:noProof/>
        </w:rPr>
        <w:t>decision</w:t>
      </w:r>
      <w:r w:rsidR="00271B1D" w:rsidRPr="0005658A">
        <w:t>;</w:t>
      </w:r>
    </w:p>
    <w:p w14:paraId="41677269" w14:textId="3FA874D5" w:rsidR="00D26CCF" w:rsidRPr="0005658A" w:rsidRDefault="000A2CF8" w:rsidP="009631DD">
      <w:pPr>
        <w:pStyle w:val="InstructionalBullet"/>
      </w:pPr>
      <w:r w:rsidRPr="0005658A">
        <w:t>Include</w:t>
      </w:r>
      <w:r w:rsidR="00542956" w:rsidRPr="0005658A">
        <w:t xml:space="preserve"> </w:t>
      </w:r>
      <w:r w:rsidR="00D26CCF" w:rsidRPr="0005658A">
        <w:t>titles</w:t>
      </w:r>
      <w:r w:rsidR="00542956" w:rsidRPr="0005658A">
        <w:t xml:space="preserve"> </w:t>
      </w:r>
      <w:r w:rsidR="00D26CCF" w:rsidRPr="0005658A">
        <w:t>of</w:t>
      </w:r>
      <w:r w:rsidR="00542956" w:rsidRPr="0005658A">
        <w:t xml:space="preserve"> </w:t>
      </w:r>
      <w:r w:rsidR="00D26CCF" w:rsidRPr="0005658A">
        <w:t>the</w:t>
      </w:r>
      <w:r w:rsidR="00542956" w:rsidRPr="0005658A">
        <w:t xml:space="preserve"> </w:t>
      </w:r>
      <w:r w:rsidR="00D26CCF" w:rsidRPr="0005658A">
        <w:t>previous</w:t>
      </w:r>
      <w:r w:rsidR="00542956" w:rsidRPr="0005658A">
        <w:t xml:space="preserve"> </w:t>
      </w:r>
      <w:r w:rsidR="00D26CCF" w:rsidRPr="0005658A">
        <w:t>planning</w:t>
      </w:r>
      <w:r w:rsidR="00542956" w:rsidRPr="0005658A">
        <w:t xml:space="preserve"> </w:t>
      </w:r>
      <w:r w:rsidR="00D26CCF" w:rsidRPr="0005658A">
        <w:t>reports</w:t>
      </w:r>
      <w:r w:rsidR="00542956" w:rsidRPr="0005658A">
        <w:t xml:space="preserve"> </w:t>
      </w:r>
      <w:r w:rsidR="00D26CCF" w:rsidRPr="0005658A">
        <w:t>in</w:t>
      </w:r>
      <w:r w:rsidR="00542956" w:rsidRPr="0005658A">
        <w:t xml:space="preserve"> </w:t>
      </w:r>
      <w:r w:rsidR="00D26CCF" w:rsidRPr="0005658A">
        <w:t>the</w:t>
      </w:r>
      <w:r w:rsidR="00542956" w:rsidRPr="0005658A">
        <w:t xml:space="preserve"> </w:t>
      </w:r>
      <w:r w:rsidR="00D26CCF" w:rsidRPr="0005658A">
        <w:t>List</w:t>
      </w:r>
      <w:r w:rsidR="00542956" w:rsidRPr="0005658A">
        <w:t xml:space="preserve"> </w:t>
      </w:r>
      <w:r w:rsidR="00D26CCF" w:rsidRPr="0005658A">
        <w:t>of</w:t>
      </w:r>
      <w:r w:rsidR="00542956" w:rsidRPr="0005658A">
        <w:t xml:space="preserve"> </w:t>
      </w:r>
      <w:r w:rsidR="00D26CCF" w:rsidRPr="0005658A">
        <w:t>Technical</w:t>
      </w:r>
      <w:r w:rsidR="00542956" w:rsidRPr="0005658A">
        <w:t xml:space="preserve"> </w:t>
      </w:r>
      <w:r w:rsidR="00D26CCF" w:rsidRPr="0005658A">
        <w:t>Document</w:t>
      </w:r>
      <w:r w:rsidR="001C3660" w:rsidRPr="0005658A">
        <w:t>s</w:t>
      </w:r>
      <w:r w:rsidR="00271B1D" w:rsidRPr="0005658A">
        <w:t>.</w:t>
      </w:r>
    </w:p>
    <w:p w14:paraId="12105ECE" w14:textId="77777777" w:rsidR="00C46DE8" w:rsidRDefault="00C46DE8" w:rsidP="00C46DE8">
      <w:r>
        <w:t>Enter information here.</w:t>
      </w:r>
    </w:p>
    <w:p w14:paraId="7D97E6D4" w14:textId="0FB68674" w:rsidR="007328E3" w:rsidRPr="00F67A2E" w:rsidRDefault="00565973" w:rsidP="00E87ACC">
      <w:pPr>
        <w:pStyle w:val="Heading2"/>
      </w:pPr>
      <w:bookmarkStart w:id="155" w:name="_Toc127198979"/>
      <w:bookmarkStart w:id="156" w:name="_Toc127199215"/>
      <w:bookmarkStart w:id="157" w:name="_Toc131138011"/>
      <w:bookmarkStart w:id="158" w:name="_Toc131165260"/>
      <w:bookmarkStart w:id="159" w:name="_Toc349423777"/>
      <w:bookmarkStart w:id="160" w:name="_Toc126061216"/>
      <w:bookmarkStart w:id="161" w:name="_Toc126268699"/>
      <w:bookmarkStart w:id="162" w:name="_Toc126417733"/>
      <w:bookmarkStart w:id="163" w:name="_Toc126425021"/>
      <w:bookmarkStart w:id="164" w:name="_Toc126617664"/>
      <w:bookmarkStart w:id="165" w:name="_Toc131138012"/>
      <w:bookmarkStart w:id="166" w:name="_Toc131164598"/>
      <w:bookmarkStart w:id="167" w:name="_Toc131165261"/>
      <w:bookmarkStart w:id="168" w:name="_Toc224306366"/>
      <w:bookmarkStart w:id="169" w:name="_Toc224308138"/>
      <w:bookmarkStart w:id="170" w:name="_Toc224308332"/>
      <w:bookmarkStart w:id="171" w:name="_Toc224309091"/>
      <w:bookmarkStart w:id="172" w:name="_Toc226234513"/>
      <w:bookmarkStart w:id="173" w:name="_Toc228398562"/>
      <w:bookmarkStart w:id="174" w:name="_Toc229070714"/>
      <w:bookmarkStart w:id="175" w:name="_Toc237196985"/>
      <w:bookmarkEnd w:id="155"/>
      <w:bookmarkEnd w:id="156"/>
      <w:bookmarkEnd w:id="157"/>
      <w:bookmarkEnd w:id="158"/>
      <w:bookmarkEnd w:id="159"/>
      <w:r w:rsidRPr="00F67A2E">
        <w:lastRenderedPageBreak/>
        <w:t>Existing</w:t>
      </w:r>
      <w:r w:rsidR="00542956">
        <w:t xml:space="preserve"> </w:t>
      </w:r>
      <w:r w:rsidR="00367671" w:rsidRPr="00F67A2E">
        <w:t>Roadway</w:t>
      </w:r>
      <w:r w:rsidR="00542956">
        <w:t xml:space="preserve"> </w:t>
      </w:r>
      <w:r w:rsidRPr="00F67A2E">
        <w:t>Conditions</w:t>
      </w:r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</w:p>
    <w:p w14:paraId="1D6EFD31" w14:textId="66479FC1" w:rsidR="00706E76" w:rsidRPr="0005658A" w:rsidRDefault="00E26565" w:rsidP="009631DD">
      <w:pPr>
        <w:pStyle w:val="Instructional"/>
      </w:pPr>
      <w:r w:rsidRPr="0005658A">
        <w:t>If</w:t>
      </w:r>
      <w:r w:rsidR="00542956" w:rsidRPr="0005658A">
        <w:t xml:space="preserve"> </w:t>
      </w:r>
      <w:r w:rsidRPr="0005658A">
        <w:t>review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existing</w:t>
      </w:r>
      <w:r w:rsidR="00542956" w:rsidRPr="0005658A">
        <w:t xml:space="preserve"> </w:t>
      </w:r>
      <w:r w:rsidRPr="0005658A">
        <w:t>conditions</w:t>
      </w:r>
      <w:r w:rsidR="00542956" w:rsidRPr="0005658A">
        <w:t xml:space="preserve"> </w:t>
      </w:r>
      <w:r w:rsidRPr="0005658A">
        <w:t>identifies</w:t>
      </w:r>
      <w:r w:rsidR="00542956" w:rsidRPr="0005658A">
        <w:t xml:space="preserve"> </w:t>
      </w:r>
      <w:r w:rsidRPr="0005658A">
        <w:t>a</w:t>
      </w:r>
      <w:r w:rsidR="00542956" w:rsidRPr="0005658A">
        <w:t xml:space="preserve"> </w:t>
      </w:r>
      <w:r w:rsidRPr="0005658A">
        <w:t>deficiency</w:t>
      </w:r>
      <w:r w:rsidR="00542956" w:rsidRPr="0005658A">
        <w:t xml:space="preserve"> </w:t>
      </w:r>
      <w:r w:rsidRPr="0005658A">
        <w:t>or</w:t>
      </w:r>
      <w:r w:rsidR="00542956" w:rsidRPr="0005658A">
        <w:t xml:space="preserve"> </w:t>
      </w:r>
      <w:r w:rsidRPr="0005658A">
        <w:t>substandard</w:t>
      </w:r>
      <w:r w:rsidR="00542956" w:rsidRPr="0005658A">
        <w:t xml:space="preserve"> </w:t>
      </w:r>
      <w:r w:rsidRPr="0005658A">
        <w:t>element,</w:t>
      </w:r>
      <w:r w:rsidR="00542956" w:rsidRPr="0005658A">
        <w:t xml:space="preserve"> </w:t>
      </w:r>
      <w:r w:rsidRPr="0005658A">
        <w:t>describe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="00550A70" w:rsidRPr="0005658A">
        <w:t>finding(s)</w:t>
      </w:r>
      <w:r w:rsidR="00542956" w:rsidRPr="0005658A">
        <w:t xml:space="preserve"> </w:t>
      </w:r>
      <w:r w:rsidRPr="0005658A">
        <w:t>in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appropriate</w:t>
      </w:r>
      <w:r w:rsidR="00542956" w:rsidRPr="0005658A">
        <w:t xml:space="preserve"> </w:t>
      </w:r>
      <w:r w:rsidRPr="0005658A">
        <w:t>subsection</w:t>
      </w:r>
      <w:r w:rsidR="00542956" w:rsidRPr="0005658A">
        <w:t xml:space="preserve"> </w:t>
      </w:r>
      <w:r w:rsidRPr="0005658A">
        <w:t>in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Existing</w:t>
      </w:r>
      <w:r w:rsidR="00542956" w:rsidRPr="0005658A">
        <w:t xml:space="preserve"> </w:t>
      </w:r>
      <w:r w:rsidRPr="0005658A">
        <w:t>Conditions</w:t>
      </w:r>
      <w:r w:rsidR="00542956" w:rsidRPr="0005658A">
        <w:t xml:space="preserve"> </w:t>
      </w:r>
      <w:r w:rsidRPr="0005658A">
        <w:t>Section</w:t>
      </w:r>
      <w:r w:rsidR="00542956" w:rsidRPr="0005658A">
        <w:t xml:space="preserve"> </w:t>
      </w:r>
      <w:r w:rsidR="00DF1A3C" w:rsidRPr="0005658A">
        <w:t>and</w:t>
      </w:r>
      <w:r w:rsidR="00542956" w:rsidRPr="0005658A">
        <w:t xml:space="preserve"> </w:t>
      </w:r>
      <w:r w:rsidR="00DF1A3C" w:rsidRPr="0005658A">
        <w:t>describe</w:t>
      </w:r>
      <w:r w:rsidR="00542956" w:rsidRPr="0005658A">
        <w:t xml:space="preserve"> </w:t>
      </w:r>
      <w:r w:rsidR="00DF1A3C" w:rsidRPr="0005658A">
        <w:t>in</w:t>
      </w:r>
      <w:r w:rsidR="00542956" w:rsidRPr="0005658A">
        <w:t xml:space="preserve"> </w:t>
      </w:r>
      <w:r w:rsidR="00DF1A3C" w:rsidRPr="0005658A">
        <w:t>detail</w:t>
      </w:r>
      <w:r w:rsidR="00542956" w:rsidRPr="0005658A">
        <w:t xml:space="preserve"> </w:t>
      </w:r>
      <w:r w:rsidR="00DF1A3C" w:rsidRPr="0005658A">
        <w:t>in</w:t>
      </w:r>
      <w:r w:rsidR="00542956" w:rsidRPr="0005658A">
        <w:t xml:space="preserve"> </w:t>
      </w:r>
      <w:r w:rsidR="00DF1A3C" w:rsidRPr="0005658A">
        <w:t>the</w:t>
      </w:r>
      <w:r w:rsidR="00542956" w:rsidRPr="0005658A">
        <w:t xml:space="preserve"> </w:t>
      </w:r>
      <w:r w:rsidR="00DF1A3C" w:rsidRPr="0005658A">
        <w:t>Alternatives</w:t>
      </w:r>
      <w:r w:rsidR="00542956" w:rsidRPr="0005658A">
        <w:t xml:space="preserve"> </w:t>
      </w:r>
      <w:r w:rsidR="00DF1A3C" w:rsidRPr="0005658A">
        <w:t>Analysis</w:t>
      </w:r>
      <w:r w:rsidR="00542956" w:rsidRPr="0005658A">
        <w:t xml:space="preserve"> </w:t>
      </w:r>
      <w:r w:rsidR="00DF1A3C" w:rsidRPr="0005658A">
        <w:t>section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PER.</w:t>
      </w:r>
    </w:p>
    <w:p w14:paraId="205A9533" w14:textId="7CCADF7B" w:rsidR="00A45E5C" w:rsidRPr="0005658A" w:rsidRDefault="00706E76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Descriptions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existing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roadway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conditions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must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include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following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elements</w:t>
      </w:r>
      <w:r w:rsidR="005A6AE9" w:rsidRPr="0005658A">
        <w:rPr>
          <w:rStyle w:val="StyleItalicBlue1"/>
          <w:i/>
          <w:iCs/>
          <w:color w:val="2657A6"/>
        </w:rPr>
        <w:t>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2943" w:rsidRPr="0005658A">
        <w:t>Refer</w:t>
      </w:r>
      <w:r w:rsidR="00542956" w:rsidRPr="0005658A">
        <w:t xml:space="preserve"> </w:t>
      </w:r>
      <w:r w:rsidR="00752943" w:rsidRPr="0005658A">
        <w:t>to</w:t>
      </w:r>
      <w:r w:rsidR="00542956" w:rsidRPr="0005658A">
        <w:t xml:space="preserve"> </w:t>
      </w:r>
      <w:r w:rsidR="00752943" w:rsidRPr="0005658A">
        <w:t>Part</w:t>
      </w:r>
      <w:r w:rsidR="00542956" w:rsidRPr="0005658A">
        <w:t xml:space="preserve"> </w:t>
      </w:r>
      <w:r w:rsidR="00752943" w:rsidRPr="0005658A">
        <w:t>2</w:t>
      </w:r>
      <w:r w:rsidR="00542956" w:rsidRPr="0005658A">
        <w:t xml:space="preserve"> </w:t>
      </w:r>
      <w:r w:rsidR="00752943" w:rsidRPr="0005658A">
        <w:t>Chapter</w:t>
      </w:r>
      <w:r w:rsidR="00542956" w:rsidRPr="0005658A">
        <w:t xml:space="preserve"> </w:t>
      </w:r>
      <w:r w:rsidR="00752943" w:rsidRPr="0005658A">
        <w:t>3</w:t>
      </w:r>
      <w:r w:rsidR="00542956" w:rsidRPr="0005658A">
        <w:t xml:space="preserve"> </w:t>
      </w:r>
      <w:r w:rsidR="00752943" w:rsidRPr="0005658A">
        <w:t>Section</w:t>
      </w:r>
      <w:r w:rsidR="00542956" w:rsidRPr="0005658A">
        <w:t xml:space="preserve"> </w:t>
      </w:r>
      <w:r w:rsidR="00E928AF" w:rsidRPr="0005658A">
        <w:t>3.2.3.2.2</w:t>
      </w:r>
      <w:r w:rsidR="00542956" w:rsidRPr="0005658A">
        <w:t xml:space="preserve"> </w:t>
      </w:r>
      <w:r w:rsidR="00752943" w:rsidRPr="0005658A">
        <w:t>Existing</w:t>
      </w:r>
      <w:r w:rsidR="00542956" w:rsidRPr="0005658A">
        <w:t xml:space="preserve"> </w:t>
      </w:r>
      <w:r w:rsidR="00752943" w:rsidRPr="0005658A">
        <w:t>Roadway</w:t>
      </w:r>
      <w:r w:rsidR="00542956" w:rsidRPr="0005658A">
        <w:t xml:space="preserve"> </w:t>
      </w:r>
      <w:r w:rsidR="00752943" w:rsidRPr="0005658A">
        <w:t>Conditions</w:t>
      </w:r>
      <w:r w:rsidR="00542956" w:rsidRPr="0005658A">
        <w:t xml:space="preserve"> </w:t>
      </w:r>
      <w:r w:rsidR="00752943" w:rsidRPr="0005658A">
        <w:t>for</w:t>
      </w:r>
      <w:r w:rsidR="00542956" w:rsidRPr="0005658A">
        <w:t xml:space="preserve"> </w:t>
      </w:r>
      <w:r w:rsidR="00752943" w:rsidRPr="0005658A">
        <w:t>additional</w:t>
      </w:r>
      <w:r w:rsidR="00542956" w:rsidRPr="0005658A">
        <w:t xml:space="preserve"> </w:t>
      </w:r>
      <w:r w:rsidR="00752943" w:rsidRPr="0005658A">
        <w:t>details.</w:t>
      </w:r>
    </w:p>
    <w:p w14:paraId="3B357961" w14:textId="77777777" w:rsidR="00C46DE8" w:rsidRDefault="00C46DE8" w:rsidP="00C46DE8">
      <w:bookmarkStart w:id="176" w:name="_Toc126061217"/>
      <w:bookmarkStart w:id="177" w:name="_Toc126268700"/>
      <w:bookmarkStart w:id="178" w:name="_Toc126417734"/>
      <w:bookmarkStart w:id="179" w:name="_Toc126425022"/>
      <w:bookmarkStart w:id="180" w:name="_Toc126617665"/>
      <w:bookmarkStart w:id="181" w:name="_Toc131138013"/>
      <w:bookmarkStart w:id="182" w:name="_Toc131164599"/>
      <w:bookmarkStart w:id="183" w:name="_Toc131165262"/>
      <w:bookmarkStart w:id="184" w:name="_Toc224306367"/>
      <w:bookmarkStart w:id="185" w:name="_Toc224308139"/>
      <w:bookmarkStart w:id="186" w:name="_Toc224308333"/>
      <w:bookmarkStart w:id="187" w:name="_Toc224309092"/>
      <w:bookmarkStart w:id="188" w:name="_Toc226234514"/>
      <w:bookmarkStart w:id="189" w:name="_Toc228398563"/>
      <w:bookmarkStart w:id="190" w:name="_Toc229070715"/>
      <w:r>
        <w:t>Enter information here.</w:t>
      </w:r>
    </w:p>
    <w:p w14:paraId="6B474C2F" w14:textId="42A3574B" w:rsidR="007328E3" w:rsidRPr="00F67A2E" w:rsidRDefault="00367671" w:rsidP="00FA6C37">
      <w:pPr>
        <w:pStyle w:val="Heading3"/>
      </w:pPr>
      <w:bookmarkStart w:id="191" w:name="_Toc237196986"/>
      <w:r w:rsidRPr="00F67A2E">
        <w:t>Roadway</w:t>
      </w:r>
      <w:r w:rsidR="00542956">
        <w:t xml:space="preserve"> </w:t>
      </w:r>
      <w:r w:rsidR="003C7AA6" w:rsidRPr="00F67A2E">
        <w:t>Typical</w:t>
      </w:r>
      <w:r w:rsidR="00542956">
        <w:t xml:space="preserve"> </w:t>
      </w:r>
      <w:r w:rsidR="003C7AA6" w:rsidRPr="00F67A2E">
        <w:t>Sections</w:t>
      </w:r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</w:p>
    <w:p w14:paraId="477F5F5B" w14:textId="535388D4" w:rsidR="0063459D" w:rsidRPr="0005658A" w:rsidRDefault="00A21054" w:rsidP="009631DD">
      <w:pPr>
        <w:pStyle w:val="Instructional"/>
      </w:pPr>
      <w:r w:rsidRPr="0005658A">
        <w:t>Include</w:t>
      </w:r>
      <w:r w:rsidR="00542956" w:rsidRPr="0005658A">
        <w:t xml:space="preserve"> </w:t>
      </w:r>
      <w:r w:rsidRPr="0005658A">
        <w:t>f</w:t>
      </w:r>
      <w:r w:rsidR="00E40A0D" w:rsidRPr="0005658A">
        <w:t>igure(s)</w:t>
      </w:r>
      <w:r w:rsidR="00542956" w:rsidRPr="0005658A">
        <w:t xml:space="preserve"> </w:t>
      </w:r>
      <w:r w:rsidR="00E40A0D" w:rsidRPr="0005658A">
        <w:t>of</w:t>
      </w:r>
      <w:r w:rsidR="00542956" w:rsidRPr="0005658A">
        <w:t xml:space="preserve"> </w:t>
      </w:r>
      <w:r w:rsidR="00EF772E" w:rsidRPr="0005658A">
        <w:t>the</w:t>
      </w:r>
      <w:r w:rsidR="00542956" w:rsidRPr="0005658A">
        <w:t xml:space="preserve"> </w:t>
      </w:r>
      <w:r w:rsidR="00E40A0D" w:rsidRPr="0005658A">
        <w:t>existing</w:t>
      </w:r>
      <w:r w:rsidR="00542956" w:rsidRPr="0005658A">
        <w:t xml:space="preserve"> </w:t>
      </w:r>
      <w:r w:rsidR="00E40A0D" w:rsidRPr="0005658A">
        <w:t>typical</w:t>
      </w:r>
      <w:r w:rsidR="00542956" w:rsidRPr="0005658A">
        <w:t xml:space="preserve"> </w:t>
      </w:r>
      <w:r w:rsidR="00E40A0D" w:rsidRPr="0005658A">
        <w:t>section</w:t>
      </w:r>
      <w:r w:rsidR="00EF772E" w:rsidRPr="0005658A">
        <w:t>(s)</w:t>
      </w:r>
      <w:r w:rsidR="00E40A0D" w:rsidRPr="0005658A">
        <w:t>.</w:t>
      </w:r>
      <w:r w:rsidR="00542956" w:rsidRPr="0005658A">
        <w:t xml:space="preserve"> </w:t>
      </w:r>
      <w:r w:rsidR="0063459D" w:rsidRPr="0005658A">
        <w:t>Identify</w:t>
      </w:r>
      <w:r w:rsidR="00542956" w:rsidRPr="0005658A">
        <w:t xml:space="preserve"> </w:t>
      </w:r>
      <w:r w:rsidR="0063459D" w:rsidRPr="0005658A">
        <w:t>number</w:t>
      </w:r>
      <w:r w:rsidR="00542956" w:rsidRPr="0005658A">
        <w:t xml:space="preserve"> </w:t>
      </w:r>
      <w:r w:rsidR="0063459D" w:rsidRPr="0005658A">
        <w:t>of</w:t>
      </w:r>
      <w:r w:rsidR="00542956" w:rsidRPr="0005658A">
        <w:t xml:space="preserve"> </w:t>
      </w:r>
      <w:r w:rsidR="0063459D" w:rsidRPr="0005658A">
        <w:t>lanes</w:t>
      </w:r>
      <w:r w:rsidR="00542956" w:rsidRPr="0005658A">
        <w:t xml:space="preserve"> </w:t>
      </w:r>
      <w:r w:rsidR="0063459D" w:rsidRPr="0005658A">
        <w:t>and</w:t>
      </w:r>
      <w:r w:rsidR="00542956" w:rsidRPr="0005658A">
        <w:t xml:space="preserve"> </w:t>
      </w:r>
      <w:r w:rsidR="0063459D" w:rsidRPr="0005658A">
        <w:t>all</w:t>
      </w:r>
      <w:r w:rsidR="00542956" w:rsidRPr="0005658A">
        <w:t xml:space="preserve"> </w:t>
      </w:r>
      <w:r w:rsidR="00FA5145" w:rsidRPr="0005658A">
        <w:t>existing</w:t>
      </w:r>
      <w:r w:rsidR="00542956" w:rsidRPr="0005658A">
        <w:t xml:space="preserve"> </w:t>
      </w:r>
      <w:r w:rsidR="00FA5145" w:rsidRPr="0005658A">
        <w:t>roadway</w:t>
      </w:r>
      <w:r w:rsidR="00542956" w:rsidRPr="0005658A">
        <w:t xml:space="preserve"> </w:t>
      </w:r>
      <w:r w:rsidR="00FA5145" w:rsidRPr="0005658A">
        <w:t>typical</w:t>
      </w:r>
      <w:r w:rsidR="00542956" w:rsidRPr="0005658A">
        <w:t xml:space="preserve"> </w:t>
      </w:r>
      <w:r w:rsidR="00FA5145" w:rsidRPr="0005658A">
        <w:t>section</w:t>
      </w:r>
      <w:r w:rsidR="0063459D" w:rsidRPr="0005658A">
        <w:t>s</w:t>
      </w:r>
      <w:r w:rsidR="00542956" w:rsidRPr="0005658A">
        <w:t xml:space="preserve"> </w:t>
      </w:r>
      <w:r w:rsidR="0063459D" w:rsidRPr="0005658A">
        <w:t>within</w:t>
      </w:r>
      <w:r w:rsidR="00542956" w:rsidRPr="0005658A">
        <w:t xml:space="preserve"> </w:t>
      </w:r>
      <w:r w:rsidR="0063459D" w:rsidRPr="0005658A">
        <w:t>the</w:t>
      </w:r>
      <w:r w:rsidR="00542956" w:rsidRPr="0005658A">
        <w:t xml:space="preserve"> </w:t>
      </w:r>
      <w:r w:rsidR="0063459D" w:rsidRPr="0005658A">
        <w:t>project</w:t>
      </w:r>
      <w:r w:rsidR="00542956" w:rsidRPr="0005658A">
        <w:t xml:space="preserve"> </w:t>
      </w:r>
      <w:r w:rsidR="0063459D" w:rsidRPr="0005658A">
        <w:t>limits.</w:t>
      </w:r>
      <w:r w:rsidR="00542956" w:rsidRPr="0005658A">
        <w:t xml:space="preserve"> </w:t>
      </w:r>
      <w:r w:rsidR="00FD0AA1" w:rsidRPr="0005658A">
        <w:t>Include</w:t>
      </w:r>
      <w:r w:rsidR="00542956" w:rsidRPr="0005658A">
        <w:t xml:space="preserve"> </w:t>
      </w:r>
      <w:r w:rsidR="00FD0AA1" w:rsidRPr="0005658A">
        <w:t>dimensions</w:t>
      </w:r>
      <w:r w:rsidR="00542956" w:rsidRPr="0005658A">
        <w:t xml:space="preserve"> </w:t>
      </w:r>
      <w:r w:rsidR="00FD0AA1" w:rsidRPr="0005658A">
        <w:t>of</w:t>
      </w:r>
      <w:r w:rsidR="00542956" w:rsidRPr="0005658A">
        <w:t xml:space="preserve"> </w:t>
      </w:r>
      <w:r w:rsidR="00B85E0C" w:rsidRPr="0005658A">
        <w:t>each</w:t>
      </w:r>
      <w:r w:rsidR="00542956" w:rsidRPr="0005658A">
        <w:t xml:space="preserve"> </w:t>
      </w:r>
      <w:r w:rsidR="00B85E0C" w:rsidRPr="0005658A">
        <w:t>cross-sectional</w:t>
      </w:r>
      <w:r w:rsidR="00542956" w:rsidRPr="0005658A">
        <w:t xml:space="preserve"> </w:t>
      </w:r>
      <w:r w:rsidR="00B85E0C" w:rsidRPr="0005658A">
        <w:t>element.</w:t>
      </w:r>
      <w:r w:rsidR="00542956" w:rsidRPr="0005658A">
        <w:t xml:space="preserve"> </w:t>
      </w:r>
      <w:r w:rsidR="007300B0" w:rsidRPr="0005658A">
        <w:t>Briefly</w:t>
      </w:r>
      <w:r w:rsidR="00542956" w:rsidRPr="0005658A">
        <w:t xml:space="preserve"> </w:t>
      </w:r>
      <w:r w:rsidR="007300B0" w:rsidRPr="0005658A">
        <w:t>explain</w:t>
      </w:r>
      <w:r w:rsidR="00542956" w:rsidRPr="0005658A">
        <w:t xml:space="preserve"> </w:t>
      </w:r>
      <w:r w:rsidR="007300B0" w:rsidRPr="0005658A">
        <w:t>typical</w:t>
      </w:r>
      <w:r w:rsidR="00542956" w:rsidRPr="0005658A">
        <w:t xml:space="preserve"> </w:t>
      </w:r>
      <w:r w:rsidR="007300B0" w:rsidRPr="0005658A">
        <w:t>section</w:t>
      </w:r>
      <w:r w:rsidR="00542956" w:rsidRPr="0005658A">
        <w:t xml:space="preserve"> </w:t>
      </w:r>
      <w:r w:rsidR="007300B0" w:rsidRPr="0005658A">
        <w:t>changes</w:t>
      </w:r>
      <w:r w:rsidR="00542956" w:rsidRPr="0005658A">
        <w:t xml:space="preserve"> </w:t>
      </w:r>
      <w:r w:rsidR="007300B0" w:rsidRPr="0005658A">
        <w:t>from</w:t>
      </w:r>
      <w:r w:rsidR="00542956" w:rsidRPr="0005658A">
        <w:t xml:space="preserve"> </w:t>
      </w:r>
      <w:r w:rsidR="007300B0" w:rsidRPr="0005658A">
        <w:t>committed</w:t>
      </w:r>
      <w:r w:rsidR="00542956" w:rsidRPr="0005658A">
        <w:t xml:space="preserve"> </w:t>
      </w:r>
      <w:r w:rsidR="007300B0" w:rsidRPr="0005658A">
        <w:t>projects</w:t>
      </w:r>
      <w:r w:rsidR="00542956" w:rsidRPr="0005658A">
        <w:t xml:space="preserve"> </w:t>
      </w:r>
      <w:r w:rsidR="007300B0" w:rsidRPr="0005658A">
        <w:t>that</w:t>
      </w:r>
      <w:r w:rsidR="00542956" w:rsidRPr="0005658A">
        <w:t xml:space="preserve"> </w:t>
      </w:r>
      <w:r w:rsidR="007300B0" w:rsidRPr="0005658A">
        <w:t>are</w:t>
      </w:r>
      <w:r w:rsidR="00542956" w:rsidRPr="0005658A">
        <w:t xml:space="preserve"> </w:t>
      </w:r>
      <w:r w:rsidR="007300B0" w:rsidRPr="0005658A">
        <w:t>not</w:t>
      </w:r>
      <w:r w:rsidR="00542956" w:rsidRPr="0005658A">
        <w:t xml:space="preserve"> </w:t>
      </w:r>
      <w:r w:rsidR="007300B0" w:rsidRPr="0005658A">
        <w:t>part</w:t>
      </w:r>
      <w:r w:rsidR="00542956" w:rsidRPr="0005658A">
        <w:t xml:space="preserve"> </w:t>
      </w:r>
      <w:r w:rsidR="007300B0" w:rsidRPr="0005658A">
        <w:t>of</w:t>
      </w:r>
      <w:r w:rsidR="00542956" w:rsidRPr="0005658A">
        <w:t xml:space="preserve"> </w:t>
      </w:r>
      <w:r w:rsidR="007300B0" w:rsidRPr="0005658A">
        <w:t>this</w:t>
      </w:r>
      <w:r w:rsidR="00542956" w:rsidRPr="0005658A">
        <w:t xml:space="preserve"> </w:t>
      </w:r>
      <w:r w:rsidR="007300B0" w:rsidRPr="0005658A">
        <w:t>PD&amp;E</w:t>
      </w:r>
      <w:r w:rsidR="00542956" w:rsidRPr="0005658A">
        <w:t xml:space="preserve"> </w:t>
      </w:r>
      <w:r w:rsidR="0074301C" w:rsidRPr="0005658A">
        <w:t>P</w:t>
      </w:r>
      <w:r w:rsidR="00C2639C" w:rsidRPr="0005658A">
        <w:t>hase</w:t>
      </w:r>
      <w:r w:rsidR="00BC6EA5" w:rsidRPr="0005658A">
        <w:t>,</w:t>
      </w:r>
      <w:r w:rsidR="00542956" w:rsidRPr="0005658A">
        <w:t xml:space="preserve"> </w:t>
      </w:r>
      <w:r w:rsidR="00BC6EA5" w:rsidRPr="0005658A">
        <w:t>if</w:t>
      </w:r>
      <w:r w:rsidR="00542956" w:rsidRPr="0005658A">
        <w:t xml:space="preserve"> </w:t>
      </w:r>
      <w:r w:rsidR="00BC6EA5" w:rsidRPr="0005658A">
        <w:t>applicable</w:t>
      </w:r>
      <w:r w:rsidR="001D22C3" w:rsidRPr="0005658A">
        <w:t>,</w:t>
      </w:r>
      <w:r w:rsidR="00542956" w:rsidRPr="0005658A">
        <w:t xml:space="preserve"> </w:t>
      </w:r>
      <w:r w:rsidR="001D22C3" w:rsidRPr="0005658A">
        <w:t>such</w:t>
      </w:r>
      <w:r w:rsidR="00542956" w:rsidRPr="0005658A">
        <w:t xml:space="preserve"> </w:t>
      </w:r>
      <w:r w:rsidR="001D22C3" w:rsidRPr="0005658A">
        <w:t>as</w:t>
      </w:r>
      <w:r w:rsidR="00542956" w:rsidRPr="0005658A">
        <w:t xml:space="preserve"> </w:t>
      </w:r>
      <w:r w:rsidR="001D22C3" w:rsidRPr="0005658A">
        <w:t>intersection</w:t>
      </w:r>
      <w:r w:rsidR="00542956" w:rsidRPr="0005658A">
        <w:t xml:space="preserve"> </w:t>
      </w:r>
      <w:r w:rsidR="001D22C3" w:rsidRPr="0005658A">
        <w:t>improvements,</w:t>
      </w:r>
      <w:r w:rsidR="00542956" w:rsidRPr="0005658A">
        <w:t xml:space="preserve"> </w:t>
      </w:r>
      <w:r w:rsidR="001D22C3" w:rsidRPr="0005658A">
        <w:t>access</w:t>
      </w:r>
      <w:r w:rsidR="00542956" w:rsidRPr="0005658A">
        <w:t xml:space="preserve"> </w:t>
      </w:r>
      <w:r w:rsidR="001D22C3" w:rsidRPr="0005658A">
        <w:t>management</w:t>
      </w:r>
      <w:r w:rsidR="00542956" w:rsidRPr="0005658A">
        <w:t xml:space="preserve"> </w:t>
      </w:r>
      <w:r w:rsidR="001D22C3" w:rsidRPr="0005658A">
        <w:t>changes,</w:t>
      </w:r>
      <w:r w:rsidR="00542956" w:rsidRPr="0005658A">
        <w:t xml:space="preserve"> </w:t>
      </w:r>
      <w:r w:rsidR="001D22C3" w:rsidRPr="0005658A">
        <w:t>or</w:t>
      </w:r>
      <w:r w:rsidR="00542956" w:rsidRPr="0005658A">
        <w:t xml:space="preserve"> </w:t>
      </w:r>
      <w:r w:rsidR="001D22C3" w:rsidRPr="0005658A">
        <w:t>bounding</w:t>
      </w:r>
      <w:r w:rsidR="00542956" w:rsidRPr="0005658A">
        <w:t xml:space="preserve"> </w:t>
      </w:r>
      <w:r w:rsidR="001D22C3" w:rsidRPr="0005658A">
        <w:t>projects</w:t>
      </w:r>
      <w:r w:rsidR="00542956" w:rsidRPr="0005658A">
        <w:t xml:space="preserve"> </w:t>
      </w:r>
      <w:r w:rsidR="001D22C3" w:rsidRPr="0005658A">
        <w:t>that</w:t>
      </w:r>
      <w:r w:rsidR="00542956" w:rsidRPr="0005658A">
        <w:t xml:space="preserve"> </w:t>
      </w:r>
      <w:r w:rsidR="001D22C3" w:rsidRPr="0005658A">
        <w:t>have</w:t>
      </w:r>
      <w:r w:rsidR="00542956" w:rsidRPr="0005658A">
        <w:t xml:space="preserve"> </w:t>
      </w:r>
      <w:r w:rsidR="001D22C3" w:rsidRPr="0005658A">
        <w:t>not</w:t>
      </w:r>
      <w:r w:rsidR="00542956" w:rsidRPr="0005658A">
        <w:t xml:space="preserve"> </w:t>
      </w:r>
      <w:r w:rsidR="001D22C3" w:rsidRPr="0005658A">
        <w:t>yet</w:t>
      </w:r>
      <w:r w:rsidR="00542956" w:rsidRPr="0005658A">
        <w:t xml:space="preserve"> </w:t>
      </w:r>
      <w:r w:rsidR="001D22C3" w:rsidRPr="0005658A">
        <w:t>been</w:t>
      </w:r>
      <w:r w:rsidR="00542956" w:rsidRPr="0005658A">
        <w:t xml:space="preserve"> </w:t>
      </w:r>
      <w:r w:rsidR="001D22C3" w:rsidRPr="0005658A">
        <w:t>constructed</w:t>
      </w:r>
      <w:r w:rsidR="007300B0" w:rsidRPr="0005658A">
        <w:t>.</w:t>
      </w:r>
    </w:p>
    <w:p w14:paraId="4167E9F2" w14:textId="77777777" w:rsidR="00C46DE8" w:rsidRDefault="00C46DE8" w:rsidP="00C46DE8">
      <w:bookmarkStart w:id="192" w:name="_Toc126061218"/>
      <w:bookmarkStart w:id="193" w:name="_Toc126268701"/>
      <w:bookmarkStart w:id="194" w:name="_Toc126417735"/>
      <w:bookmarkStart w:id="195" w:name="_Toc126425023"/>
      <w:bookmarkStart w:id="196" w:name="_Toc126617666"/>
      <w:bookmarkStart w:id="197" w:name="_Toc131138014"/>
      <w:bookmarkStart w:id="198" w:name="_Toc131164600"/>
      <w:bookmarkStart w:id="199" w:name="_Toc131165263"/>
      <w:bookmarkStart w:id="200" w:name="_Toc224306368"/>
      <w:bookmarkStart w:id="201" w:name="_Toc224308140"/>
      <w:bookmarkStart w:id="202" w:name="_Toc224308334"/>
      <w:bookmarkStart w:id="203" w:name="_Toc224309093"/>
      <w:bookmarkStart w:id="204" w:name="_Toc226234515"/>
      <w:bookmarkStart w:id="205" w:name="_Toc228398564"/>
      <w:bookmarkStart w:id="206" w:name="_Toc229070716"/>
      <w:r>
        <w:t>Enter information here.</w:t>
      </w:r>
    </w:p>
    <w:p w14:paraId="0A340C53" w14:textId="788F95A7" w:rsidR="008D39A5" w:rsidRPr="00F67A2E" w:rsidRDefault="008D39A5" w:rsidP="00FA6C37">
      <w:pPr>
        <w:pStyle w:val="Heading3"/>
      </w:pPr>
      <w:bookmarkStart w:id="207" w:name="_Toc237196987"/>
      <w:r w:rsidRPr="00F67A2E">
        <w:t>Roadway</w:t>
      </w:r>
      <w:r w:rsidR="00542956">
        <w:t xml:space="preserve"> </w:t>
      </w:r>
      <w:r w:rsidR="00AE6D7B" w:rsidRPr="00F67A2E">
        <w:t>Functional</w:t>
      </w:r>
      <w:r w:rsidR="00542956">
        <w:t xml:space="preserve"> </w:t>
      </w:r>
      <w:r w:rsidR="00C037A5">
        <w:t>and</w:t>
      </w:r>
      <w:r w:rsidR="00542956">
        <w:t xml:space="preserve"> </w:t>
      </w:r>
      <w:r w:rsidRPr="00F67A2E">
        <w:t>Context</w:t>
      </w:r>
      <w:r w:rsidR="00542956">
        <w:t xml:space="preserve"> </w:t>
      </w:r>
      <w:r w:rsidRPr="00F67A2E">
        <w:t>Classification</w:t>
      </w:r>
      <w:bookmarkEnd w:id="192"/>
      <w:r w:rsidR="00741621" w:rsidRPr="00F67A2E">
        <w:t>s</w:t>
      </w:r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</w:p>
    <w:p w14:paraId="09C97272" w14:textId="688B38F8" w:rsidR="008D39A5" w:rsidRPr="0005658A" w:rsidRDefault="008D39A5" w:rsidP="009631DD">
      <w:pPr>
        <w:pStyle w:val="Instructional"/>
      </w:pPr>
      <w:r w:rsidRPr="0005658A">
        <w:t>Identify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functional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context</w:t>
      </w:r>
      <w:r w:rsidR="00542956" w:rsidRPr="0005658A">
        <w:t xml:space="preserve"> </w:t>
      </w:r>
      <w:r w:rsidRPr="0005658A">
        <w:t>classification</w:t>
      </w:r>
      <w:r w:rsidR="00BD0517" w:rsidRPr="0005658A">
        <w:t>s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existing</w:t>
      </w:r>
      <w:r w:rsidR="00542956" w:rsidRPr="0005658A">
        <w:t xml:space="preserve"> </w:t>
      </w:r>
      <w:r w:rsidRPr="0005658A">
        <w:t>roadway.</w:t>
      </w:r>
      <w:r w:rsidR="00542956" w:rsidRPr="0005658A">
        <w:t xml:space="preserve"> </w:t>
      </w:r>
      <w:r w:rsidR="008F67B1" w:rsidRPr="0005658A">
        <w:t>Identify</w:t>
      </w:r>
      <w:r w:rsidR="00542956" w:rsidRPr="0005658A">
        <w:t xml:space="preserve"> </w:t>
      </w:r>
      <w:r w:rsidR="008F67B1" w:rsidRPr="0005658A">
        <w:t>any</w:t>
      </w:r>
      <w:r w:rsidR="00542956" w:rsidRPr="0005658A">
        <w:t xml:space="preserve"> </w:t>
      </w:r>
      <w:r w:rsidR="008F67B1" w:rsidRPr="0005658A">
        <w:t>other</w:t>
      </w:r>
      <w:r w:rsidR="00542956" w:rsidRPr="0005658A">
        <w:t xml:space="preserve"> </w:t>
      </w:r>
      <w:r w:rsidR="008F67B1" w:rsidRPr="0005658A">
        <w:t>special</w:t>
      </w:r>
      <w:r w:rsidR="00542956" w:rsidRPr="0005658A">
        <w:t xml:space="preserve"> </w:t>
      </w:r>
      <w:r w:rsidR="00ED5331" w:rsidRPr="0005658A">
        <w:t>designations</w:t>
      </w:r>
      <w:r w:rsidR="00542956" w:rsidRPr="0005658A">
        <w:t xml:space="preserve"> </w:t>
      </w:r>
      <w:r w:rsidR="008F67B1" w:rsidRPr="0005658A">
        <w:t>such</w:t>
      </w:r>
      <w:r w:rsidR="00542956" w:rsidRPr="0005658A">
        <w:t xml:space="preserve"> </w:t>
      </w:r>
      <w:r w:rsidR="008F67B1" w:rsidRPr="0005658A">
        <w:t>as</w:t>
      </w:r>
      <w:r w:rsidR="00542956" w:rsidRPr="0005658A">
        <w:t xml:space="preserve"> </w:t>
      </w:r>
      <w:r w:rsidR="008F67B1" w:rsidRPr="0005658A">
        <w:t>hurricane</w:t>
      </w:r>
      <w:r w:rsidR="00542956" w:rsidRPr="0005658A">
        <w:t xml:space="preserve"> </w:t>
      </w:r>
      <w:r w:rsidR="008F67B1" w:rsidRPr="0005658A">
        <w:t>evacuation</w:t>
      </w:r>
      <w:r w:rsidR="00542956" w:rsidRPr="0005658A">
        <w:t xml:space="preserve"> </w:t>
      </w:r>
      <w:proofErr w:type="gramStart"/>
      <w:r w:rsidR="008F67B1" w:rsidRPr="0005658A">
        <w:t>route</w:t>
      </w:r>
      <w:proofErr w:type="gramEnd"/>
      <w:r w:rsidR="008F67B1" w:rsidRPr="0005658A">
        <w:t>,</w:t>
      </w:r>
      <w:r w:rsidR="00542956" w:rsidRPr="0005658A">
        <w:t xml:space="preserve"> </w:t>
      </w:r>
      <w:r w:rsidR="008F67B1" w:rsidRPr="0005658A">
        <w:t>SIS</w:t>
      </w:r>
      <w:r w:rsidR="00542956" w:rsidRPr="0005658A">
        <w:t xml:space="preserve"> </w:t>
      </w:r>
      <w:proofErr w:type="gramStart"/>
      <w:r w:rsidR="008F67B1" w:rsidRPr="0005658A">
        <w:t>corridor</w:t>
      </w:r>
      <w:proofErr w:type="gramEnd"/>
      <w:r w:rsidR="008F67B1" w:rsidRPr="0005658A">
        <w:t>,</w:t>
      </w:r>
      <w:r w:rsidR="00542956" w:rsidRPr="0005658A">
        <w:t xml:space="preserve"> </w:t>
      </w:r>
      <w:r w:rsidR="008F67B1" w:rsidRPr="0005658A">
        <w:t>etc.</w:t>
      </w:r>
      <w:r w:rsidR="00542956" w:rsidRPr="0005658A">
        <w:t xml:space="preserve"> </w:t>
      </w:r>
    </w:p>
    <w:p w14:paraId="30D2E1CD" w14:textId="77777777" w:rsidR="00C46DE8" w:rsidRDefault="00C46DE8" w:rsidP="00C46DE8">
      <w:bookmarkStart w:id="208" w:name="_Toc126662419"/>
      <w:bookmarkStart w:id="209" w:name="_Toc126662569"/>
      <w:bookmarkStart w:id="210" w:name="_Toc126662719"/>
      <w:bookmarkStart w:id="211" w:name="_Toc126662869"/>
      <w:bookmarkStart w:id="212" w:name="_Toc126663018"/>
      <w:bookmarkStart w:id="213" w:name="_Toc126663166"/>
      <w:bookmarkStart w:id="214" w:name="_Toc127198983"/>
      <w:bookmarkStart w:id="215" w:name="_Toc127199219"/>
      <w:bookmarkStart w:id="216" w:name="_Toc131138015"/>
      <w:bookmarkStart w:id="217" w:name="_Toc131165264"/>
      <w:bookmarkStart w:id="218" w:name="_Toc126061219"/>
      <w:bookmarkStart w:id="219" w:name="_Toc126268702"/>
      <w:bookmarkStart w:id="220" w:name="_Toc126417736"/>
      <w:bookmarkStart w:id="221" w:name="_Toc126425024"/>
      <w:bookmarkStart w:id="222" w:name="_Toc126617667"/>
      <w:bookmarkStart w:id="223" w:name="_Toc131138016"/>
      <w:bookmarkStart w:id="224" w:name="_Toc131164601"/>
      <w:bookmarkStart w:id="225" w:name="_Toc131165265"/>
      <w:bookmarkStart w:id="226" w:name="_Toc224306369"/>
      <w:bookmarkStart w:id="227" w:name="_Toc224308141"/>
      <w:bookmarkStart w:id="228" w:name="_Toc224308335"/>
      <w:bookmarkStart w:id="229" w:name="_Toc224309094"/>
      <w:bookmarkStart w:id="230" w:name="_Toc226234516"/>
      <w:bookmarkStart w:id="231" w:name="_Toc228398565"/>
      <w:bookmarkStart w:id="232" w:name="_Toc22907071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r>
        <w:t>Enter information here.</w:t>
      </w:r>
    </w:p>
    <w:p w14:paraId="10382BED" w14:textId="79194A9F" w:rsidR="0063459D" w:rsidRPr="00F67A2E" w:rsidRDefault="0063459D" w:rsidP="00B02E6B">
      <w:pPr>
        <w:pStyle w:val="Heading3"/>
      </w:pPr>
      <w:bookmarkStart w:id="233" w:name="_Toc237196988"/>
      <w:r w:rsidRPr="00F67A2E">
        <w:t>Access</w:t>
      </w:r>
      <w:r w:rsidR="00542956">
        <w:t xml:space="preserve"> </w:t>
      </w:r>
      <w:r w:rsidRPr="00F67A2E">
        <w:t>Management</w:t>
      </w:r>
      <w:r w:rsidR="00542956">
        <w:t xml:space="preserve"> </w:t>
      </w:r>
      <w:r w:rsidRPr="00F67A2E">
        <w:t>Classification</w:t>
      </w:r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</w:p>
    <w:p w14:paraId="55F9D287" w14:textId="4A75CB4C" w:rsidR="00DA123B" w:rsidRPr="0005658A" w:rsidRDefault="00DA123B" w:rsidP="009631DD">
      <w:pPr>
        <w:pStyle w:val="Instructional"/>
      </w:pPr>
      <w:r w:rsidRPr="0005658A">
        <w:t>Identify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access</w:t>
      </w:r>
      <w:r w:rsidR="00542956" w:rsidRPr="0005658A">
        <w:t xml:space="preserve"> </w:t>
      </w:r>
      <w:r w:rsidRPr="0005658A">
        <w:t>management</w:t>
      </w:r>
      <w:r w:rsidR="00542956" w:rsidRPr="0005658A">
        <w:t xml:space="preserve"> </w:t>
      </w:r>
      <w:r w:rsidRPr="0005658A">
        <w:t>classification</w:t>
      </w:r>
      <w:r w:rsidR="00542956" w:rsidRPr="0005658A">
        <w:t xml:space="preserve"> </w:t>
      </w:r>
      <w:r w:rsidR="0016267E" w:rsidRPr="0005658A">
        <w:t>and</w:t>
      </w:r>
      <w:r w:rsidR="00542956" w:rsidRPr="0005658A">
        <w:t xml:space="preserve"> </w:t>
      </w:r>
      <w:r w:rsidR="00391BC2" w:rsidRPr="0005658A">
        <w:t>standards,</w:t>
      </w:r>
      <w:r w:rsidR="00542956" w:rsidRPr="0005658A">
        <w:t xml:space="preserve"> </w:t>
      </w:r>
      <w:r w:rsidR="00391BC2" w:rsidRPr="0005658A">
        <w:t>as</w:t>
      </w:r>
      <w:r w:rsidR="00542956" w:rsidRPr="0005658A">
        <w:t xml:space="preserve"> </w:t>
      </w:r>
      <w:r w:rsidR="00391BC2" w:rsidRPr="0005658A">
        <w:t>well</w:t>
      </w:r>
      <w:r w:rsidR="00542956" w:rsidRPr="0005658A">
        <w:t xml:space="preserve"> </w:t>
      </w:r>
      <w:r w:rsidR="00391BC2" w:rsidRPr="0005658A">
        <w:t>as</w:t>
      </w:r>
      <w:r w:rsidR="00542956" w:rsidRPr="0005658A">
        <w:t xml:space="preserve"> </w:t>
      </w:r>
      <w:r w:rsidR="00923648" w:rsidRPr="0005658A">
        <w:t>locations</w:t>
      </w:r>
      <w:r w:rsidR="00542956" w:rsidRPr="0005658A">
        <w:t xml:space="preserve"> </w:t>
      </w:r>
      <w:r w:rsidR="00923648" w:rsidRPr="0005658A">
        <w:t>where</w:t>
      </w:r>
      <w:r w:rsidR="00542956" w:rsidRPr="0005658A">
        <w:t xml:space="preserve"> </w:t>
      </w:r>
      <w:r w:rsidR="00923648" w:rsidRPr="0005658A">
        <w:t>the</w:t>
      </w:r>
      <w:r w:rsidR="00542956" w:rsidRPr="0005658A">
        <w:t xml:space="preserve"> </w:t>
      </w:r>
      <w:r w:rsidRPr="0005658A">
        <w:t>existing</w:t>
      </w:r>
      <w:r w:rsidR="00542956" w:rsidRPr="0005658A">
        <w:t xml:space="preserve"> </w:t>
      </w:r>
      <w:r w:rsidRPr="0005658A">
        <w:t>roadway</w:t>
      </w:r>
      <w:r w:rsidR="00542956" w:rsidRPr="0005658A">
        <w:t xml:space="preserve"> </w:t>
      </w:r>
      <w:r w:rsidR="00923648" w:rsidRPr="0005658A">
        <w:t>does</w:t>
      </w:r>
      <w:r w:rsidR="00542956" w:rsidRPr="0005658A">
        <w:t xml:space="preserve"> </w:t>
      </w:r>
      <w:r w:rsidR="00923648" w:rsidRPr="0005658A">
        <w:t>not</w:t>
      </w:r>
      <w:r w:rsidR="00542956" w:rsidRPr="0005658A">
        <w:t xml:space="preserve"> </w:t>
      </w:r>
      <w:r w:rsidR="00923648" w:rsidRPr="0005658A">
        <w:t>meet</w:t>
      </w:r>
      <w:r w:rsidR="00542956" w:rsidRPr="0005658A">
        <w:t xml:space="preserve"> </w:t>
      </w:r>
      <w:r w:rsidR="00923648" w:rsidRPr="0005658A">
        <w:t>the</w:t>
      </w:r>
      <w:r w:rsidR="00542956" w:rsidRPr="0005658A">
        <w:t xml:space="preserve"> </w:t>
      </w:r>
      <w:r w:rsidR="002E57AD" w:rsidRPr="0005658A">
        <w:t>access</w:t>
      </w:r>
      <w:r w:rsidR="00542956" w:rsidRPr="0005658A">
        <w:t xml:space="preserve"> </w:t>
      </w:r>
      <w:r w:rsidR="002E57AD" w:rsidRPr="0005658A">
        <w:t>management</w:t>
      </w:r>
      <w:r w:rsidR="00542956" w:rsidRPr="0005658A">
        <w:t xml:space="preserve"> </w:t>
      </w:r>
      <w:r w:rsidR="002E57AD" w:rsidRPr="0005658A">
        <w:t>standards</w:t>
      </w:r>
      <w:r w:rsidRPr="0005658A">
        <w:t>.</w:t>
      </w:r>
      <w:r w:rsidR="00542956" w:rsidRPr="0005658A">
        <w:t xml:space="preserve"> </w:t>
      </w:r>
    </w:p>
    <w:p w14:paraId="54B613D7" w14:textId="77777777" w:rsidR="00C46DE8" w:rsidRDefault="00C46DE8" w:rsidP="00C46DE8">
      <w:bookmarkStart w:id="234" w:name="_Toc362969997"/>
      <w:bookmarkStart w:id="235" w:name="_Toc362970123"/>
      <w:bookmarkStart w:id="236" w:name="_Toc349423779"/>
      <w:bookmarkStart w:id="237" w:name="_Toc345977449"/>
      <w:bookmarkStart w:id="238" w:name="_Toc346220485"/>
      <w:bookmarkStart w:id="239" w:name="_Toc346227421"/>
      <w:bookmarkStart w:id="240" w:name="_Toc345977450"/>
      <w:bookmarkStart w:id="241" w:name="_Toc346220486"/>
      <w:bookmarkStart w:id="242" w:name="_Toc346227422"/>
      <w:bookmarkStart w:id="243" w:name="_Toc345977451"/>
      <w:bookmarkStart w:id="244" w:name="_Toc346220487"/>
      <w:bookmarkStart w:id="245" w:name="_Toc346227423"/>
      <w:bookmarkStart w:id="246" w:name="_Toc345977452"/>
      <w:bookmarkStart w:id="247" w:name="_Toc346220488"/>
      <w:bookmarkStart w:id="248" w:name="_Toc346227424"/>
      <w:bookmarkStart w:id="249" w:name="_Toc345977453"/>
      <w:bookmarkStart w:id="250" w:name="_Toc346220489"/>
      <w:bookmarkStart w:id="251" w:name="_Toc346227425"/>
      <w:bookmarkStart w:id="252" w:name="_Toc345977454"/>
      <w:bookmarkStart w:id="253" w:name="_Toc346220490"/>
      <w:bookmarkStart w:id="254" w:name="_Toc346227426"/>
      <w:bookmarkStart w:id="255" w:name="_Toc345977455"/>
      <w:bookmarkStart w:id="256" w:name="_Toc346220491"/>
      <w:bookmarkStart w:id="257" w:name="_Toc346227427"/>
      <w:bookmarkStart w:id="258" w:name="_Toc345977456"/>
      <w:bookmarkStart w:id="259" w:name="_Toc346220492"/>
      <w:bookmarkStart w:id="260" w:name="_Toc346227428"/>
      <w:bookmarkStart w:id="261" w:name="_Toc345977457"/>
      <w:bookmarkStart w:id="262" w:name="_Toc346220493"/>
      <w:bookmarkStart w:id="263" w:name="_Toc346227429"/>
      <w:bookmarkStart w:id="264" w:name="_Toc345977458"/>
      <w:bookmarkStart w:id="265" w:name="_Toc346220494"/>
      <w:bookmarkStart w:id="266" w:name="_Toc346227430"/>
      <w:bookmarkStart w:id="267" w:name="_Toc345977459"/>
      <w:bookmarkStart w:id="268" w:name="_Toc346220495"/>
      <w:bookmarkStart w:id="269" w:name="_Toc346227431"/>
      <w:bookmarkStart w:id="270" w:name="_Toc345977460"/>
      <w:bookmarkStart w:id="271" w:name="_Toc346220496"/>
      <w:bookmarkStart w:id="272" w:name="_Toc346227432"/>
      <w:bookmarkStart w:id="273" w:name="_Toc345977461"/>
      <w:bookmarkStart w:id="274" w:name="_Toc346220497"/>
      <w:bookmarkStart w:id="275" w:name="_Toc346227433"/>
      <w:bookmarkStart w:id="276" w:name="_Toc345977462"/>
      <w:bookmarkStart w:id="277" w:name="_Toc346220498"/>
      <w:bookmarkStart w:id="278" w:name="_Toc346227434"/>
      <w:bookmarkStart w:id="279" w:name="_Toc345977463"/>
      <w:bookmarkStart w:id="280" w:name="_Toc346220499"/>
      <w:bookmarkStart w:id="281" w:name="_Toc346227435"/>
      <w:bookmarkStart w:id="282" w:name="_Toc345977464"/>
      <w:bookmarkStart w:id="283" w:name="_Toc346220500"/>
      <w:bookmarkStart w:id="284" w:name="_Toc346227436"/>
      <w:bookmarkStart w:id="285" w:name="_Toc126061220"/>
      <w:bookmarkStart w:id="286" w:name="_Toc126268703"/>
      <w:bookmarkStart w:id="287" w:name="_Toc126417737"/>
      <w:bookmarkStart w:id="288" w:name="_Toc126425025"/>
      <w:bookmarkStart w:id="289" w:name="_Toc126617668"/>
      <w:bookmarkStart w:id="290" w:name="_Toc131138017"/>
      <w:bookmarkStart w:id="291" w:name="_Toc131164602"/>
      <w:bookmarkStart w:id="292" w:name="_Toc131165266"/>
      <w:bookmarkStart w:id="293" w:name="_Toc224306370"/>
      <w:bookmarkStart w:id="294" w:name="_Toc224308142"/>
      <w:bookmarkStart w:id="295" w:name="_Toc224308336"/>
      <w:bookmarkStart w:id="296" w:name="_Toc224309095"/>
      <w:bookmarkStart w:id="297" w:name="_Toc226234517"/>
      <w:bookmarkStart w:id="298" w:name="_Toc228398566"/>
      <w:bookmarkStart w:id="299" w:name="_Toc229070718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r>
        <w:t>Enter information here.</w:t>
      </w:r>
    </w:p>
    <w:p w14:paraId="7C7A0823" w14:textId="2A3E076C" w:rsidR="007328E3" w:rsidRPr="00F67A2E" w:rsidRDefault="007929B8" w:rsidP="00B02E6B">
      <w:pPr>
        <w:pStyle w:val="Heading3"/>
      </w:pPr>
      <w:bookmarkStart w:id="300" w:name="_Toc237196989"/>
      <w:r w:rsidRPr="00F67A2E">
        <w:t>Right</w:t>
      </w:r>
      <w:r w:rsidR="00542956">
        <w:t xml:space="preserve"> </w:t>
      </w:r>
      <w:r w:rsidRPr="00F67A2E">
        <w:t>of</w:t>
      </w:r>
      <w:r w:rsidR="00542956">
        <w:t xml:space="preserve"> </w:t>
      </w:r>
      <w:r w:rsidRPr="00F67A2E">
        <w:t>Way</w:t>
      </w:r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r w:rsidR="00542956">
        <w:t xml:space="preserve"> </w:t>
      </w:r>
    </w:p>
    <w:p w14:paraId="567CCE75" w14:textId="78BC191C" w:rsidR="009812DF" w:rsidRPr="0005658A" w:rsidRDefault="00E817D6" w:rsidP="009631DD">
      <w:pPr>
        <w:pStyle w:val="Instructional"/>
      </w:pPr>
      <w:r w:rsidRPr="0005658A">
        <w:t>Identify</w:t>
      </w:r>
      <w:r w:rsidR="00542956" w:rsidRPr="0005658A">
        <w:t xml:space="preserve"> </w:t>
      </w:r>
      <w:r w:rsidR="003D65E7" w:rsidRPr="0005658A">
        <w:t>the</w:t>
      </w:r>
      <w:r w:rsidR="00542956" w:rsidRPr="0005658A">
        <w:t xml:space="preserve"> </w:t>
      </w:r>
      <w:r w:rsidR="003D65E7" w:rsidRPr="0005658A">
        <w:t>existing</w:t>
      </w:r>
      <w:r w:rsidR="00542956" w:rsidRPr="0005658A">
        <w:t xml:space="preserve"> </w:t>
      </w:r>
      <w:r w:rsidR="00A5764C" w:rsidRPr="0005658A">
        <w:t>right</w:t>
      </w:r>
      <w:r w:rsidR="00542956" w:rsidRPr="0005658A">
        <w:t xml:space="preserve"> </w:t>
      </w:r>
      <w:r w:rsidR="00A5764C" w:rsidRPr="0005658A">
        <w:t>of</w:t>
      </w:r>
      <w:r w:rsidR="00542956" w:rsidRPr="0005658A">
        <w:t xml:space="preserve"> </w:t>
      </w:r>
      <w:r w:rsidR="00A5764C" w:rsidRPr="0005658A">
        <w:t>way</w:t>
      </w:r>
      <w:r w:rsidR="00542956" w:rsidRPr="0005658A">
        <w:t xml:space="preserve"> </w:t>
      </w:r>
      <w:r w:rsidR="00896148" w:rsidRPr="0005658A">
        <w:t>(ROW)</w:t>
      </w:r>
      <w:r w:rsidR="00542956" w:rsidRPr="0005658A">
        <w:t xml:space="preserve"> </w:t>
      </w:r>
      <w:r w:rsidR="002B096D" w:rsidRPr="0005658A">
        <w:t>within</w:t>
      </w:r>
      <w:r w:rsidR="00542956" w:rsidRPr="0005658A">
        <w:t xml:space="preserve"> </w:t>
      </w:r>
      <w:r w:rsidR="002B096D" w:rsidRPr="0005658A">
        <w:t>the</w:t>
      </w:r>
      <w:r w:rsidR="00542956" w:rsidRPr="0005658A">
        <w:t xml:space="preserve"> </w:t>
      </w:r>
      <w:r w:rsidR="002B096D" w:rsidRPr="0005658A">
        <w:t>project</w:t>
      </w:r>
      <w:r w:rsidR="00542956" w:rsidRPr="0005658A">
        <w:t xml:space="preserve"> </w:t>
      </w:r>
      <w:r w:rsidR="002B096D" w:rsidRPr="0005658A">
        <w:t>limits</w:t>
      </w:r>
      <w:r w:rsidR="00542956" w:rsidRPr="0005658A">
        <w:t xml:space="preserve"> </w:t>
      </w:r>
      <w:r w:rsidR="0064628E" w:rsidRPr="0005658A">
        <w:t>including</w:t>
      </w:r>
      <w:r w:rsidR="00542956" w:rsidRPr="0005658A">
        <w:t xml:space="preserve"> </w:t>
      </w:r>
      <w:r w:rsidR="00552BC5" w:rsidRPr="0005658A">
        <w:t>extent</w:t>
      </w:r>
      <w:r w:rsidR="00542956" w:rsidRPr="0005658A">
        <w:t xml:space="preserve"> </w:t>
      </w:r>
      <w:r w:rsidR="00552BC5" w:rsidRPr="0005658A">
        <w:t>and</w:t>
      </w:r>
      <w:r w:rsidR="00542956" w:rsidRPr="0005658A">
        <w:t xml:space="preserve"> </w:t>
      </w:r>
      <w:r w:rsidR="00552BC5" w:rsidRPr="0005658A">
        <w:t>type</w:t>
      </w:r>
      <w:r w:rsidR="00542956" w:rsidRPr="0005658A">
        <w:t xml:space="preserve"> </w:t>
      </w:r>
      <w:r w:rsidR="00552BC5" w:rsidRPr="0005658A">
        <w:t>of</w:t>
      </w:r>
      <w:r w:rsidR="00542956" w:rsidRPr="0005658A">
        <w:t xml:space="preserve"> </w:t>
      </w:r>
      <w:r w:rsidR="00552BC5" w:rsidRPr="0005658A">
        <w:t>limited</w:t>
      </w:r>
      <w:r w:rsidR="00542956" w:rsidRPr="0005658A">
        <w:t xml:space="preserve"> </w:t>
      </w:r>
      <w:r w:rsidR="00F90AFB" w:rsidRPr="0005658A">
        <w:t>access,</w:t>
      </w:r>
      <w:r w:rsidR="00542956" w:rsidRPr="0005658A">
        <w:t xml:space="preserve"> </w:t>
      </w:r>
      <w:r w:rsidR="00F90AFB" w:rsidRPr="0005658A">
        <w:t>if</w:t>
      </w:r>
      <w:r w:rsidR="00542956" w:rsidRPr="0005658A">
        <w:t xml:space="preserve"> </w:t>
      </w:r>
      <w:r w:rsidR="00F90AFB" w:rsidRPr="0005658A">
        <w:t>applicable</w:t>
      </w:r>
      <w:r w:rsidR="003D65E7" w:rsidRPr="0005658A">
        <w:t>.</w:t>
      </w:r>
      <w:r w:rsidR="00542956" w:rsidRPr="0005658A">
        <w:t xml:space="preserve"> </w:t>
      </w:r>
      <w:r w:rsidR="00B96CD7" w:rsidRPr="0005658A">
        <w:t>Include</w:t>
      </w:r>
      <w:r w:rsidR="00542956" w:rsidRPr="0005658A">
        <w:t xml:space="preserve"> </w:t>
      </w:r>
      <w:r w:rsidR="00B96CD7" w:rsidRPr="0005658A">
        <w:t>relevant</w:t>
      </w:r>
      <w:r w:rsidR="00542956" w:rsidRPr="0005658A">
        <w:t xml:space="preserve"> </w:t>
      </w:r>
      <w:r w:rsidR="00B96CD7" w:rsidRPr="0005658A">
        <w:t>easements</w:t>
      </w:r>
      <w:r w:rsidR="00542956" w:rsidRPr="0005658A">
        <w:t xml:space="preserve"> </w:t>
      </w:r>
      <w:r w:rsidR="00E0528D" w:rsidRPr="0005658A">
        <w:t>such</w:t>
      </w:r>
      <w:r w:rsidR="00542956" w:rsidRPr="0005658A">
        <w:t xml:space="preserve"> </w:t>
      </w:r>
      <w:r w:rsidR="00E0528D" w:rsidRPr="0005658A">
        <w:t>as</w:t>
      </w:r>
      <w:r w:rsidR="00542956" w:rsidRPr="0005658A">
        <w:t xml:space="preserve"> </w:t>
      </w:r>
      <w:r w:rsidR="00E0528D" w:rsidRPr="0005658A">
        <w:t>utility</w:t>
      </w:r>
      <w:bookmarkStart w:id="301" w:name="_Toc349423781"/>
      <w:bookmarkEnd w:id="301"/>
      <w:r w:rsidR="00542956" w:rsidRPr="0005658A">
        <w:t xml:space="preserve"> </w:t>
      </w:r>
      <w:r w:rsidR="0063459D" w:rsidRPr="0005658A">
        <w:t>and</w:t>
      </w:r>
      <w:r w:rsidR="00542956" w:rsidRPr="0005658A">
        <w:t xml:space="preserve"> </w:t>
      </w:r>
      <w:r w:rsidR="00E0528D" w:rsidRPr="0005658A">
        <w:t>drainage</w:t>
      </w:r>
      <w:r w:rsidR="00542956" w:rsidRPr="0005658A">
        <w:t xml:space="preserve"> </w:t>
      </w:r>
      <w:r w:rsidR="00E0528D" w:rsidRPr="0005658A">
        <w:t>easements.</w:t>
      </w:r>
    </w:p>
    <w:p w14:paraId="473A6BC6" w14:textId="77777777" w:rsidR="00C46DE8" w:rsidRDefault="00C46DE8" w:rsidP="00C46DE8">
      <w:bookmarkStart w:id="302" w:name="_Toc226234518"/>
      <w:bookmarkStart w:id="303" w:name="_Toc228398567"/>
      <w:bookmarkStart w:id="304" w:name="_Toc229070719"/>
      <w:bookmarkStart w:id="305" w:name="_Toc229589363"/>
      <w:bookmarkStart w:id="306" w:name="_Toc226234519"/>
      <w:bookmarkStart w:id="307" w:name="_Toc228398568"/>
      <w:bookmarkStart w:id="308" w:name="_Toc229070720"/>
      <w:bookmarkStart w:id="309" w:name="_Toc229589364"/>
      <w:bookmarkStart w:id="310" w:name="_Toc126662423"/>
      <w:bookmarkStart w:id="311" w:name="_Toc126662573"/>
      <w:bookmarkStart w:id="312" w:name="_Toc126662723"/>
      <w:bookmarkStart w:id="313" w:name="_Toc126662873"/>
      <w:bookmarkStart w:id="314" w:name="_Toc126663022"/>
      <w:bookmarkStart w:id="315" w:name="_Toc126663170"/>
      <w:bookmarkStart w:id="316" w:name="_Toc127198987"/>
      <w:bookmarkStart w:id="317" w:name="_Toc127199223"/>
      <w:bookmarkStart w:id="318" w:name="_Toc131138019"/>
      <w:bookmarkStart w:id="319" w:name="_Toc131165268"/>
      <w:bookmarkStart w:id="320" w:name="_Toc126662425"/>
      <w:bookmarkStart w:id="321" w:name="_Toc126662575"/>
      <w:bookmarkStart w:id="322" w:name="_Toc126662725"/>
      <w:bookmarkStart w:id="323" w:name="_Toc126662875"/>
      <w:bookmarkStart w:id="324" w:name="_Toc126663024"/>
      <w:bookmarkStart w:id="325" w:name="_Toc126663172"/>
      <w:bookmarkStart w:id="326" w:name="_Toc127198989"/>
      <w:bookmarkStart w:id="327" w:name="_Toc127199225"/>
      <w:bookmarkStart w:id="328" w:name="_Toc131138021"/>
      <w:bookmarkStart w:id="329" w:name="_Toc131165270"/>
      <w:bookmarkStart w:id="330" w:name="_Toc126662426"/>
      <w:bookmarkStart w:id="331" w:name="_Toc126662576"/>
      <w:bookmarkStart w:id="332" w:name="_Toc126662726"/>
      <w:bookmarkStart w:id="333" w:name="_Toc126662876"/>
      <w:bookmarkStart w:id="334" w:name="_Toc126663025"/>
      <w:bookmarkStart w:id="335" w:name="_Toc126663173"/>
      <w:bookmarkStart w:id="336" w:name="_Toc127198990"/>
      <w:bookmarkStart w:id="337" w:name="_Toc127199226"/>
      <w:bookmarkStart w:id="338" w:name="_Toc131138022"/>
      <w:bookmarkStart w:id="339" w:name="_Toc131165271"/>
      <w:bookmarkStart w:id="340" w:name="_Toc126662428"/>
      <w:bookmarkStart w:id="341" w:name="_Toc126662578"/>
      <w:bookmarkStart w:id="342" w:name="_Toc126662728"/>
      <w:bookmarkStart w:id="343" w:name="_Toc126662878"/>
      <w:bookmarkStart w:id="344" w:name="_Toc126663027"/>
      <w:bookmarkStart w:id="345" w:name="_Toc126663175"/>
      <w:bookmarkStart w:id="346" w:name="_Toc127198992"/>
      <w:bookmarkStart w:id="347" w:name="_Toc127199228"/>
      <w:bookmarkStart w:id="348" w:name="_Toc131138024"/>
      <w:bookmarkStart w:id="349" w:name="_Toc131165273"/>
      <w:bookmarkStart w:id="350" w:name="_Toc126662429"/>
      <w:bookmarkStart w:id="351" w:name="_Toc126662579"/>
      <w:bookmarkStart w:id="352" w:name="_Toc126662729"/>
      <w:bookmarkStart w:id="353" w:name="_Toc126662879"/>
      <w:bookmarkStart w:id="354" w:name="_Toc126663028"/>
      <w:bookmarkStart w:id="355" w:name="_Toc126663176"/>
      <w:bookmarkStart w:id="356" w:name="_Toc127198993"/>
      <w:bookmarkStart w:id="357" w:name="_Toc127199229"/>
      <w:bookmarkStart w:id="358" w:name="_Toc131138025"/>
      <w:bookmarkStart w:id="359" w:name="_Toc131165274"/>
      <w:bookmarkStart w:id="360" w:name="_Toc126662430"/>
      <w:bookmarkStart w:id="361" w:name="_Toc126662580"/>
      <w:bookmarkStart w:id="362" w:name="_Toc126662730"/>
      <w:bookmarkStart w:id="363" w:name="_Toc126662880"/>
      <w:bookmarkStart w:id="364" w:name="_Toc126663029"/>
      <w:bookmarkStart w:id="365" w:name="_Toc126663177"/>
      <w:bookmarkStart w:id="366" w:name="_Toc127198994"/>
      <w:bookmarkStart w:id="367" w:name="_Toc127199230"/>
      <w:bookmarkStart w:id="368" w:name="_Toc131138026"/>
      <w:bookmarkStart w:id="369" w:name="_Toc131165275"/>
      <w:bookmarkStart w:id="370" w:name="_Toc126662431"/>
      <w:bookmarkStart w:id="371" w:name="_Toc126662581"/>
      <w:bookmarkStart w:id="372" w:name="_Toc126662731"/>
      <w:bookmarkStart w:id="373" w:name="_Toc126662881"/>
      <w:bookmarkStart w:id="374" w:name="_Toc126663030"/>
      <w:bookmarkStart w:id="375" w:name="_Toc126663178"/>
      <w:bookmarkStart w:id="376" w:name="_Toc127198995"/>
      <w:bookmarkStart w:id="377" w:name="_Toc127199231"/>
      <w:bookmarkStart w:id="378" w:name="_Toc131138027"/>
      <w:bookmarkStart w:id="379" w:name="_Toc131165276"/>
      <w:bookmarkStart w:id="380" w:name="_Toc126662432"/>
      <w:bookmarkStart w:id="381" w:name="_Toc126662582"/>
      <w:bookmarkStart w:id="382" w:name="_Toc126662732"/>
      <w:bookmarkStart w:id="383" w:name="_Toc126662882"/>
      <w:bookmarkStart w:id="384" w:name="_Toc126663031"/>
      <w:bookmarkStart w:id="385" w:name="_Toc126663179"/>
      <w:bookmarkStart w:id="386" w:name="_Toc127198996"/>
      <w:bookmarkStart w:id="387" w:name="_Toc127199232"/>
      <w:bookmarkStart w:id="388" w:name="_Toc131138028"/>
      <w:bookmarkStart w:id="389" w:name="_Toc131165277"/>
      <w:bookmarkStart w:id="390" w:name="_Toc349423783"/>
      <w:bookmarkStart w:id="391" w:name="_Toc510303657"/>
      <w:bookmarkStart w:id="392" w:name="_Toc126662433"/>
      <w:bookmarkStart w:id="393" w:name="_Toc126662583"/>
      <w:bookmarkStart w:id="394" w:name="_Toc126662733"/>
      <w:bookmarkStart w:id="395" w:name="_Toc126662883"/>
      <w:bookmarkStart w:id="396" w:name="_Toc126663032"/>
      <w:bookmarkStart w:id="397" w:name="_Toc126663180"/>
      <w:bookmarkStart w:id="398" w:name="_Toc127198997"/>
      <w:bookmarkStart w:id="399" w:name="_Toc127199233"/>
      <w:bookmarkStart w:id="400" w:name="_Toc131138029"/>
      <w:bookmarkStart w:id="401" w:name="_Toc131165278"/>
      <w:bookmarkStart w:id="402" w:name="_Toc126662434"/>
      <w:bookmarkStart w:id="403" w:name="_Toc126662584"/>
      <w:bookmarkStart w:id="404" w:name="_Toc126662734"/>
      <w:bookmarkStart w:id="405" w:name="_Toc126662884"/>
      <w:bookmarkStart w:id="406" w:name="_Toc126663033"/>
      <w:bookmarkStart w:id="407" w:name="_Toc126663181"/>
      <w:bookmarkStart w:id="408" w:name="_Toc127198998"/>
      <w:bookmarkStart w:id="409" w:name="_Toc127199234"/>
      <w:bookmarkStart w:id="410" w:name="_Toc131138030"/>
      <w:bookmarkStart w:id="411" w:name="_Toc131165279"/>
      <w:bookmarkStart w:id="412" w:name="_Toc126662435"/>
      <w:bookmarkStart w:id="413" w:name="_Toc126662585"/>
      <w:bookmarkStart w:id="414" w:name="_Toc126662735"/>
      <w:bookmarkStart w:id="415" w:name="_Toc126662885"/>
      <w:bookmarkStart w:id="416" w:name="_Toc126663034"/>
      <w:bookmarkStart w:id="417" w:name="_Toc126663182"/>
      <w:bookmarkStart w:id="418" w:name="_Toc127198999"/>
      <w:bookmarkStart w:id="419" w:name="_Toc127199235"/>
      <w:bookmarkStart w:id="420" w:name="_Toc131138031"/>
      <w:bookmarkStart w:id="421" w:name="_Toc131165280"/>
      <w:bookmarkStart w:id="422" w:name="_Toc126662436"/>
      <w:bookmarkStart w:id="423" w:name="_Toc126662586"/>
      <w:bookmarkStart w:id="424" w:name="_Toc126662736"/>
      <w:bookmarkStart w:id="425" w:name="_Toc126662886"/>
      <w:bookmarkStart w:id="426" w:name="_Toc126663035"/>
      <w:bookmarkStart w:id="427" w:name="_Toc126663183"/>
      <w:bookmarkStart w:id="428" w:name="_Toc127199000"/>
      <w:bookmarkStart w:id="429" w:name="_Toc127199236"/>
      <w:bookmarkStart w:id="430" w:name="_Toc131138032"/>
      <w:bookmarkStart w:id="431" w:name="_Toc131165281"/>
      <w:bookmarkStart w:id="432" w:name="_Toc126662437"/>
      <w:bookmarkStart w:id="433" w:name="_Toc126662587"/>
      <w:bookmarkStart w:id="434" w:name="_Toc126662737"/>
      <w:bookmarkStart w:id="435" w:name="_Toc126662887"/>
      <w:bookmarkStart w:id="436" w:name="_Toc126663036"/>
      <w:bookmarkStart w:id="437" w:name="_Toc126663184"/>
      <w:bookmarkStart w:id="438" w:name="_Toc127199001"/>
      <w:bookmarkStart w:id="439" w:name="_Toc127199237"/>
      <w:bookmarkStart w:id="440" w:name="_Toc131138033"/>
      <w:bookmarkStart w:id="441" w:name="_Toc131165282"/>
      <w:bookmarkStart w:id="442" w:name="_Toc126662438"/>
      <w:bookmarkStart w:id="443" w:name="_Toc126662588"/>
      <w:bookmarkStart w:id="444" w:name="_Toc126662738"/>
      <w:bookmarkStart w:id="445" w:name="_Toc126662888"/>
      <w:bookmarkStart w:id="446" w:name="_Toc126663037"/>
      <w:bookmarkStart w:id="447" w:name="_Toc126663185"/>
      <w:bookmarkStart w:id="448" w:name="_Toc127199002"/>
      <w:bookmarkStart w:id="449" w:name="_Toc127199238"/>
      <w:bookmarkStart w:id="450" w:name="_Toc131138034"/>
      <w:bookmarkStart w:id="451" w:name="_Toc131165283"/>
      <w:bookmarkStart w:id="452" w:name="_Toc126662439"/>
      <w:bookmarkStart w:id="453" w:name="_Toc126662589"/>
      <w:bookmarkStart w:id="454" w:name="_Toc126662739"/>
      <w:bookmarkStart w:id="455" w:name="_Toc126662889"/>
      <w:bookmarkStart w:id="456" w:name="_Toc126663038"/>
      <w:bookmarkStart w:id="457" w:name="_Toc126663186"/>
      <w:bookmarkStart w:id="458" w:name="_Toc127199003"/>
      <w:bookmarkStart w:id="459" w:name="_Toc127199239"/>
      <w:bookmarkStart w:id="460" w:name="_Toc131138035"/>
      <w:bookmarkStart w:id="461" w:name="_Toc131165284"/>
      <w:bookmarkStart w:id="462" w:name="_Toc126662440"/>
      <w:bookmarkStart w:id="463" w:name="_Toc126662590"/>
      <w:bookmarkStart w:id="464" w:name="_Toc126662740"/>
      <w:bookmarkStart w:id="465" w:name="_Toc126662890"/>
      <w:bookmarkStart w:id="466" w:name="_Toc126663039"/>
      <w:bookmarkStart w:id="467" w:name="_Toc126663187"/>
      <w:bookmarkStart w:id="468" w:name="_Toc127199004"/>
      <w:bookmarkStart w:id="469" w:name="_Toc127199240"/>
      <w:bookmarkStart w:id="470" w:name="_Toc131138036"/>
      <w:bookmarkStart w:id="471" w:name="_Toc131165285"/>
      <w:bookmarkStart w:id="472" w:name="_Toc126662441"/>
      <w:bookmarkStart w:id="473" w:name="_Toc126662591"/>
      <w:bookmarkStart w:id="474" w:name="_Toc126662741"/>
      <w:bookmarkStart w:id="475" w:name="_Toc126662891"/>
      <w:bookmarkStart w:id="476" w:name="_Toc126663040"/>
      <w:bookmarkStart w:id="477" w:name="_Toc126663188"/>
      <w:bookmarkStart w:id="478" w:name="_Toc127199005"/>
      <w:bookmarkStart w:id="479" w:name="_Toc127199241"/>
      <w:bookmarkStart w:id="480" w:name="_Toc131138037"/>
      <w:bookmarkStart w:id="481" w:name="_Toc131165286"/>
      <w:bookmarkStart w:id="482" w:name="_Toc126061226"/>
      <w:bookmarkStart w:id="483" w:name="_Toc126268709"/>
      <w:bookmarkStart w:id="484" w:name="_Toc126417743"/>
      <w:bookmarkStart w:id="485" w:name="_Toc126425031"/>
      <w:bookmarkStart w:id="486" w:name="_Toc126617674"/>
      <w:bookmarkStart w:id="487" w:name="_Toc131138038"/>
      <w:bookmarkStart w:id="488" w:name="_Toc131164611"/>
      <w:bookmarkStart w:id="489" w:name="_Toc131165287"/>
      <w:bookmarkStart w:id="490" w:name="_Toc224306372"/>
      <w:bookmarkStart w:id="491" w:name="_Toc224308144"/>
      <w:bookmarkStart w:id="492" w:name="_Toc224308338"/>
      <w:bookmarkStart w:id="493" w:name="_Toc224309097"/>
      <w:bookmarkStart w:id="494" w:name="_Toc226234520"/>
      <w:bookmarkStart w:id="495" w:name="_Toc228398569"/>
      <w:bookmarkStart w:id="496" w:name="_Toc22907072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r>
        <w:t>Enter information here.</w:t>
      </w:r>
    </w:p>
    <w:p w14:paraId="552E38E5" w14:textId="34B151F4" w:rsidR="00D13392" w:rsidRPr="00F67A2E" w:rsidRDefault="00D13392" w:rsidP="00B02E6B">
      <w:pPr>
        <w:pStyle w:val="Heading3"/>
      </w:pPr>
      <w:bookmarkStart w:id="497" w:name="_Toc237196990"/>
      <w:r w:rsidRPr="00F67A2E">
        <w:t>Pavement</w:t>
      </w:r>
      <w:r w:rsidR="00542956">
        <w:t xml:space="preserve"> </w:t>
      </w:r>
      <w:r w:rsidR="0077751A" w:rsidRPr="00F67A2E">
        <w:t>Type</w:t>
      </w:r>
      <w:r w:rsidR="00542956">
        <w:t xml:space="preserve"> </w:t>
      </w:r>
      <w:r w:rsidR="0077751A" w:rsidRPr="00F67A2E">
        <w:t>and</w:t>
      </w:r>
      <w:r w:rsidR="00542956">
        <w:t xml:space="preserve"> </w:t>
      </w:r>
      <w:r w:rsidR="003F3C2B" w:rsidRPr="00F67A2E">
        <w:t>Condition</w:t>
      </w:r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</w:p>
    <w:p w14:paraId="42DCBBE8" w14:textId="37A5F0BE" w:rsidR="003F3C2B" w:rsidRPr="0005658A" w:rsidRDefault="003F3C2B" w:rsidP="009631DD">
      <w:pPr>
        <w:pStyle w:val="Instructional"/>
      </w:pPr>
      <w:r w:rsidRPr="0005658A">
        <w:t>Identify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cracking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ride</w:t>
      </w:r>
      <w:r w:rsidR="00542956" w:rsidRPr="0005658A">
        <w:t xml:space="preserve"> </w:t>
      </w:r>
      <w:r w:rsidRPr="0005658A">
        <w:t>rankings</w:t>
      </w:r>
      <w:r w:rsidR="00542956" w:rsidRPr="0005658A">
        <w:t xml:space="preserve"> </w:t>
      </w:r>
      <w:r w:rsidR="00CC3242" w:rsidRPr="0005658A">
        <w:t>found</w:t>
      </w:r>
      <w:r w:rsidR="00542956" w:rsidRPr="0005658A">
        <w:t xml:space="preserve"> </w:t>
      </w:r>
      <w:r w:rsidR="00A02A29" w:rsidRPr="0005658A">
        <w:t>in</w:t>
      </w:r>
      <w:r w:rsidR="00542956" w:rsidRPr="0005658A">
        <w:t xml:space="preserve"> </w:t>
      </w:r>
      <w:r w:rsidR="008972E1" w:rsidRPr="0005658A">
        <w:t>the</w:t>
      </w:r>
      <w:r w:rsidR="00542956" w:rsidRPr="0005658A">
        <w:t xml:space="preserve"> </w:t>
      </w:r>
      <w:r w:rsidR="008972E1" w:rsidRPr="0005658A">
        <w:t>Pavement</w:t>
      </w:r>
      <w:r w:rsidR="00542956" w:rsidRPr="0005658A">
        <w:t xml:space="preserve"> </w:t>
      </w:r>
      <w:r w:rsidR="008972E1" w:rsidRPr="0005658A">
        <w:t>Condition</w:t>
      </w:r>
      <w:r w:rsidR="00542956" w:rsidRPr="0005658A">
        <w:t xml:space="preserve"> </w:t>
      </w:r>
      <w:r w:rsidR="008972E1" w:rsidRPr="0005658A">
        <w:t>Survey</w:t>
      </w:r>
      <w:r w:rsidR="00542956" w:rsidRPr="0005658A">
        <w:t xml:space="preserve"> </w:t>
      </w:r>
      <w:r w:rsidR="00C23C0F" w:rsidRPr="0005658A">
        <w:t>from</w:t>
      </w:r>
      <w:r w:rsidR="00542956" w:rsidRPr="0005658A">
        <w:t xml:space="preserve"> </w:t>
      </w:r>
      <w:r w:rsidR="00C23C0F" w:rsidRPr="0005658A">
        <w:t>the</w:t>
      </w:r>
      <w:r w:rsidR="00542956" w:rsidRPr="0005658A">
        <w:t xml:space="preserve"> </w:t>
      </w:r>
      <w:r w:rsidR="00A02A29" w:rsidRPr="0005658A">
        <w:t>FDOT</w:t>
      </w:r>
      <w:r w:rsidR="00542956" w:rsidRPr="0005658A">
        <w:t xml:space="preserve"> </w:t>
      </w:r>
      <w:r w:rsidR="00BD6414" w:rsidRPr="0005658A">
        <w:t>State</w:t>
      </w:r>
      <w:r w:rsidR="00542956" w:rsidRPr="0005658A">
        <w:t xml:space="preserve"> </w:t>
      </w:r>
      <w:r w:rsidR="00C23C0F" w:rsidRPr="0005658A">
        <w:t>Ma</w:t>
      </w:r>
      <w:r w:rsidR="00D257A8" w:rsidRPr="0005658A">
        <w:t>terials</w:t>
      </w:r>
      <w:r w:rsidR="00542956" w:rsidRPr="0005658A">
        <w:t xml:space="preserve"> </w:t>
      </w:r>
      <w:r w:rsidR="00D257A8" w:rsidRPr="0005658A">
        <w:t>Office</w:t>
      </w:r>
      <w:r w:rsidRPr="0005658A">
        <w:t>.</w:t>
      </w:r>
      <w:r w:rsidR="00542956" w:rsidRPr="0005658A">
        <w:t xml:space="preserve"> </w:t>
      </w:r>
      <w:r w:rsidR="00A02A29" w:rsidRPr="0005658A">
        <w:t>Include</w:t>
      </w:r>
      <w:r w:rsidR="00542956" w:rsidRPr="0005658A">
        <w:t xml:space="preserve"> </w:t>
      </w:r>
      <w:r w:rsidR="00A02A29" w:rsidRPr="0005658A">
        <w:t>the</w:t>
      </w:r>
      <w:r w:rsidR="00542956" w:rsidRPr="0005658A">
        <w:t xml:space="preserve"> </w:t>
      </w:r>
      <w:r w:rsidR="00A02A29" w:rsidRPr="0005658A">
        <w:t>year</w:t>
      </w:r>
      <w:r w:rsidR="00542956" w:rsidRPr="0005658A">
        <w:t xml:space="preserve"> </w:t>
      </w:r>
      <w:r w:rsidR="00A02A29" w:rsidRPr="0005658A">
        <w:t>of</w:t>
      </w:r>
      <w:r w:rsidR="00542956" w:rsidRPr="0005658A">
        <w:t xml:space="preserve"> </w:t>
      </w:r>
      <w:r w:rsidR="00A02A29" w:rsidRPr="0005658A">
        <w:t>the</w:t>
      </w:r>
      <w:r w:rsidR="00542956" w:rsidRPr="0005658A">
        <w:t xml:space="preserve"> </w:t>
      </w:r>
      <w:r w:rsidR="00A02A29" w:rsidRPr="0005658A">
        <w:t>data</w:t>
      </w:r>
      <w:r w:rsidR="00542956" w:rsidRPr="0005658A">
        <w:t xml:space="preserve"> </w:t>
      </w:r>
      <w:r w:rsidR="00A02A29" w:rsidRPr="0005658A">
        <w:t>reported.</w:t>
      </w:r>
      <w:bookmarkStart w:id="498" w:name="_Toc126662444"/>
      <w:bookmarkStart w:id="499" w:name="_Toc126662594"/>
      <w:bookmarkStart w:id="500" w:name="_Toc126662744"/>
      <w:bookmarkStart w:id="501" w:name="_Toc126662894"/>
      <w:bookmarkEnd w:id="498"/>
      <w:bookmarkEnd w:id="499"/>
      <w:bookmarkEnd w:id="500"/>
      <w:bookmarkEnd w:id="501"/>
    </w:p>
    <w:p w14:paraId="2F008B2B" w14:textId="77777777" w:rsidR="00C46DE8" w:rsidRDefault="00C46DE8" w:rsidP="00C46DE8">
      <w:bookmarkStart w:id="502" w:name="_Toc131164612"/>
      <w:bookmarkStart w:id="503" w:name="_Toc131138039"/>
      <w:bookmarkStart w:id="504" w:name="_Toc131165288"/>
      <w:bookmarkStart w:id="505" w:name="_Toc224306373"/>
      <w:bookmarkStart w:id="506" w:name="_Toc224308145"/>
      <w:bookmarkStart w:id="507" w:name="_Toc224308339"/>
      <w:bookmarkStart w:id="508" w:name="_Toc224309098"/>
      <w:bookmarkStart w:id="509" w:name="_Toc226234521"/>
      <w:bookmarkStart w:id="510" w:name="_Toc228398570"/>
      <w:bookmarkStart w:id="511" w:name="_Toc229070722"/>
      <w:r>
        <w:t>Enter information here.</w:t>
      </w:r>
    </w:p>
    <w:p w14:paraId="332870FD" w14:textId="35291208" w:rsidR="00143EBE" w:rsidRPr="00F67A2E" w:rsidRDefault="009B4A55" w:rsidP="00AC414B">
      <w:pPr>
        <w:pStyle w:val="Heading3"/>
      </w:pPr>
      <w:bookmarkStart w:id="512" w:name="_Toc237196991"/>
      <w:r w:rsidRPr="00F67A2E">
        <w:lastRenderedPageBreak/>
        <w:t>Existing</w:t>
      </w:r>
      <w:r w:rsidR="00542956">
        <w:t xml:space="preserve"> </w:t>
      </w:r>
      <w:r w:rsidR="00143EBE" w:rsidRPr="00F67A2E">
        <w:t>Design</w:t>
      </w:r>
      <w:r w:rsidR="00542956">
        <w:t xml:space="preserve"> </w:t>
      </w:r>
      <w:r w:rsidR="00143EBE" w:rsidRPr="00F67A2E">
        <w:t>and</w:t>
      </w:r>
      <w:r w:rsidR="00542956">
        <w:t xml:space="preserve"> </w:t>
      </w:r>
      <w:r w:rsidR="00143EBE" w:rsidRPr="00F67A2E">
        <w:t>Posted</w:t>
      </w:r>
      <w:r w:rsidR="00542956">
        <w:t xml:space="preserve"> </w:t>
      </w:r>
      <w:r w:rsidR="00143EBE" w:rsidRPr="00F67A2E">
        <w:t>Speed</w:t>
      </w:r>
      <w:bookmarkEnd w:id="502"/>
      <w:bookmarkEnd w:id="503"/>
      <w:bookmarkEnd w:id="504"/>
      <w:r w:rsidR="00542956">
        <w:t xml:space="preserve"> </w:t>
      </w:r>
      <w:r w:rsidR="005676D3" w:rsidRPr="00F67A2E">
        <w:t>Limits</w:t>
      </w:r>
      <w:bookmarkEnd w:id="505"/>
      <w:bookmarkEnd w:id="506"/>
      <w:bookmarkEnd w:id="507"/>
      <w:bookmarkEnd w:id="508"/>
      <w:bookmarkEnd w:id="509"/>
      <w:bookmarkEnd w:id="510"/>
      <w:bookmarkEnd w:id="511"/>
      <w:bookmarkEnd w:id="512"/>
    </w:p>
    <w:p w14:paraId="09C4D231" w14:textId="292ADE54" w:rsidR="009812DF" w:rsidRPr="0005658A" w:rsidRDefault="00A77F50" w:rsidP="009631DD">
      <w:pPr>
        <w:pStyle w:val="Instructional"/>
      </w:pPr>
      <w:r w:rsidRPr="0005658A">
        <w:t>Identify</w:t>
      </w:r>
      <w:r w:rsidR="00542956" w:rsidRPr="0005658A">
        <w:t xml:space="preserve"> </w:t>
      </w:r>
      <w:r w:rsidR="003F3C2B" w:rsidRPr="0005658A">
        <w:t>the</w:t>
      </w:r>
      <w:r w:rsidR="00542956" w:rsidRPr="0005658A">
        <w:t xml:space="preserve"> </w:t>
      </w:r>
      <w:r w:rsidR="003F3C2B" w:rsidRPr="0005658A">
        <w:t>design</w:t>
      </w:r>
      <w:r w:rsidR="00542956" w:rsidRPr="0005658A">
        <w:t xml:space="preserve"> </w:t>
      </w:r>
      <w:r w:rsidR="003F3C2B" w:rsidRPr="0005658A">
        <w:t>speed</w:t>
      </w:r>
      <w:r w:rsidR="00542956" w:rsidRPr="0005658A">
        <w:t xml:space="preserve"> </w:t>
      </w:r>
      <w:r w:rsidR="003F3C2B" w:rsidRPr="0005658A">
        <w:t>and</w:t>
      </w:r>
      <w:r w:rsidR="00542956" w:rsidRPr="0005658A">
        <w:t xml:space="preserve"> </w:t>
      </w:r>
      <w:r w:rsidR="003F3C2B" w:rsidRPr="0005658A">
        <w:t>posted</w:t>
      </w:r>
      <w:r w:rsidR="00542956" w:rsidRPr="0005658A">
        <w:t xml:space="preserve"> </w:t>
      </w:r>
      <w:r w:rsidR="003F3C2B" w:rsidRPr="0005658A">
        <w:t>speed</w:t>
      </w:r>
      <w:r w:rsidR="00542956" w:rsidRPr="0005658A">
        <w:t xml:space="preserve"> </w:t>
      </w:r>
      <w:r w:rsidR="003F3C2B" w:rsidRPr="0005658A">
        <w:t>of</w:t>
      </w:r>
      <w:r w:rsidR="00542956" w:rsidRPr="0005658A">
        <w:t xml:space="preserve"> </w:t>
      </w:r>
      <w:r w:rsidR="003F3C2B" w:rsidRPr="0005658A">
        <w:t>the</w:t>
      </w:r>
      <w:r w:rsidR="00542956" w:rsidRPr="0005658A">
        <w:t xml:space="preserve"> </w:t>
      </w:r>
      <w:r w:rsidRPr="0005658A">
        <w:t>existing</w:t>
      </w:r>
      <w:r w:rsidR="00542956" w:rsidRPr="0005658A">
        <w:t xml:space="preserve"> </w:t>
      </w:r>
      <w:r w:rsidR="003F3C2B" w:rsidRPr="0005658A">
        <w:t>facilit</w:t>
      </w:r>
      <w:r w:rsidR="00051993" w:rsidRPr="0005658A">
        <w:t>ies</w:t>
      </w:r>
      <w:r w:rsidR="003F3C2B" w:rsidRPr="0005658A">
        <w:t>.</w:t>
      </w:r>
    </w:p>
    <w:p w14:paraId="4D8ECDBC" w14:textId="77777777" w:rsidR="00C46DE8" w:rsidRDefault="00C46DE8" w:rsidP="00C46DE8">
      <w:bookmarkStart w:id="513" w:name="_Toc126061228"/>
      <w:bookmarkStart w:id="514" w:name="_Toc126268711"/>
      <w:bookmarkStart w:id="515" w:name="_Toc126417745"/>
      <w:bookmarkStart w:id="516" w:name="_Toc126425033"/>
      <w:bookmarkStart w:id="517" w:name="_Toc126617676"/>
      <w:bookmarkStart w:id="518" w:name="_Toc131138040"/>
      <w:bookmarkStart w:id="519" w:name="_Toc131164613"/>
      <w:bookmarkStart w:id="520" w:name="_Toc131165289"/>
      <w:bookmarkStart w:id="521" w:name="_Toc224306374"/>
      <w:bookmarkStart w:id="522" w:name="_Toc224308146"/>
      <w:bookmarkStart w:id="523" w:name="_Toc224308340"/>
      <w:bookmarkStart w:id="524" w:name="_Toc224309099"/>
      <w:bookmarkStart w:id="525" w:name="_Toc226234522"/>
      <w:bookmarkStart w:id="526" w:name="_Toc228398571"/>
      <w:bookmarkStart w:id="527" w:name="_Toc229070723"/>
      <w:r>
        <w:t>Enter information here.</w:t>
      </w:r>
    </w:p>
    <w:p w14:paraId="5EC06011" w14:textId="4FB82A15" w:rsidR="00E817D6" w:rsidRPr="00F67A2E" w:rsidRDefault="002537CC" w:rsidP="00FA6C37">
      <w:pPr>
        <w:pStyle w:val="Heading3"/>
      </w:pPr>
      <w:bookmarkStart w:id="528" w:name="_Toc237196992"/>
      <w:r w:rsidRPr="00F67A2E">
        <w:t>Horizontal</w:t>
      </w:r>
      <w:r w:rsidR="00542956">
        <w:t xml:space="preserve"> </w:t>
      </w:r>
      <w:r w:rsidR="00E817D6" w:rsidRPr="00F67A2E">
        <w:t>Alignment</w:t>
      </w:r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</w:p>
    <w:p w14:paraId="153243D8" w14:textId="4C3C99C9" w:rsidR="00E0062E" w:rsidRPr="0005658A" w:rsidRDefault="00E817D6" w:rsidP="009631DD">
      <w:pPr>
        <w:pStyle w:val="Instructional"/>
      </w:pPr>
      <w:r w:rsidRPr="0005658A">
        <w:t>Identify</w:t>
      </w:r>
      <w:r w:rsidR="00542956" w:rsidRPr="0005658A">
        <w:t xml:space="preserve"> </w:t>
      </w:r>
      <w:r w:rsidRPr="0005658A">
        <w:t>horizontal</w:t>
      </w:r>
      <w:r w:rsidR="00542956" w:rsidRPr="0005658A">
        <w:t xml:space="preserve"> </w:t>
      </w:r>
      <w:r w:rsidRPr="0005658A">
        <w:t>alignment</w:t>
      </w:r>
      <w:r w:rsidR="00542956" w:rsidRPr="0005658A">
        <w:t xml:space="preserve"> </w:t>
      </w:r>
      <w:r w:rsidR="00E0062E" w:rsidRPr="0005658A">
        <w:t>components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facility</w:t>
      </w:r>
      <w:r w:rsidR="00542956" w:rsidRPr="0005658A">
        <w:t xml:space="preserve"> </w:t>
      </w:r>
      <w:r w:rsidR="006528B5" w:rsidRPr="0005658A">
        <w:t>as</w:t>
      </w:r>
      <w:r w:rsidR="00542956" w:rsidRPr="0005658A">
        <w:t xml:space="preserve"> </w:t>
      </w:r>
      <w:r w:rsidR="006528B5" w:rsidRPr="0005658A">
        <w:t>noted</w:t>
      </w:r>
      <w:r w:rsidR="00542956" w:rsidRPr="0005658A">
        <w:t xml:space="preserve"> </w:t>
      </w:r>
      <w:r w:rsidR="006528B5" w:rsidRPr="0005658A">
        <w:t>in</w:t>
      </w:r>
      <w:r w:rsidR="00542956" w:rsidRPr="0005658A">
        <w:t xml:space="preserve"> </w:t>
      </w:r>
      <w:r w:rsidR="006528B5" w:rsidRPr="0005658A">
        <w:t>the</w:t>
      </w:r>
      <w:r w:rsidR="00542956" w:rsidRPr="0005658A">
        <w:t xml:space="preserve"> </w:t>
      </w:r>
      <w:r w:rsidR="006528B5" w:rsidRPr="0005658A">
        <w:t>survey</w:t>
      </w:r>
      <w:r w:rsidR="00542956" w:rsidRPr="0005658A">
        <w:t xml:space="preserve"> </w:t>
      </w:r>
      <w:r w:rsidR="006528B5" w:rsidRPr="0005658A">
        <w:t>or</w:t>
      </w:r>
      <w:r w:rsidR="00542956" w:rsidRPr="0005658A">
        <w:t xml:space="preserve"> </w:t>
      </w:r>
      <w:r w:rsidR="006528B5" w:rsidRPr="0005658A">
        <w:t>as-built</w:t>
      </w:r>
      <w:r w:rsidR="00542956" w:rsidRPr="0005658A">
        <w:t xml:space="preserve"> </w:t>
      </w:r>
      <w:r w:rsidR="006528B5" w:rsidRPr="0005658A">
        <w:t>plans,</w:t>
      </w:r>
      <w:r w:rsidR="00542956" w:rsidRPr="0005658A">
        <w:t xml:space="preserve"> </w:t>
      </w:r>
      <w:r w:rsidR="006528B5" w:rsidRPr="0005658A">
        <w:t>if</w:t>
      </w:r>
      <w:r w:rsidR="00542956" w:rsidRPr="0005658A">
        <w:t xml:space="preserve"> </w:t>
      </w:r>
      <w:r w:rsidR="006528B5" w:rsidRPr="0005658A">
        <w:t>available</w:t>
      </w:r>
      <w:r w:rsidR="0038147A" w:rsidRPr="0005658A">
        <w:t>.</w:t>
      </w:r>
      <w:r w:rsidR="00542956" w:rsidRPr="0005658A">
        <w:t xml:space="preserve"> </w:t>
      </w:r>
      <w:r w:rsidR="00936A7C" w:rsidRPr="0005658A">
        <w:t>If</w:t>
      </w:r>
      <w:r w:rsidR="00542956" w:rsidRPr="0005658A">
        <w:t xml:space="preserve"> </w:t>
      </w:r>
      <w:r w:rsidR="00936A7C" w:rsidRPr="0005658A">
        <w:t>this</w:t>
      </w:r>
      <w:r w:rsidR="00542956" w:rsidRPr="0005658A">
        <w:t xml:space="preserve"> </w:t>
      </w:r>
      <w:r w:rsidR="00936A7C" w:rsidRPr="0005658A">
        <w:t>data</w:t>
      </w:r>
      <w:r w:rsidR="00542956" w:rsidRPr="0005658A">
        <w:t xml:space="preserve"> </w:t>
      </w:r>
      <w:r w:rsidR="00936A7C" w:rsidRPr="0005658A">
        <w:t>is</w:t>
      </w:r>
      <w:r w:rsidR="00542956" w:rsidRPr="0005658A">
        <w:t xml:space="preserve"> </w:t>
      </w:r>
      <w:r w:rsidR="00936A7C" w:rsidRPr="0005658A">
        <w:t>not</w:t>
      </w:r>
      <w:r w:rsidR="00542956" w:rsidRPr="0005658A">
        <w:t xml:space="preserve"> </w:t>
      </w:r>
      <w:r w:rsidR="00936A7C" w:rsidRPr="0005658A">
        <w:t>available,</w:t>
      </w:r>
      <w:r w:rsidR="00542956" w:rsidRPr="0005658A">
        <w:t xml:space="preserve"> </w:t>
      </w:r>
      <w:r w:rsidR="00936A7C" w:rsidRPr="0005658A">
        <w:t>identify</w:t>
      </w:r>
      <w:r w:rsidR="00542956" w:rsidRPr="0005658A">
        <w:t xml:space="preserve"> </w:t>
      </w:r>
      <w:r w:rsidR="00936A7C" w:rsidRPr="0005658A">
        <w:t>public</w:t>
      </w:r>
      <w:r w:rsidR="00542956" w:rsidRPr="0005658A">
        <w:t xml:space="preserve"> </w:t>
      </w:r>
      <w:r w:rsidR="00936A7C" w:rsidRPr="0005658A">
        <w:t>sources</w:t>
      </w:r>
      <w:r w:rsidR="00542956" w:rsidRPr="0005658A">
        <w:t xml:space="preserve"> </w:t>
      </w:r>
      <w:r w:rsidR="00936A7C" w:rsidRPr="0005658A">
        <w:t>of</w:t>
      </w:r>
      <w:r w:rsidR="00542956" w:rsidRPr="0005658A">
        <w:t xml:space="preserve"> </w:t>
      </w:r>
      <w:r w:rsidR="00CD1E2C" w:rsidRPr="0005658A">
        <w:t>horizontal</w:t>
      </w:r>
      <w:r w:rsidR="00542956" w:rsidRPr="0005658A">
        <w:t xml:space="preserve"> </w:t>
      </w:r>
      <w:r w:rsidR="0854A020" w:rsidRPr="0005658A">
        <w:t>alignment</w:t>
      </w:r>
      <w:r w:rsidR="00542956" w:rsidRPr="0005658A">
        <w:t xml:space="preserve"> </w:t>
      </w:r>
      <w:r w:rsidR="00CD1E2C" w:rsidRPr="0005658A">
        <w:t>data</w:t>
      </w:r>
      <w:r w:rsidR="00542956" w:rsidRPr="0005658A">
        <w:t xml:space="preserve"> </w:t>
      </w:r>
      <w:r w:rsidR="00B8002B" w:rsidRPr="0005658A">
        <w:t>to</w:t>
      </w:r>
      <w:r w:rsidR="00542956" w:rsidRPr="0005658A">
        <w:t xml:space="preserve"> </w:t>
      </w:r>
      <w:r w:rsidR="00B8002B" w:rsidRPr="0005658A">
        <w:t>describe</w:t>
      </w:r>
      <w:r w:rsidR="00542956" w:rsidRPr="0005658A">
        <w:t xml:space="preserve"> </w:t>
      </w:r>
      <w:r w:rsidR="00B8002B" w:rsidRPr="0005658A">
        <w:t>the</w:t>
      </w:r>
      <w:r w:rsidR="00542956" w:rsidRPr="0005658A">
        <w:t xml:space="preserve"> </w:t>
      </w:r>
      <w:r w:rsidR="00B8002B" w:rsidRPr="0005658A">
        <w:t>existing</w:t>
      </w:r>
      <w:r w:rsidR="00542956" w:rsidRPr="0005658A">
        <w:t xml:space="preserve"> </w:t>
      </w:r>
      <w:r w:rsidR="00B8002B" w:rsidRPr="0005658A">
        <w:t>condition.</w:t>
      </w:r>
      <w:r w:rsidR="00542956" w:rsidRPr="0005658A">
        <w:t xml:space="preserve"> </w:t>
      </w:r>
      <w:r w:rsidR="0038147A" w:rsidRPr="0005658A">
        <w:t>I</w:t>
      </w:r>
      <w:r w:rsidR="004D188C" w:rsidRPr="0005658A">
        <w:t>nclud</w:t>
      </w:r>
      <w:r w:rsidR="0038147A" w:rsidRPr="0005658A">
        <w:t>e</w:t>
      </w:r>
      <w:r w:rsidR="00542956" w:rsidRPr="0005658A">
        <w:t xml:space="preserve"> </w:t>
      </w:r>
      <w:r w:rsidR="004D188C" w:rsidRPr="0005658A">
        <w:t>deflections,</w:t>
      </w:r>
      <w:r w:rsidR="00542956" w:rsidRPr="0005658A">
        <w:t xml:space="preserve"> </w:t>
      </w:r>
      <w:r w:rsidR="004D188C" w:rsidRPr="0005658A">
        <w:t>horizontal</w:t>
      </w:r>
      <w:r w:rsidR="00542956" w:rsidRPr="0005658A">
        <w:t xml:space="preserve"> </w:t>
      </w:r>
      <w:r w:rsidR="004D188C" w:rsidRPr="0005658A">
        <w:t>curves</w:t>
      </w:r>
      <w:r w:rsidR="00542956" w:rsidRPr="0005658A">
        <w:t xml:space="preserve"> </w:t>
      </w:r>
      <w:r w:rsidR="003F5FCC" w:rsidRPr="0005658A">
        <w:t>(</w:t>
      </w:r>
      <w:r w:rsidR="009B1E91" w:rsidRPr="0005658A">
        <w:t>length,</w:t>
      </w:r>
      <w:r w:rsidR="00542956" w:rsidRPr="0005658A">
        <w:t xml:space="preserve"> </w:t>
      </w:r>
      <w:r w:rsidR="009B1E91" w:rsidRPr="0005658A">
        <w:t>radius,</w:t>
      </w:r>
      <w:r w:rsidR="00542956" w:rsidRPr="0005658A">
        <w:t xml:space="preserve"> </w:t>
      </w:r>
      <w:r w:rsidR="009B1E91" w:rsidRPr="0005658A">
        <w:t>and</w:t>
      </w:r>
      <w:r w:rsidR="00542956" w:rsidRPr="0005658A">
        <w:t xml:space="preserve"> </w:t>
      </w:r>
      <w:r w:rsidR="009B1E91" w:rsidRPr="0005658A">
        <w:t>associated</w:t>
      </w:r>
      <w:r w:rsidR="00542956" w:rsidRPr="0005658A">
        <w:t xml:space="preserve"> </w:t>
      </w:r>
      <w:r w:rsidR="009B1E91" w:rsidRPr="0005658A">
        <w:t>superelevation)</w:t>
      </w:r>
      <w:r w:rsidR="004D188C" w:rsidRPr="0005658A">
        <w:t>,</w:t>
      </w:r>
      <w:r w:rsidR="00542956" w:rsidRPr="0005658A">
        <w:t xml:space="preserve"> </w:t>
      </w:r>
      <w:r w:rsidR="004D188C" w:rsidRPr="0005658A">
        <w:t>and</w:t>
      </w:r>
      <w:r w:rsidR="00542956" w:rsidRPr="0005658A">
        <w:t xml:space="preserve"> </w:t>
      </w:r>
      <w:r w:rsidR="004D188C" w:rsidRPr="0005658A">
        <w:t>horizontal</w:t>
      </w:r>
      <w:r w:rsidR="00542956" w:rsidRPr="0005658A">
        <w:t xml:space="preserve"> </w:t>
      </w:r>
      <w:r w:rsidR="0025532C" w:rsidRPr="0005658A">
        <w:t>clearances</w:t>
      </w:r>
      <w:r w:rsidRPr="0005658A">
        <w:t>.</w:t>
      </w:r>
      <w:r w:rsidR="00542956" w:rsidRPr="0005658A">
        <w:t xml:space="preserve"> </w:t>
      </w:r>
      <w:r w:rsidR="00061421" w:rsidRPr="0005658A">
        <w:t>State</w:t>
      </w:r>
      <w:r w:rsidR="00542956" w:rsidRPr="0005658A">
        <w:t xml:space="preserve"> </w:t>
      </w:r>
      <w:r w:rsidR="0038147A" w:rsidRPr="0005658A">
        <w:t>the</w:t>
      </w:r>
      <w:r w:rsidR="00542956" w:rsidRPr="0005658A">
        <w:t xml:space="preserve"> </w:t>
      </w:r>
      <w:r w:rsidR="00061421" w:rsidRPr="0005658A">
        <w:t>source</w:t>
      </w:r>
      <w:r w:rsidR="00542956" w:rsidRPr="0005658A">
        <w:t xml:space="preserve"> </w:t>
      </w:r>
      <w:r w:rsidR="00061421" w:rsidRPr="0005658A">
        <w:t>of</w:t>
      </w:r>
      <w:r w:rsidR="00542956" w:rsidRPr="0005658A">
        <w:t xml:space="preserve"> </w:t>
      </w:r>
      <w:r w:rsidR="00061421" w:rsidRPr="0005658A">
        <w:t>information</w:t>
      </w:r>
      <w:r w:rsidRPr="0005658A">
        <w:t>.</w:t>
      </w:r>
    </w:p>
    <w:p w14:paraId="5491BC2E" w14:textId="77777777" w:rsidR="00C46DE8" w:rsidRDefault="00C46DE8" w:rsidP="00C46DE8">
      <w:bookmarkStart w:id="529" w:name="_Toc126268712"/>
      <w:bookmarkStart w:id="530" w:name="_Toc126417746"/>
      <w:bookmarkStart w:id="531" w:name="_Toc126425034"/>
      <w:bookmarkStart w:id="532" w:name="_Toc126617677"/>
      <w:bookmarkStart w:id="533" w:name="_Toc131138041"/>
      <w:bookmarkStart w:id="534" w:name="_Toc131164614"/>
      <w:bookmarkStart w:id="535" w:name="_Toc131165290"/>
      <w:bookmarkStart w:id="536" w:name="_Toc224306375"/>
      <w:bookmarkStart w:id="537" w:name="_Toc224308147"/>
      <w:bookmarkStart w:id="538" w:name="_Toc224308341"/>
      <w:bookmarkStart w:id="539" w:name="_Toc224309100"/>
      <w:bookmarkStart w:id="540" w:name="_Toc226234523"/>
      <w:bookmarkStart w:id="541" w:name="_Toc228398572"/>
      <w:bookmarkStart w:id="542" w:name="_Toc229070724"/>
      <w:r>
        <w:t>Enter information here.</w:t>
      </w:r>
    </w:p>
    <w:p w14:paraId="44617CE0" w14:textId="18AD5369" w:rsidR="009812DF" w:rsidRPr="00F67A2E" w:rsidRDefault="00E0062E" w:rsidP="00F503D3">
      <w:pPr>
        <w:pStyle w:val="Heading3"/>
      </w:pPr>
      <w:bookmarkStart w:id="543" w:name="_Toc237196993"/>
      <w:r w:rsidRPr="00F67A2E">
        <w:t>Vertical</w:t>
      </w:r>
      <w:r w:rsidR="00542956">
        <w:t xml:space="preserve"> </w:t>
      </w:r>
      <w:bookmarkEnd w:id="529"/>
      <w:bookmarkEnd w:id="530"/>
      <w:bookmarkEnd w:id="531"/>
      <w:bookmarkEnd w:id="532"/>
      <w:r w:rsidR="008408E4" w:rsidRPr="00F67A2E">
        <w:t>Alignment</w:t>
      </w:r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</w:p>
    <w:p w14:paraId="6B007B2F" w14:textId="5D4D3899" w:rsidR="00E0062E" w:rsidRPr="0005658A" w:rsidRDefault="00E0062E" w:rsidP="009631DD">
      <w:pPr>
        <w:pStyle w:val="Instructional"/>
      </w:pPr>
      <w:r w:rsidRPr="0005658A">
        <w:t>Identify</w:t>
      </w:r>
      <w:r w:rsidR="00542956" w:rsidRPr="0005658A">
        <w:t xml:space="preserve"> </w:t>
      </w:r>
      <w:r w:rsidRPr="0005658A">
        <w:t>vertical</w:t>
      </w:r>
      <w:r w:rsidR="00542956" w:rsidRPr="0005658A">
        <w:t xml:space="preserve"> </w:t>
      </w:r>
      <w:r w:rsidRPr="0005658A">
        <w:t>alignment</w:t>
      </w:r>
      <w:r w:rsidR="00542956" w:rsidRPr="0005658A">
        <w:t xml:space="preserve"> </w:t>
      </w:r>
      <w:r w:rsidRPr="0005658A">
        <w:t>components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facility</w:t>
      </w:r>
      <w:r w:rsidR="00542956" w:rsidRPr="0005658A">
        <w:t xml:space="preserve"> </w:t>
      </w:r>
      <w:r w:rsidR="00262BD6" w:rsidRPr="0005658A">
        <w:t>as</w:t>
      </w:r>
      <w:r w:rsidR="00542956" w:rsidRPr="0005658A">
        <w:t xml:space="preserve"> </w:t>
      </w:r>
      <w:r w:rsidR="00262BD6" w:rsidRPr="0005658A">
        <w:t>noted</w:t>
      </w:r>
      <w:r w:rsidR="00542956" w:rsidRPr="0005658A">
        <w:t xml:space="preserve"> </w:t>
      </w:r>
      <w:r w:rsidR="00262BD6" w:rsidRPr="0005658A">
        <w:t>in</w:t>
      </w:r>
      <w:r w:rsidR="00542956" w:rsidRPr="0005658A">
        <w:t xml:space="preserve"> </w:t>
      </w:r>
      <w:r w:rsidR="00262BD6" w:rsidRPr="0005658A">
        <w:t>survey</w:t>
      </w:r>
      <w:r w:rsidR="00542956" w:rsidRPr="0005658A">
        <w:t xml:space="preserve"> </w:t>
      </w:r>
      <w:r w:rsidR="00262BD6" w:rsidRPr="0005658A">
        <w:t>or</w:t>
      </w:r>
      <w:r w:rsidR="00542956" w:rsidRPr="0005658A">
        <w:t xml:space="preserve"> </w:t>
      </w:r>
      <w:r w:rsidR="00262BD6" w:rsidRPr="0005658A">
        <w:t>as-built</w:t>
      </w:r>
      <w:r w:rsidR="00542956" w:rsidRPr="0005658A">
        <w:t xml:space="preserve"> </w:t>
      </w:r>
      <w:r w:rsidR="00262BD6" w:rsidRPr="0005658A">
        <w:t>plans,</w:t>
      </w:r>
      <w:r w:rsidR="00542956" w:rsidRPr="0005658A">
        <w:t xml:space="preserve"> </w:t>
      </w:r>
      <w:r w:rsidR="00262BD6" w:rsidRPr="0005658A">
        <w:t>if</w:t>
      </w:r>
      <w:r w:rsidR="00542956" w:rsidRPr="0005658A">
        <w:t xml:space="preserve"> </w:t>
      </w:r>
      <w:r w:rsidR="00262BD6" w:rsidRPr="0005658A">
        <w:t>available.</w:t>
      </w:r>
      <w:r w:rsidR="00542956" w:rsidRPr="0005658A">
        <w:t xml:space="preserve"> </w:t>
      </w:r>
      <w:r w:rsidR="00262BD6" w:rsidRPr="0005658A">
        <w:t>If</w:t>
      </w:r>
      <w:r w:rsidR="00542956" w:rsidRPr="0005658A">
        <w:t xml:space="preserve"> </w:t>
      </w:r>
      <w:r w:rsidR="00262BD6" w:rsidRPr="0005658A">
        <w:t>this</w:t>
      </w:r>
      <w:r w:rsidR="00542956" w:rsidRPr="0005658A">
        <w:t xml:space="preserve"> </w:t>
      </w:r>
      <w:r w:rsidR="00262BD6" w:rsidRPr="0005658A">
        <w:t>data</w:t>
      </w:r>
      <w:r w:rsidR="00542956" w:rsidRPr="0005658A">
        <w:t xml:space="preserve"> </w:t>
      </w:r>
      <w:r w:rsidR="00262BD6" w:rsidRPr="0005658A">
        <w:t>is</w:t>
      </w:r>
      <w:r w:rsidR="00542956" w:rsidRPr="0005658A">
        <w:t xml:space="preserve"> </w:t>
      </w:r>
      <w:r w:rsidR="00262BD6" w:rsidRPr="0005658A">
        <w:t>not</w:t>
      </w:r>
      <w:r w:rsidR="00542956" w:rsidRPr="0005658A">
        <w:t xml:space="preserve"> </w:t>
      </w:r>
      <w:r w:rsidR="00262BD6" w:rsidRPr="0005658A">
        <w:t>available,</w:t>
      </w:r>
      <w:r w:rsidR="00542956" w:rsidRPr="0005658A">
        <w:t xml:space="preserve"> </w:t>
      </w:r>
      <w:r w:rsidR="00262BD6" w:rsidRPr="0005658A">
        <w:t>identify</w:t>
      </w:r>
      <w:r w:rsidR="00542956" w:rsidRPr="0005658A">
        <w:t xml:space="preserve"> </w:t>
      </w:r>
      <w:r w:rsidR="00262BD6" w:rsidRPr="0005658A">
        <w:t>public</w:t>
      </w:r>
      <w:r w:rsidR="00542956" w:rsidRPr="0005658A">
        <w:t xml:space="preserve"> </w:t>
      </w:r>
      <w:r w:rsidR="00262BD6" w:rsidRPr="0005658A">
        <w:t>sources</w:t>
      </w:r>
      <w:r w:rsidR="00542956" w:rsidRPr="0005658A">
        <w:t xml:space="preserve"> </w:t>
      </w:r>
      <w:r w:rsidR="00262BD6" w:rsidRPr="0005658A">
        <w:t>of</w:t>
      </w:r>
      <w:r w:rsidR="00542956" w:rsidRPr="0005658A">
        <w:t xml:space="preserve"> </w:t>
      </w:r>
      <w:r w:rsidR="00262BD6" w:rsidRPr="0005658A">
        <w:t>vertical</w:t>
      </w:r>
      <w:r w:rsidR="00542956" w:rsidRPr="0005658A">
        <w:t xml:space="preserve"> </w:t>
      </w:r>
      <w:r w:rsidR="00262BD6" w:rsidRPr="0005658A">
        <w:t>elevation</w:t>
      </w:r>
      <w:r w:rsidR="00542956" w:rsidRPr="0005658A">
        <w:t xml:space="preserve"> </w:t>
      </w:r>
      <w:r w:rsidR="00262BD6" w:rsidRPr="0005658A">
        <w:t>data</w:t>
      </w:r>
      <w:r w:rsidR="00542956" w:rsidRPr="0005658A">
        <w:t xml:space="preserve"> </w:t>
      </w:r>
      <w:r w:rsidR="00262BD6" w:rsidRPr="0005658A">
        <w:t>to</w:t>
      </w:r>
      <w:r w:rsidR="00542956" w:rsidRPr="0005658A">
        <w:t xml:space="preserve"> </w:t>
      </w:r>
      <w:r w:rsidR="00262BD6" w:rsidRPr="0005658A">
        <w:t>generally</w:t>
      </w:r>
      <w:r w:rsidR="00542956" w:rsidRPr="0005658A">
        <w:t xml:space="preserve"> </w:t>
      </w:r>
      <w:r w:rsidR="00262BD6" w:rsidRPr="0005658A">
        <w:t>describe</w:t>
      </w:r>
      <w:r w:rsidR="00542956" w:rsidRPr="0005658A">
        <w:t xml:space="preserve"> </w:t>
      </w:r>
      <w:r w:rsidR="00262BD6" w:rsidRPr="0005658A">
        <w:t>the</w:t>
      </w:r>
      <w:r w:rsidR="00542956" w:rsidRPr="0005658A">
        <w:t xml:space="preserve"> </w:t>
      </w:r>
      <w:r w:rsidR="00262BD6" w:rsidRPr="0005658A">
        <w:t>existing</w:t>
      </w:r>
      <w:r w:rsidR="00542956" w:rsidRPr="0005658A">
        <w:t xml:space="preserve"> </w:t>
      </w:r>
      <w:r w:rsidR="00262BD6" w:rsidRPr="0005658A">
        <w:t>conditions</w:t>
      </w:r>
      <w:r w:rsidRPr="0005658A">
        <w:t>.</w:t>
      </w:r>
      <w:r w:rsidR="00542956" w:rsidRPr="0005658A">
        <w:t xml:space="preserve"> </w:t>
      </w:r>
      <w:r w:rsidR="00DB37DA" w:rsidRPr="0005658A">
        <w:t>Include</w:t>
      </w:r>
      <w:r w:rsidR="00542956" w:rsidRPr="0005658A">
        <w:t xml:space="preserve"> </w:t>
      </w:r>
      <w:r w:rsidR="00DB37DA" w:rsidRPr="0005658A">
        <w:t>grades,</w:t>
      </w:r>
      <w:r w:rsidR="00542956" w:rsidRPr="0005658A">
        <w:t xml:space="preserve"> </w:t>
      </w:r>
      <w:r w:rsidR="00DB37DA" w:rsidRPr="0005658A">
        <w:t>vertical</w:t>
      </w:r>
      <w:r w:rsidR="00542956" w:rsidRPr="0005658A">
        <w:t xml:space="preserve"> </w:t>
      </w:r>
      <w:r w:rsidR="00DB37DA" w:rsidRPr="0005658A">
        <w:t>curve</w:t>
      </w:r>
      <w:r w:rsidR="00542956" w:rsidRPr="0005658A">
        <w:t xml:space="preserve"> </w:t>
      </w:r>
      <w:r w:rsidR="00DB37DA" w:rsidRPr="0005658A">
        <w:t>components</w:t>
      </w:r>
      <w:r w:rsidR="00542956" w:rsidRPr="0005658A">
        <w:t xml:space="preserve"> </w:t>
      </w:r>
      <w:r w:rsidR="009B1E91" w:rsidRPr="0005658A">
        <w:t>(</w:t>
      </w:r>
      <w:r w:rsidR="00F66F17" w:rsidRPr="0005658A">
        <w:t>length,</w:t>
      </w:r>
      <w:r w:rsidR="00542956" w:rsidRPr="0005658A">
        <w:t xml:space="preserve"> </w:t>
      </w:r>
      <w:r w:rsidR="00F66F17" w:rsidRPr="0005658A">
        <w:t>K</w:t>
      </w:r>
      <w:r w:rsidR="00542956" w:rsidRPr="0005658A">
        <w:t xml:space="preserve"> </w:t>
      </w:r>
      <w:r w:rsidR="00F66F17" w:rsidRPr="0005658A">
        <w:t>value)</w:t>
      </w:r>
      <w:r w:rsidR="00747277" w:rsidRPr="0005658A">
        <w:t>,</w:t>
      </w:r>
      <w:r w:rsidR="00542956" w:rsidRPr="0005658A">
        <w:t xml:space="preserve"> </w:t>
      </w:r>
      <w:r w:rsidR="00747277" w:rsidRPr="0005658A">
        <w:t>and</w:t>
      </w:r>
      <w:r w:rsidR="00542956" w:rsidRPr="0005658A">
        <w:t xml:space="preserve"> </w:t>
      </w:r>
      <w:r w:rsidR="00747277" w:rsidRPr="0005658A">
        <w:t>vertical</w:t>
      </w:r>
      <w:r w:rsidR="00542956" w:rsidRPr="0005658A">
        <w:t xml:space="preserve"> </w:t>
      </w:r>
      <w:r w:rsidR="00747277" w:rsidRPr="0005658A">
        <w:t>clearances,</w:t>
      </w:r>
      <w:r w:rsidR="00542956" w:rsidRPr="0005658A">
        <w:t xml:space="preserve"> </w:t>
      </w:r>
      <w:r w:rsidR="00747277" w:rsidRPr="0005658A">
        <w:t>if</w:t>
      </w:r>
      <w:r w:rsidR="00542956" w:rsidRPr="0005658A">
        <w:t xml:space="preserve"> </w:t>
      </w:r>
      <w:r w:rsidR="00747277" w:rsidRPr="0005658A">
        <w:t>applicable.</w:t>
      </w:r>
      <w:r w:rsidR="00542956" w:rsidRPr="0005658A">
        <w:t xml:space="preserve"> </w:t>
      </w:r>
      <w:r w:rsidR="00747277" w:rsidRPr="0005658A">
        <w:t>State</w:t>
      </w:r>
      <w:r w:rsidR="00542956" w:rsidRPr="0005658A">
        <w:t xml:space="preserve"> </w:t>
      </w:r>
      <w:r w:rsidR="00747277" w:rsidRPr="0005658A">
        <w:t>the</w:t>
      </w:r>
      <w:r w:rsidR="00542956" w:rsidRPr="0005658A">
        <w:t xml:space="preserve"> </w:t>
      </w:r>
      <w:r w:rsidR="00747277" w:rsidRPr="0005658A">
        <w:t>source</w:t>
      </w:r>
      <w:r w:rsidR="00542956" w:rsidRPr="0005658A">
        <w:t xml:space="preserve"> </w:t>
      </w:r>
      <w:r w:rsidR="00747277" w:rsidRPr="0005658A">
        <w:t>of</w:t>
      </w:r>
      <w:r w:rsidR="00542956" w:rsidRPr="0005658A">
        <w:t xml:space="preserve"> </w:t>
      </w:r>
      <w:r w:rsidR="00747277" w:rsidRPr="0005658A">
        <w:t>information.</w:t>
      </w:r>
    </w:p>
    <w:p w14:paraId="236F813D" w14:textId="77777777" w:rsidR="00C46DE8" w:rsidRDefault="00C46DE8" w:rsidP="00C46DE8">
      <w:bookmarkStart w:id="544" w:name="_Toc126061229"/>
      <w:bookmarkStart w:id="545" w:name="_Toc126268713"/>
      <w:bookmarkStart w:id="546" w:name="_Toc126417747"/>
      <w:bookmarkStart w:id="547" w:name="_Toc126425035"/>
      <w:bookmarkStart w:id="548" w:name="_Toc126617678"/>
      <w:bookmarkStart w:id="549" w:name="_Toc131138042"/>
      <w:bookmarkStart w:id="550" w:name="_Toc131164615"/>
      <w:bookmarkStart w:id="551" w:name="_Toc131165291"/>
      <w:bookmarkStart w:id="552" w:name="_Toc224306376"/>
      <w:bookmarkStart w:id="553" w:name="_Toc224308148"/>
      <w:bookmarkStart w:id="554" w:name="_Toc224308342"/>
      <w:bookmarkStart w:id="555" w:name="_Toc224309101"/>
      <w:bookmarkStart w:id="556" w:name="_Toc226234524"/>
      <w:bookmarkStart w:id="557" w:name="_Toc228398573"/>
      <w:bookmarkStart w:id="558" w:name="_Toc229070725"/>
      <w:r>
        <w:t>Enter information here.</w:t>
      </w:r>
    </w:p>
    <w:p w14:paraId="0C82A3CD" w14:textId="56315AC8" w:rsidR="001F2FCA" w:rsidRPr="00F67A2E" w:rsidRDefault="003F1448" w:rsidP="00FA6C37">
      <w:pPr>
        <w:pStyle w:val="Heading3"/>
      </w:pPr>
      <w:bookmarkStart w:id="559" w:name="_Toc237196994"/>
      <w:r w:rsidRPr="00F67A2E">
        <w:t>Multimodal</w:t>
      </w:r>
      <w:r w:rsidR="00542956">
        <w:t xml:space="preserve"> </w:t>
      </w:r>
      <w:r w:rsidRPr="00F67A2E">
        <w:t>Facilities</w:t>
      </w:r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</w:p>
    <w:p w14:paraId="6884195E" w14:textId="463D9E7D" w:rsidR="00A77F50" w:rsidRPr="0005658A" w:rsidRDefault="00C36374" w:rsidP="009631DD">
      <w:pPr>
        <w:pStyle w:val="Instructional"/>
      </w:pPr>
      <w:r w:rsidRPr="0005658A">
        <w:t>Identify</w:t>
      </w:r>
      <w:r w:rsidR="00542956" w:rsidRPr="0005658A">
        <w:t xml:space="preserve"> </w:t>
      </w:r>
      <w:r w:rsidR="00A77F50" w:rsidRPr="0005658A">
        <w:t>pedestrian</w:t>
      </w:r>
      <w:r w:rsidR="00542956" w:rsidRPr="0005658A">
        <w:t xml:space="preserve"> </w:t>
      </w:r>
      <w:r w:rsidR="009515EE" w:rsidRPr="0005658A">
        <w:t>accommodations,</w:t>
      </w:r>
      <w:r w:rsidR="00542956" w:rsidRPr="0005658A">
        <w:t xml:space="preserve"> </w:t>
      </w:r>
      <w:r w:rsidR="00A77F50" w:rsidRPr="0005658A">
        <w:t>bicycle</w:t>
      </w:r>
      <w:r w:rsidR="00542956" w:rsidRPr="0005658A">
        <w:t xml:space="preserve"> </w:t>
      </w:r>
      <w:r w:rsidR="009515EE" w:rsidRPr="0005658A">
        <w:t>facilities,</w:t>
      </w:r>
      <w:r w:rsidR="00542956" w:rsidRPr="0005658A">
        <w:t xml:space="preserve"> </w:t>
      </w:r>
      <w:r w:rsidR="009515EE" w:rsidRPr="0005658A">
        <w:t>shared</w:t>
      </w:r>
      <w:r w:rsidR="00542956" w:rsidRPr="0005658A">
        <w:t xml:space="preserve"> </w:t>
      </w:r>
      <w:r w:rsidR="009515EE" w:rsidRPr="0005658A">
        <w:t>use</w:t>
      </w:r>
      <w:r w:rsidR="00542956" w:rsidRPr="0005658A">
        <w:t xml:space="preserve"> </w:t>
      </w:r>
      <w:r w:rsidR="009515EE" w:rsidRPr="0005658A">
        <w:t>paths,</w:t>
      </w:r>
      <w:r w:rsidR="00542956" w:rsidRPr="0005658A">
        <w:t xml:space="preserve"> </w:t>
      </w:r>
      <w:r w:rsidR="009515EE" w:rsidRPr="0005658A">
        <w:t>mass</w:t>
      </w:r>
      <w:r w:rsidR="00542956" w:rsidRPr="0005658A">
        <w:t xml:space="preserve"> </w:t>
      </w:r>
      <w:r w:rsidR="00A77F50" w:rsidRPr="0005658A">
        <w:t>transit</w:t>
      </w:r>
      <w:r w:rsidR="00542956" w:rsidRPr="0005658A">
        <w:t xml:space="preserve"> </w:t>
      </w:r>
      <w:r w:rsidR="009515EE" w:rsidRPr="0005658A">
        <w:t>facilities</w:t>
      </w:r>
      <w:r w:rsidR="0020706B" w:rsidRPr="0005658A">
        <w:t>,</w:t>
      </w:r>
      <w:r w:rsidR="00542956" w:rsidRPr="0005658A">
        <w:t xml:space="preserve"> </w:t>
      </w:r>
      <w:r w:rsidR="001F539A" w:rsidRPr="0005658A">
        <w:t>freight</w:t>
      </w:r>
      <w:r w:rsidR="00542956" w:rsidRPr="0005658A">
        <w:t xml:space="preserve"> </w:t>
      </w:r>
      <w:r w:rsidR="00A77F50" w:rsidRPr="0005658A">
        <w:t>and</w:t>
      </w:r>
      <w:r w:rsidR="00542956" w:rsidRPr="0005658A">
        <w:t xml:space="preserve"> </w:t>
      </w:r>
      <w:r w:rsidR="001F539A" w:rsidRPr="0005658A">
        <w:t>intermodal</w:t>
      </w:r>
      <w:r w:rsidR="00542956" w:rsidRPr="0005658A">
        <w:t xml:space="preserve"> </w:t>
      </w:r>
      <w:r w:rsidR="001F539A" w:rsidRPr="0005658A">
        <w:t>logistics</w:t>
      </w:r>
      <w:r w:rsidR="00542956" w:rsidRPr="0005658A">
        <w:t xml:space="preserve"> </w:t>
      </w:r>
      <w:r w:rsidR="001F539A" w:rsidRPr="0005658A">
        <w:t>centers</w:t>
      </w:r>
      <w:r w:rsidR="0020706B" w:rsidRPr="0005658A">
        <w:t>,</w:t>
      </w:r>
      <w:r w:rsidR="00542956" w:rsidRPr="0005658A">
        <w:t xml:space="preserve"> </w:t>
      </w:r>
      <w:r w:rsidR="0020706B" w:rsidRPr="0005658A">
        <w:t>and</w:t>
      </w:r>
      <w:r w:rsidR="00542956" w:rsidRPr="0005658A">
        <w:t xml:space="preserve"> </w:t>
      </w:r>
      <w:r w:rsidR="0020706B" w:rsidRPr="0005658A">
        <w:t>freight</w:t>
      </w:r>
      <w:r w:rsidR="00542956" w:rsidRPr="0005658A">
        <w:t xml:space="preserve"> </w:t>
      </w:r>
      <w:r w:rsidR="0020706B" w:rsidRPr="0005658A">
        <w:t>routes</w:t>
      </w:r>
      <w:r w:rsidR="00542956" w:rsidRPr="0005658A">
        <w:t xml:space="preserve"> </w:t>
      </w:r>
      <w:r w:rsidR="001F539A" w:rsidRPr="0005658A">
        <w:t>within</w:t>
      </w:r>
      <w:r w:rsidR="00542956" w:rsidRPr="0005658A">
        <w:t xml:space="preserve"> </w:t>
      </w:r>
      <w:r w:rsidR="001F539A" w:rsidRPr="0005658A">
        <w:t>the</w:t>
      </w:r>
      <w:r w:rsidR="00542956" w:rsidRPr="0005658A">
        <w:t xml:space="preserve"> </w:t>
      </w:r>
      <w:r w:rsidR="001F539A" w:rsidRPr="0005658A">
        <w:t>study</w:t>
      </w:r>
      <w:r w:rsidR="00542956" w:rsidRPr="0005658A">
        <w:t xml:space="preserve"> </w:t>
      </w:r>
      <w:r w:rsidR="001F539A" w:rsidRPr="0005658A">
        <w:t>area.</w:t>
      </w:r>
      <w:r w:rsidR="00542956" w:rsidRPr="0005658A">
        <w:t xml:space="preserve"> </w:t>
      </w:r>
      <w:r w:rsidR="002B6BB8" w:rsidRPr="0005658A">
        <w:t>List</w:t>
      </w:r>
      <w:r w:rsidR="00542956" w:rsidRPr="0005658A">
        <w:t xml:space="preserve"> </w:t>
      </w:r>
      <w:r w:rsidR="00EC0254" w:rsidRPr="0005658A">
        <w:t>existing</w:t>
      </w:r>
      <w:r w:rsidR="00542956" w:rsidRPr="0005658A">
        <w:t xml:space="preserve"> </w:t>
      </w:r>
      <w:r w:rsidR="002B6BB8" w:rsidRPr="0005658A">
        <w:t>pedestrian</w:t>
      </w:r>
      <w:r w:rsidR="00542956" w:rsidRPr="0005658A">
        <w:t xml:space="preserve"> </w:t>
      </w:r>
      <w:r w:rsidR="002B6BB8" w:rsidRPr="0005658A">
        <w:t>accommodations</w:t>
      </w:r>
      <w:r w:rsidR="00542956" w:rsidRPr="0005658A">
        <w:t xml:space="preserve"> </w:t>
      </w:r>
      <w:r w:rsidR="002B6BB8" w:rsidRPr="0005658A">
        <w:t>including</w:t>
      </w:r>
      <w:r w:rsidR="00542956" w:rsidRPr="0005658A">
        <w:t xml:space="preserve"> </w:t>
      </w:r>
      <w:r w:rsidR="00B90261" w:rsidRPr="0005658A">
        <w:t>sidewalks,</w:t>
      </w:r>
      <w:r w:rsidR="00542956" w:rsidRPr="0005658A">
        <w:t xml:space="preserve"> </w:t>
      </w:r>
      <w:r w:rsidR="00B90261" w:rsidRPr="0005658A">
        <w:t>crosswalks,</w:t>
      </w:r>
      <w:r w:rsidR="00542956" w:rsidRPr="0005658A">
        <w:t xml:space="preserve"> </w:t>
      </w:r>
      <w:r w:rsidR="00B90261" w:rsidRPr="0005658A">
        <w:t>Americans</w:t>
      </w:r>
      <w:r w:rsidR="00542956" w:rsidRPr="0005658A">
        <w:t xml:space="preserve"> </w:t>
      </w:r>
      <w:r w:rsidR="00B90261" w:rsidRPr="0005658A">
        <w:t>with</w:t>
      </w:r>
      <w:r w:rsidR="00542956" w:rsidRPr="0005658A">
        <w:t xml:space="preserve"> </w:t>
      </w:r>
      <w:r w:rsidR="00B90261" w:rsidRPr="0005658A">
        <w:t>Disabilities</w:t>
      </w:r>
      <w:r w:rsidR="00542956" w:rsidRPr="0005658A">
        <w:t xml:space="preserve"> </w:t>
      </w:r>
      <w:r w:rsidR="00B90261" w:rsidRPr="0005658A">
        <w:t>Act</w:t>
      </w:r>
      <w:r w:rsidR="00542956" w:rsidRPr="0005658A">
        <w:t xml:space="preserve"> </w:t>
      </w:r>
      <w:r w:rsidR="00B90261" w:rsidRPr="0005658A">
        <w:t>(ADA)</w:t>
      </w:r>
      <w:r w:rsidR="00542956" w:rsidRPr="0005658A">
        <w:t xml:space="preserve"> </w:t>
      </w:r>
      <w:r w:rsidR="00B90261" w:rsidRPr="0005658A">
        <w:t>accessibility,</w:t>
      </w:r>
      <w:r w:rsidR="00542956" w:rsidRPr="0005658A">
        <w:t xml:space="preserve"> </w:t>
      </w:r>
      <w:r w:rsidR="00B90261" w:rsidRPr="0005658A">
        <w:t>and</w:t>
      </w:r>
      <w:r w:rsidR="00542956" w:rsidRPr="0005658A">
        <w:t xml:space="preserve"> </w:t>
      </w:r>
      <w:r w:rsidR="00B90261" w:rsidRPr="0005658A">
        <w:t>school</w:t>
      </w:r>
      <w:r w:rsidR="00542956" w:rsidRPr="0005658A">
        <w:t xml:space="preserve"> </w:t>
      </w:r>
      <w:r w:rsidR="00B90261" w:rsidRPr="0005658A">
        <w:t>routes.</w:t>
      </w:r>
      <w:r w:rsidR="00542956" w:rsidRPr="0005658A">
        <w:t xml:space="preserve"> </w:t>
      </w:r>
      <w:r w:rsidR="009662B0" w:rsidRPr="0005658A">
        <w:t>Include</w:t>
      </w:r>
      <w:r w:rsidR="00542956" w:rsidRPr="0005658A">
        <w:t xml:space="preserve"> </w:t>
      </w:r>
      <w:r w:rsidR="009662B0" w:rsidRPr="0005658A">
        <w:t>the</w:t>
      </w:r>
      <w:r w:rsidR="00542956" w:rsidRPr="0005658A">
        <w:t xml:space="preserve"> </w:t>
      </w:r>
      <w:r w:rsidR="00406B40" w:rsidRPr="0005658A">
        <w:t>location,</w:t>
      </w:r>
      <w:r w:rsidR="00542956" w:rsidRPr="0005658A">
        <w:t xml:space="preserve"> </w:t>
      </w:r>
      <w:r w:rsidR="00406B40" w:rsidRPr="0005658A">
        <w:t>type,</w:t>
      </w:r>
      <w:r w:rsidR="00542956" w:rsidRPr="0005658A">
        <w:t xml:space="preserve"> </w:t>
      </w:r>
      <w:r w:rsidR="008B2C65" w:rsidRPr="0005658A">
        <w:t>pavement</w:t>
      </w:r>
      <w:r w:rsidR="00542956" w:rsidRPr="0005658A">
        <w:t xml:space="preserve"> </w:t>
      </w:r>
      <w:r w:rsidR="008B2C65" w:rsidRPr="0005658A">
        <w:t>type</w:t>
      </w:r>
      <w:r w:rsidR="00CD1D7B" w:rsidRPr="0005658A">
        <w:t>,</w:t>
      </w:r>
      <w:r w:rsidR="00542956" w:rsidRPr="0005658A">
        <w:t xml:space="preserve"> </w:t>
      </w:r>
      <w:r w:rsidR="00406B40" w:rsidRPr="0005658A">
        <w:t>width</w:t>
      </w:r>
      <w:r w:rsidR="00542956" w:rsidRPr="0005658A">
        <w:t xml:space="preserve"> </w:t>
      </w:r>
      <w:r w:rsidR="00406B40" w:rsidRPr="0005658A">
        <w:t>and</w:t>
      </w:r>
      <w:r w:rsidR="00542956" w:rsidRPr="0005658A">
        <w:t xml:space="preserve"> </w:t>
      </w:r>
      <w:r w:rsidR="00406B40" w:rsidRPr="0005658A">
        <w:t>any</w:t>
      </w:r>
      <w:r w:rsidR="00542956" w:rsidRPr="0005658A">
        <w:t xml:space="preserve"> </w:t>
      </w:r>
      <w:r w:rsidR="00406B40" w:rsidRPr="0005658A">
        <w:t>special</w:t>
      </w:r>
      <w:r w:rsidR="00542956" w:rsidRPr="0005658A">
        <w:t xml:space="preserve"> </w:t>
      </w:r>
      <w:r w:rsidR="00406B40" w:rsidRPr="0005658A">
        <w:t>designations</w:t>
      </w:r>
      <w:r w:rsidR="00542956" w:rsidRPr="0005658A">
        <w:t xml:space="preserve"> </w:t>
      </w:r>
      <w:r w:rsidR="00406B40" w:rsidRPr="0005658A">
        <w:t>of</w:t>
      </w:r>
      <w:r w:rsidR="00542956" w:rsidRPr="0005658A">
        <w:t xml:space="preserve"> </w:t>
      </w:r>
      <w:r w:rsidR="00406B40" w:rsidRPr="0005658A">
        <w:t>pedestrian</w:t>
      </w:r>
      <w:r w:rsidR="00542956" w:rsidRPr="0005658A">
        <w:t xml:space="preserve"> </w:t>
      </w:r>
      <w:r w:rsidR="00406B40" w:rsidRPr="0005658A">
        <w:t>and</w:t>
      </w:r>
      <w:r w:rsidR="00542956" w:rsidRPr="0005658A">
        <w:t xml:space="preserve"> </w:t>
      </w:r>
      <w:r w:rsidR="00406B40" w:rsidRPr="0005658A">
        <w:t>bicycle</w:t>
      </w:r>
      <w:r w:rsidR="00542956" w:rsidRPr="0005658A">
        <w:t xml:space="preserve"> </w:t>
      </w:r>
      <w:r w:rsidR="00406B40" w:rsidRPr="0005658A">
        <w:t>facilities</w:t>
      </w:r>
      <w:r w:rsidR="00542956" w:rsidRPr="0005658A">
        <w:t xml:space="preserve"> </w:t>
      </w:r>
      <w:r w:rsidR="009E6E09" w:rsidRPr="0005658A">
        <w:t>including</w:t>
      </w:r>
      <w:r w:rsidR="00542956" w:rsidRPr="0005658A">
        <w:t xml:space="preserve"> </w:t>
      </w:r>
      <w:r w:rsidR="00752472" w:rsidRPr="0005658A">
        <w:t>shared</w:t>
      </w:r>
      <w:r w:rsidR="00542956" w:rsidRPr="0005658A">
        <w:t xml:space="preserve"> </w:t>
      </w:r>
      <w:r w:rsidR="00752472" w:rsidRPr="0005658A">
        <w:t>use</w:t>
      </w:r>
      <w:r w:rsidR="00542956" w:rsidRPr="0005658A">
        <w:t xml:space="preserve"> </w:t>
      </w:r>
      <w:r w:rsidR="00752472" w:rsidRPr="0005658A">
        <w:t>paths</w:t>
      </w:r>
      <w:r w:rsidR="00D72654" w:rsidRPr="0005658A">
        <w:t>.</w:t>
      </w:r>
      <w:r w:rsidR="00542956" w:rsidRPr="0005658A">
        <w:t xml:space="preserve"> </w:t>
      </w:r>
      <w:r w:rsidR="00D72654" w:rsidRPr="0005658A">
        <w:t>Provide</w:t>
      </w:r>
      <w:r w:rsidR="00542956" w:rsidRPr="0005658A">
        <w:t xml:space="preserve"> </w:t>
      </w:r>
      <w:r w:rsidR="00D72654" w:rsidRPr="0005658A">
        <w:t>routes/schedules,</w:t>
      </w:r>
      <w:r w:rsidR="00542956" w:rsidRPr="0005658A">
        <w:t xml:space="preserve"> </w:t>
      </w:r>
      <w:r w:rsidR="00D72654" w:rsidRPr="0005658A">
        <w:t>bus</w:t>
      </w:r>
      <w:r w:rsidR="00542956" w:rsidRPr="0005658A">
        <w:t xml:space="preserve"> </w:t>
      </w:r>
      <w:r w:rsidR="00D72654" w:rsidRPr="0005658A">
        <w:t>stops,</w:t>
      </w:r>
      <w:r w:rsidR="00542956" w:rsidRPr="0005658A">
        <w:t xml:space="preserve"> </w:t>
      </w:r>
      <w:r w:rsidR="00D72654" w:rsidRPr="0005658A">
        <w:t>park-and-ride</w:t>
      </w:r>
      <w:r w:rsidR="00542956" w:rsidRPr="0005658A">
        <w:t xml:space="preserve"> </w:t>
      </w:r>
      <w:r w:rsidR="00D72654" w:rsidRPr="0005658A">
        <w:t>lots</w:t>
      </w:r>
      <w:r w:rsidR="00542956" w:rsidRPr="0005658A">
        <w:t xml:space="preserve"> </w:t>
      </w:r>
      <w:r w:rsidR="00D72654" w:rsidRPr="0005658A">
        <w:t>and</w:t>
      </w:r>
      <w:r w:rsidR="00542956" w:rsidRPr="0005658A">
        <w:t xml:space="preserve"> </w:t>
      </w:r>
      <w:r w:rsidR="00D72654" w:rsidRPr="0005658A">
        <w:t>transfer</w:t>
      </w:r>
      <w:r w:rsidR="00542956" w:rsidRPr="0005658A">
        <w:t xml:space="preserve"> </w:t>
      </w:r>
      <w:r w:rsidR="00D72654" w:rsidRPr="0005658A">
        <w:t>centers</w:t>
      </w:r>
      <w:r w:rsidR="00542956" w:rsidRPr="0005658A">
        <w:t xml:space="preserve"> </w:t>
      </w:r>
      <w:proofErr w:type="gramStart"/>
      <w:r w:rsidR="00D72654" w:rsidRPr="0005658A">
        <w:t>of</w:t>
      </w:r>
      <w:proofErr w:type="gramEnd"/>
      <w:r w:rsidR="00542956" w:rsidRPr="0005658A">
        <w:t xml:space="preserve"> </w:t>
      </w:r>
      <w:r w:rsidR="005A6E43" w:rsidRPr="0005658A">
        <w:t>mass</w:t>
      </w:r>
      <w:r w:rsidR="00542956" w:rsidRPr="0005658A">
        <w:t xml:space="preserve"> </w:t>
      </w:r>
      <w:r w:rsidR="005A6E43" w:rsidRPr="0005658A">
        <w:t>transit</w:t>
      </w:r>
      <w:r w:rsidR="00542956" w:rsidRPr="0005658A">
        <w:t xml:space="preserve"> </w:t>
      </w:r>
      <w:r w:rsidR="005A6E43" w:rsidRPr="0005658A">
        <w:t>facilities.</w:t>
      </w:r>
      <w:r w:rsidR="00542956" w:rsidRPr="0005658A">
        <w:t xml:space="preserve"> </w:t>
      </w:r>
      <w:r w:rsidR="0011590A" w:rsidRPr="0005658A">
        <w:t>Provide</w:t>
      </w:r>
      <w:r w:rsidR="00542956" w:rsidRPr="0005658A">
        <w:t xml:space="preserve"> </w:t>
      </w:r>
      <w:r w:rsidR="0011590A" w:rsidRPr="0005658A">
        <w:t>the</w:t>
      </w:r>
      <w:r w:rsidR="00542956" w:rsidRPr="0005658A">
        <w:t xml:space="preserve"> </w:t>
      </w:r>
      <w:r w:rsidR="0011590A" w:rsidRPr="0005658A">
        <w:t>location,</w:t>
      </w:r>
      <w:r w:rsidR="00542956" w:rsidRPr="0005658A">
        <w:t xml:space="preserve"> </w:t>
      </w:r>
      <w:r w:rsidR="0011590A" w:rsidRPr="0005658A">
        <w:t>type,</w:t>
      </w:r>
      <w:r w:rsidR="00542956" w:rsidRPr="0005658A">
        <w:t xml:space="preserve"> </w:t>
      </w:r>
      <w:r w:rsidR="0011590A" w:rsidRPr="0005658A">
        <w:t>and</w:t>
      </w:r>
      <w:r w:rsidR="00542956" w:rsidRPr="0005658A">
        <w:t xml:space="preserve"> </w:t>
      </w:r>
      <w:r w:rsidR="0011590A" w:rsidRPr="0005658A">
        <w:t>any</w:t>
      </w:r>
      <w:r w:rsidR="00542956" w:rsidRPr="0005658A">
        <w:t xml:space="preserve"> </w:t>
      </w:r>
      <w:r w:rsidR="0011590A" w:rsidRPr="0005658A">
        <w:t>special</w:t>
      </w:r>
      <w:r w:rsidR="00542956" w:rsidRPr="0005658A">
        <w:t xml:space="preserve"> </w:t>
      </w:r>
      <w:r w:rsidR="0011590A" w:rsidRPr="0005658A">
        <w:t>considerations</w:t>
      </w:r>
      <w:r w:rsidR="00542956" w:rsidRPr="0005658A">
        <w:t xml:space="preserve"> </w:t>
      </w:r>
      <w:r w:rsidR="0011590A" w:rsidRPr="0005658A">
        <w:t>of</w:t>
      </w:r>
      <w:r w:rsidR="00542956" w:rsidRPr="0005658A">
        <w:t xml:space="preserve"> </w:t>
      </w:r>
      <w:r w:rsidR="0011590A" w:rsidRPr="0005658A">
        <w:t>freight</w:t>
      </w:r>
      <w:r w:rsidR="00542956" w:rsidRPr="0005658A">
        <w:t xml:space="preserve"> </w:t>
      </w:r>
      <w:r w:rsidR="0011590A" w:rsidRPr="0005658A">
        <w:t>and</w:t>
      </w:r>
      <w:r w:rsidR="00542956" w:rsidRPr="0005658A">
        <w:t xml:space="preserve"> </w:t>
      </w:r>
      <w:r w:rsidR="0011590A" w:rsidRPr="0005658A">
        <w:t>intermodal</w:t>
      </w:r>
      <w:r w:rsidR="00542956" w:rsidRPr="0005658A">
        <w:t xml:space="preserve"> </w:t>
      </w:r>
      <w:r w:rsidR="0011590A" w:rsidRPr="0005658A">
        <w:t>facilities.</w:t>
      </w:r>
    </w:p>
    <w:p w14:paraId="1798F6EB" w14:textId="77777777" w:rsidR="00C46DE8" w:rsidRDefault="00C46DE8" w:rsidP="00C46DE8">
      <w:bookmarkStart w:id="560" w:name="_Toc131138043"/>
      <w:bookmarkStart w:id="561" w:name="_Toc131165292"/>
      <w:bookmarkStart w:id="562" w:name="_Toc224306377"/>
      <w:bookmarkStart w:id="563" w:name="_Toc224308149"/>
      <w:bookmarkStart w:id="564" w:name="_Toc224308343"/>
      <w:bookmarkStart w:id="565" w:name="_Toc224309102"/>
      <w:bookmarkStart w:id="566" w:name="_Toc226234525"/>
      <w:bookmarkStart w:id="567" w:name="_Toc228398574"/>
      <w:bookmarkStart w:id="568" w:name="_Toc229070726"/>
      <w:bookmarkStart w:id="569" w:name="_Toc126061237"/>
      <w:bookmarkStart w:id="570" w:name="_Toc126268721"/>
      <w:bookmarkStart w:id="571" w:name="_Toc126417755"/>
      <w:bookmarkStart w:id="572" w:name="_Toc126425043"/>
      <w:bookmarkStart w:id="573" w:name="_Toc126617686"/>
      <w:bookmarkStart w:id="574" w:name="_Toc131164616"/>
      <w:r>
        <w:t>Enter information here.</w:t>
      </w:r>
    </w:p>
    <w:p w14:paraId="48258E2F" w14:textId="7257C10C" w:rsidR="001F2FCA" w:rsidRPr="00F67A2E" w:rsidRDefault="001F2FCA" w:rsidP="00B02E6B">
      <w:pPr>
        <w:pStyle w:val="Heading3"/>
      </w:pPr>
      <w:bookmarkStart w:id="575" w:name="_Toc237196995"/>
      <w:r w:rsidRPr="00F67A2E">
        <w:t>Intersection</w:t>
      </w:r>
      <w:r w:rsidR="00273C76" w:rsidRPr="00F67A2E">
        <w:t>s</w:t>
      </w:r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</w:p>
    <w:p w14:paraId="63CC85C7" w14:textId="16BB674C" w:rsidR="00100E21" w:rsidRPr="0005658A" w:rsidRDefault="00E817D6" w:rsidP="009631DD">
      <w:pPr>
        <w:pStyle w:val="Instructional"/>
      </w:pPr>
      <w:r w:rsidRPr="0005658A">
        <w:t>Identify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="00F13B25" w:rsidRPr="0005658A">
        <w:t>existing</w:t>
      </w:r>
      <w:r w:rsidR="00542956" w:rsidRPr="0005658A">
        <w:t xml:space="preserve"> </w:t>
      </w:r>
      <w:r w:rsidR="00C701BE" w:rsidRPr="0005658A">
        <w:t>intersection</w:t>
      </w:r>
      <w:r w:rsidR="00542956" w:rsidRPr="0005658A">
        <w:t xml:space="preserve"> </w:t>
      </w:r>
      <w:r w:rsidR="00A31E35" w:rsidRPr="0005658A">
        <w:t>configuration</w:t>
      </w:r>
      <w:r w:rsidR="00542956" w:rsidRPr="0005658A">
        <w:t xml:space="preserve"> </w:t>
      </w:r>
      <w:r w:rsidR="0050681B" w:rsidRPr="0005658A">
        <w:t>and</w:t>
      </w:r>
      <w:r w:rsidR="00542956" w:rsidRPr="0005658A">
        <w:t xml:space="preserve"> </w:t>
      </w:r>
      <w:r w:rsidR="0050681B" w:rsidRPr="0005658A">
        <w:t>lane</w:t>
      </w:r>
      <w:r w:rsidR="00542956" w:rsidRPr="0005658A">
        <w:t xml:space="preserve"> </w:t>
      </w:r>
      <w:r w:rsidR="0050681B" w:rsidRPr="0005658A">
        <w:t>assignment</w:t>
      </w:r>
      <w:r w:rsidR="00A31E35" w:rsidRPr="0005658A">
        <w:t>,</w:t>
      </w:r>
      <w:r w:rsidR="00542956" w:rsidRPr="0005658A">
        <w:t xml:space="preserve"> </w:t>
      </w:r>
      <w:r w:rsidR="0050681B" w:rsidRPr="0005658A">
        <w:t>intersection</w:t>
      </w:r>
      <w:r w:rsidR="00542956" w:rsidRPr="0005658A">
        <w:t xml:space="preserve"> </w:t>
      </w:r>
      <w:r w:rsidR="00A31E35" w:rsidRPr="0005658A">
        <w:t>control</w:t>
      </w:r>
      <w:r w:rsidR="00542956" w:rsidRPr="0005658A">
        <w:t xml:space="preserve"> </w:t>
      </w:r>
      <w:r w:rsidR="00A31E35" w:rsidRPr="0005658A">
        <w:t>type,</w:t>
      </w:r>
      <w:r w:rsidR="00542956" w:rsidRPr="0005658A">
        <w:t xml:space="preserve"> </w:t>
      </w:r>
      <w:r w:rsidR="00A31E35" w:rsidRPr="0005658A">
        <w:t>technology,</w:t>
      </w:r>
      <w:r w:rsidR="00542956" w:rsidRPr="0005658A">
        <w:t xml:space="preserve"> </w:t>
      </w:r>
      <w:r w:rsidR="00A31E35" w:rsidRPr="0005658A">
        <w:t>and</w:t>
      </w:r>
      <w:r w:rsidR="00542956" w:rsidRPr="0005658A">
        <w:t xml:space="preserve"> </w:t>
      </w:r>
      <w:r w:rsidR="00A31E35" w:rsidRPr="0005658A">
        <w:t>operational</w:t>
      </w:r>
      <w:r w:rsidR="00542956" w:rsidRPr="0005658A">
        <w:t xml:space="preserve"> </w:t>
      </w:r>
      <w:r w:rsidR="00A31E35" w:rsidRPr="0005658A">
        <w:t>conditions</w:t>
      </w:r>
      <w:r w:rsidR="00367671" w:rsidRPr="0005658A">
        <w:t>.</w:t>
      </w:r>
    </w:p>
    <w:p w14:paraId="19B49FBA" w14:textId="77777777" w:rsidR="00C46DE8" w:rsidRDefault="00C46DE8" w:rsidP="00C46DE8">
      <w:bookmarkStart w:id="576" w:name="_Toc126268722"/>
      <w:bookmarkStart w:id="577" w:name="_Toc126417756"/>
      <w:bookmarkStart w:id="578" w:name="_Toc126425044"/>
      <w:bookmarkStart w:id="579" w:name="_Toc126617687"/>
      <w:bookmarkStart w:id="580" w:name="_Toc131138044"/>
      <w:bookmarkStart w:id="581" w:name="_Toc131164617"/>
      <w:bookmarkStart w:id="582" w:name="_Toc131165293"/>
      <w:bookmarkStart w:id="583" w:name="_Toc224306378"/>
      <w:bookmarkStart w:id="584" w:name="_Toc224308150"/>
      <w:bookmarkStart w:id="585" w:name="_Toc224308344"/>
      <w:bookmarkStart w:id="586" w:name="_Toc224309103"/>
      <w:bookmarkStart w:id="587" w:name="_Toc226234526"/>
      <w:bookmarkStart w:id="588" w:name="_Toc228398575"/>
      <w:bookmarkStart w:id="589" w:name="_Toc229070727"/>
      <w:r>
        <w:t>Enter information here.</w:t>
      </w:r>
    </w:p>
    <w:p w14:paraId="02E8FDC1" w14:textId="7BD2D65A" w:rsidR="002911CC" w:rsidRPr="00F67A2E" w:rsidRDefault="00360E95" w:rsidP="00360E95">
      <w:pPr>
        <w:pStyle w:val="Heading3"/>
      </w:pPr>
      <w:bookmarkStart w:id="590" w:name="_Toc237196996"/>
      <w:r w:rsidRPr="00F67A2E">
        <w:t>Physical</w:t>
      </w:r>
      <w:r w:rsidR="00542956">
        <w:t xml:space="preserve"> </w:t>
      </w:r>
      <w:r w:rsidRPr="00F67A2E">
        <w:t>or</w:t>
      </w:r>
      <w:r w:rsidR="00542956">
        <w:t xml:space="preserve"> </w:t>
      </w:r>
      <w:r w:rsidRPr="00F67A2E">
        <w:t>Operational</w:t>
      </w:r>
      <w:r w:rsidR="00542956">
        <w:t xml:space="preserve"> </w:t>
      </w:r>
      <w:r w:rsidRPr="00F67A2E">
        <w:t>Restrictions</w:t>
      </w:r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</w:p>
    <w:p w14:paraId="3F5B7974" w14:textId="211D0690" w:rsidR="00BB4606" w:rsidRPr="0005658A" w:rsidRDefault="0010363C" w:rsidP="009631DD">
      <w:pPr>
        <w:pStyle w:val="Instructional"/>
      </w:pPr>
      <w:r w:rsidRPr="0005658A">
        <w:t>Identify</w:t>
      </w:r>
      <w:r w:rsidR="00542956" w:rsidRPr="0005658A">
        <w:t xml:space="preserve"> </w:t>
      </w:r>
      <w:r w:rsidRPr="0005658A">
        <w:t>physical</w:t>
      </w:r>
      <w:r w:rsidR="00542956" w:rsidRPr="0005658A">
        <w:t xml:space="preserve"> </w:t>
      </w:r>
      <w:r w:rsidRPr="0005658A">
        <w:t>or</w:t>
      </w:r>
      <w:r w:rsidR="00542956" w:rsidRPr="0005658A">
        <w:t xml:space="preserve"> </w:t>
      </w:r>
      <w:r w:rsidRPr="0005658A">
        <w:t>operational</w:t>
      </w:r>
      <w:r w:rsidR="00542956" w:rsidRPr="0005658A">
        <w:t xml:space="preserve"> </w:t>
      </w:r>
      <w:r w:rsidRPr="0005658A">
        <w:t>restrictions</w:t>
      </w:r>
      <w:r w:rsidR="00542956" w:rsidRPr="0005658A">
        <w:t xml:space="preserve"> </w:t>
      </w:r>
      <w:r w:rsidRPr="0005658A">
        <w:t>such</w:t>
      </w:r>
      <w:r w:rsidR="00542956" w:rsidRPr="0005658A">
        <w:t xml:space="preserve"> </w:t>
      </w:r>
      <w:r w:rsidRPr="0005658A">
        <w:t>as</w:t>
      </w:r>
      <w:r w:rsidR="00542956" w:rsidRPr="0005658A">
        <w:t xml:space="preserve"> </w:t>
      </w:r>
      <w:r w:rsidR="007A3D33" w:rsidRPr="0005658A">
        <w:t>multimodal</w:t>
      </w:r>
      <w:r w:rsidR="00542956" w:rsidRPr="0005658A">
        <w:t xml:space="preserve"> </w:t>
      </w:r>
      <w:r w:rsidRPr="0005658A">
        <w:t>use</w:t>
      </w:r>
      <w:r w:rsidR="00542956" w:rsidRPr="0005658A">
        <w:t xml:space="preserve"> </w:t>
      </w:r>
      <w:r w:rsidRPr="0005658A">
        <w:t>lanes,</w:t>
      </w:r>
      <w:r w:rsidR="00542956" w:rsidRPr="0005658A">
        <w:t xml:space="preserve"> </w:t>
      </w:r>
      <w:r w:rsidRPr="0005658A">
        <w:t>parking,</w:t>
      </w:r>
      <w:r w:rsidR="00542956" w:rsidRPr="0005658A">
        <w:t xml:space="preserve"> </w:t>
      </w:r>
      <w:r w:rsidR="009341F8" w:rsidRPr="0005658A">
        <w:t>evacuation</w:t>
      </w:r>
      <w:r w:rsidR="00542956" w:rsidRPr="0005658A">
        <w:t xml:space="preserve"> </w:t>
      </w:r>
      <w:r w:rsidR="009341F8" w:rsidRPr="0005658A">
        <w:t>routes</w:t>
      </w:r>
      <w:r w:rsidR="002864E6" w:rsidRPr="0005658A">
        <w:t>,</w:t>
      </w:r>
      <w:r w:rsidR="00542956" w:rsidRPr="0005658A">
        <w:t xml:space="preserve"> </w:t>
      </w:r>
      <w:r w:rsidRPr="0005658A">
        <w:t>fixed</w:t>
      </w:r>
      <w:r w:rsidR="00542956" w:rsidRPr="0005658A">
        <w:t xml:space="preserve"> </w:t>
      </w:r>
      <w:r w:rsidRPr="0005658A">
        <w:t>objects,</w:t>
      </w:r>
      <w:r w:rsidR="00542956" w:rsidRPr="0005658A">
        <w:t xml:space="preserve"> </w:t>
      </w:r>
      <w:r w:rsidRPr="0005658A">
        <w:t>barriers,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clear</w:t>
      </w:r>
      <w:r w:rsidR="00542956" w:rsidRPr="0005658A">
        <w:t xml:space="preserve"> </w:t>
      </w:r>
      <w:r w:rsidRPr="0005658A">
        <w:t>zones.</w:t>
      </w:r>
    </w:p>
    <w:p w14:paraId="2A3EC019" w14:textId="77777777" w:rsidR="00C46DE8" w:rsidRDefault="00C46DE8" w:rsidP="00C46DE8">
      <w:bookmarkStart w:id="591" w:name="_Toc126061238"/>
      <w:bookmarkStart w:id="592" w:name="_Toc126268723"/>
      <w:bookmarkStart w:id="593" w:name="_Toc126417757"/>
      <w:bookmarkStart w:id="594" w:name="_Toc126425045"/>
      <w:bookmarkStart w:id="595" w:name="_Toc126617688"/>
      <w:bookmarkStart w:id="596" w:name="_Toc131138045"/>
      <w:bookmarkStart w:id="597" w:name="_Toc131164618"/>
      <w:bookmarkStart w:id="598" w:name="_Toc131165294"/>
      <w:bookmarkStart w:id="599" w:name="_Toc224306379"/>
      <w:bookmarkStart w:id="600" w:name="_Toc224308151"/>
      <w:bookmarkStart w:id="601" w:name="_Toc224308345"/>
      <w:bookmarkStart w:id="602" w:name="_Toc224309104"/>
      <w:bookmarkStart w:id="603" w:name="_Toc226234527"/>
      <w:bookmarkStart w:id="604" w:name="_Toc228398576"/>
      <w:bookmarkStart w:id="605" w:name="_Toc229070728"/>
      <w:r>
        <w:t>Enter information here.</w:t>
      </w:r>
    </w:p>
    <w:p w14:paraId="334F34A8" w14:textId="764C21F0" w:rsidR="00A77F50" w:rsidRPr="00F67A2E" w:rsidRDefault="00A77F50" w:rsidP="00FA6C37">
      <w:pPr>
        <w:pStyle w:val="Heading3"/>
      </w:pPr>
      <w:bookmarkStart w:id="606" w:name="_Toc237196997"/>
      <w:r w:rsidRPr="00F67A2E">
        <w:lastRenderedPageBreak/>
        <w:t>Traffic</w:t>
      </w:r>
      <w:r w:rsidR="00542956">
        <w:t xml:space="preserve"> </w:t>
      </w:r>
      <w:bookmarkEnd w:id="591"/>
      <w:r w:rsidR="00A977FC" w:rsidRPr="00F67A2E">
        <w:t>Data</w:t>
      </w:r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</w:p>
    <w:p w14:paraId="00A3CF87" w14:textId="70962F52" w:rsidR="00A77F50" w:rsidRPr="0005658A" w:rsidRDefault="00A77F50" w:rsidP="009631DD">
      <w:pPr>
        <w:pStyle w:val="Instructional"/>
      </w:pPr>
      <w:r w:rsidRPr="0005658A">
        <w:t>Identify</w:t>
      </w:r>
      <w:r w:rsidR="00542956" w:rsidRPr="0005658A">
        <w:t xml:space="preserve"> </w:t>
      </w:r>
      <w:r w:rsidRPr="0005658A">
        <w:t>existing</w:t>
      </w:r>
      <w:r w:rsidR="00542956" w:rsidRPr="0005658A">
        <w:t xml:space="preserve"> </w:t>
      </w:r>
      <w:r w:rsidRPr="0005658A">
        <w:t>Annual</w:t>
      </w:r>
      <w:r w:rsidR="00542956" w:rsidRPr="0005658A">
        <w:t xml:space="preserve"> </w:t>
      </w:r>
      <w:r w:rsidRPr="0005658A">
        <w:t>Average</w:t>
      </w:r>
      <w:r w:rsidR="00542956" w:rsidRPr="0005658A">
        <w:t xml:space="preserve"> </w:t>
      </w:r>
      <w:r w:rsidRPr="0005658A">
        <w:t>Daily</w:t>
      </w:r>
      <w:r w:rsidR="00542956" w:rsidRPr="0005658A">
        <w:t xml:space="preserve"> </w:t>
      </w:r>
      <w:r w:rsidRPr="0005658A">
        <w:t>Traffic</w:t>
      </w:r>
      <w:r w:rsidR="00542956" w:rsidRPr="0005658A">
        <w:t xml:space="preserve"> </w:t>
      </w:r>
      <w:r w:rsidRPr="0005658A">
        <w:t>(AADT),</w:t>
      </w:r>
      <w:r w:rsidR="00542956" w:rsidRPr="0005658A">
        <w:t xml:space="preserve"> </w:t>
      </w:r>
      <w:r w:rsidR="00126932" w:rsidRPr="0005658A">
        <w:t>peak</w:t>
      </w:r>
      <w:r w:rsidR="00542956" w:rsidRPr="0005658A">
        <w:t xml:space="preserve"> </w:t>
      </w:r>
      <w:r w:rsidR="00126932" w:rsidRPr="0005658A">
        <w:t>hour</w:t>
      </w:r>
      <w:r w:rsidR="00542956" w:rsidRPr="0005658A">
        <w:t xml:space="preserve"> </w:t>
      </w:r>
      <w:r w:rsidR="00126932" w:rsidRPr="0005658A">
        <w:t>volume,</w:t>
      </w:r>
      <w:r w:rsidR="00542956" w:rsidRPr="0005658A">
        <w:t xml:space="preserve"> </w:t>
      </w:r>
      <w:r w:rsidRPr="0005658A">
        <w:t>Directional</w:t>
      </w:r>
      <w:r w:rsidR="00542956" w:rsidRPr="0005658A">
        <w:t xml:space="preserve"> </w:t>
      </w:r>
      <w:r w:rsidRPr="0005658A">
        <w:t>Design</w:t>
      </w:r>
      <w:r w:rsidR="00542956" w:rsidRPr="0005658A">
        <w:t xml:space="preserve"> </w:t>
      </w:r>
      <w:r w:rsidRPr="0005658A">
        <w:t>Hour</w:t>
      </w:r>
      <w:r w:rsidR="00542956" w:rsidRPr="0005658A">
        <w:t xml:space="preserve"> </w:t>
      </w:r>
      <w:r w:rsidRPr="0005658A">
        <w:t>Volumes</w:t>
      </w:r>
      <w:r w:rsidR="00542956" w:rsidRPr="0005658A">
        <w:t xml:space="preserve"> </w:t>
      </w:r>
      <w:r w:rsidRPr="0005658A">
        <w:t>(DDHV),</w:t>
      </w:r>
      <w:r w:rsidR="00542956" w:rsidRPr="0005658A">
        <w:t xml:space="preserve"> </w:t>
      </w:r>
      <w:r w:rsidRPr="0005658A">
        <w:t>truck</w:t>
      </w:r>
      <w:r w:rsidR="00542956" w:rsidRPr="0005658A">
        <w:t xml:space="preserve"> </w:t>
      </w:r>
      <w:r w:rsidRPr="0005658A">
        <w:t>percentages,</w:t>
      </w:r>
      <w:r w:rsidR="00542956" w:rsidRPr="0005658A">
        <w:t xml:space="preserve"> </w:t>
      </w:r>
      <w:r w:rsidRPr="0005658A">
        <w:t>pedestrian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bicycle</w:t>
      </w:r>
      <w:r w:rsidR="00542956" w:rsidRPr="0005658A">
        <w:t xml:space="preserve"> </w:t>
      </w:r>
      <w:r w:rsidRPr="0005658A">
        <w:t>counts,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transit</w:t>
      </w:r>
      <w:r w:rsidR="00542956" w:rsidRPr="0005658A">
        <w:t xml:space="preserve"> </w:t>
      </w:r>
      <w:r w:rsidRPr="0005658A">
        <w:t>data.</w:t>
      </w:r>
    </w:p>
    <w:p w14:paraId="248FF5A2" w14:textId="77777777" w:rsidR="00C46DE8" w:rsidRDefault="00C46DE8" w:rsidP="00C46DE8">
      <w:bookmarkStart w:id="607" w:name="_Toc126268724"/>
      <w:bookmarkStart w:id="608" w:name="_Toc126417758"/>
      <w:bookmarkStart w:id="609" w:name="_Toc126425046"/>
      <w:bookmarkStart w:id="610" w:name="_Toc126617689"/>
      <w:bookmarkStart w:id="611" w:name="_Toc131138046"/>
      <w:bookmarkStart w:id="612" w:name="_Toc131164619"/>
      <w:bookmarkStart w:id="613" w:name="_Toc131165295"/>
      <w:bookmarkStart w:id="614" w:name="_Toc224306380"/>
      <w:bookmarkStart w:id="615" w:name="_Toc224308152"/>
      <w:bookmarkStart w:id="616" w:name="_Toc224308346"/>
      <w:bookmarkStart w:id="617" w:name="_Toc224309105"/>
      <w:bookmarkStart w:id="618" w:name="_Toc226234528"/>
      <w:bookmarkStart w:id="619" w:name="_Toc228398577"/>
      <w:bookmarkStart w:id="620" w:name="_Toc229070729"/>
      <w:r>
        <w:t>Enter information here.</w:t>
      </w:r>
    </w:p>
    <w:p w14:paraId="275D0DE4" w14:textId="404118A0" w:rsidR="00A77F50" w:rsidRPr="00F67A2E" w:rsidRDefault="00B102C5" w:rsidP="00DC3D19">
      <w:pPr>
        <w:pStyle w:val="Heading3"/>
      </w:pPr>
      <w:bookmarkStart w:id="621" w:name="_Toc237196998"/>
      <w:r w:rsidRPr="00F67A2E">
        <w:t>Roadway</w:t>
      </w:r>
      <w:r w:rsidR="00542956">
        <w:t xml:space="preserve"> </w:t>
      </w:r>
      <w:r w:rsidR="000D26D3" w:rsidRPr="00F67A2E">
        <w:t>Operational</w:t>
      </w:r>
      <w:r w:rsidR="00542956">
        <w:t xml:space="preserve"> </w:t>
      </w:r>
      <w:r w:rsidR="000D26D3" w:rsidRPr="00F67A2E">
        <w:t>Conditions</w:t>
      </w:r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</w:p>
    <w:p w14:paraId="37EA9EE0" w14:textId="7AD0A79E" w:rsidR="00FF603B" w:rsidRPr="0005658A" w:rsidRDefault="00DF3615" w:rsidP="009631DD">
      <w:pPr>
        <w:pStyle w:val="Instructional"/>
      </w:pPr>
      <w:r w:rsidRPr="0005658A">
        <w:t>Identify</w:t>
      </w:r>
      <w:r w:rsidR="00542956" w:rsidRPr="0005658A">
        <w:t xml:space="preserve"> </w:t>
      </w:r>
      <w:r w:rsidRPr="0005658A">
        <w:t>LOS</w:t>
      </w:r>
      <w:r w:rsidR="00542956" w:rsidRPr="0005658A">
        <w:t xml:space="preserve"> </w:t>
      </w:r>
      <w:r w:rsidR="009A237F" w:rsidRPr="0005658A">
        <w:t>and</w:t>
      </w:r>
      <w:r w:rsidR="00542956" w:rsidRPr="0005658A">
        <w:t xml:space="preserve"> </w:t>
      </w:r>
      <w:r w:rsidRPr="0005658A">
        <w:t>relev</w:t>
      </w:r>
      <w:r w:rsidR="00702407" w:rsidRPr="0005658A">
        <w:t>ant</w:t>
      </w:r>
      <w:r w:rsidR="00542956" w:rsidRPr="0005658A">
        <w:t xml:space="preserve"> </w:t>
      </w:r>
      <w:r w:rsidR="00702407" w:rsidRPr="0005658A">
        <w:t>performance</w:t>
      </w:r>
      <w:r w:rsidR="00542956" w:rsidRPr="0005658A">
        <w:t xml:space="preserve"> </w:t>
      </w:r>
      <w:r w:rsidR="00702407" w:rsidRPr="0005658A">
        <w:t>measures</w:t>
      </w:r>
      <w:r w:rsidR="00542956" w:rsidRPr="0005658A">
        <w:t xml:space="preserve"> </w:t>
      </w:r>
      <w:r w:rsidR="00702407" w:rsidRPr="0005658A">
        <w:t>such</w:t>
      </w:r>
      <w:r w:rsidR="00542956" w:rsidRPr="0005658A">
        <w:t xml:space="preserve"> </w:t>
      </w:r>
      <w:r w:rsidR="00702407" w:rsidRPr="0005658A">
        <w:t>as</w:t>
      </w:r>
      <w:r w:rsidR="00542956" w:rsidRPr="0005658A">
        <w:t xml:space="preserve"> </w:t>
      </w:r>
      <w:r w:rsidR="00702407" w:rsidRPr="0005658A">
        <w:t>delay,</w:t>
      </w:r>
      <w:r w:rsidR="00542956" w:rsidRPr="0005658A">
        <w:t xml:space="preserve"> </w:t>
      </w:r>
      <w:r w:rsidR="00702407" w:rsidRPr="0005658A">
        <w:t>travel</w:t>
      </w:r>
      <w:r w:rsidR="00542956" w:rsidRPr="0005658A">
        <w:t xml:space="preserve"> </w:t>
      </w:r>
      <w:r w:rsidR="00702407" w:rsidRPr="0005658A">
        <w:t>time,</w:t>
      </w:r>
      <w:r w:rsidR="00542956" w:rsidRPr="0005658A">
        <w:t xml:space="preserve"> </w:t>
      </w:r>
      <w:r w:rsidR="00702407" w:rsidRPr="0005658A">
        <w:t>and</w:t>
      </w:r>
      <w:r w:rsidR="00542956" w:rsidRPr="0005658A">
        <w:t xml:space="preserve"> </w:t>
      </w:r>
      <w:r w:rsidR="00702407" w:rsidRPr="0005658A">
        <w:t>density.</w:t>
      </w:r>
    </w:p>
    <w:p w14:paraId="412CE1E8" w14:textId="77777777" w:rsidR="00C46DE8" w:rsidRDefault="00C46DE8" w:rsidP="00C46DE8">
      <w:bookmarkStart w:id="622" w:name="_Toc224306381"/>
      <w:bookmarkStart w:id="623" w:name="_Toc224308153"/>
      <w:bookmarkStart w:id="624" w:name="_Toc224308347"/>
      <w:bookmarkStart w:id="625" w:name="_Toc224309106"/>
      <w:bookmarkStart w:id="626" w:name="_Toc226234529"/>
      <w:bookmarkStart w:id="627" w:name="_Toc228398578"/>
      <w:bookmarkStart w:id="628" w:name="_Toc229070730"/>
      <w:r>
        <w:t>Enter information here.</w:t>
      </w:r>
    </w:p>
    <w:p w14:paraId="03CC4759" w14:textId="7BB2F8B8" w:rsidR="004804E9" w:rsidRPr="00180BEE" w:rsidRDefault="00FE18D5" w:rsidP="004804E9">
      <w:pPr>
        <w:pStyle w:val="Heading3"/>
      </w:pPr>
      <w:bookmarkStart w:id="629" w:name="_Toc237196999"/>
      <w:r w:rsidRPr="00180BEE">
        <w:t>Safety</w:t>
      </w:r>
      <w:r w:rsidR="00542956">
        <w:t xml:space="preserve"> </w:t>
      </w:r>
      <w:r w:rsidR="004804E9" w:rsidRPr="00180BEE">
        <w:t>Data</w:t>
      </w:r>
      <w:bookmarkEnd w:id="622"/>
      <w:bookmarkEnd w:id="623"/>
      <w:bookmarkEnd w:id="624"/>
      <w:bookmarkEnd w:id="625"/>
      <w:bookmarkEnd w:id="626"/>
      <w:bookmarkEnd w:id="627"/>
      <w:bookmarkEnd w:id="628"/>
      <w:bookmarkEnd w:id="629"/>
    </w:p>
    <w:p w14:paraId="4ED9C453" w14:textId="1C2D4C20" w:rsidR="004804E9" w:rsidRPr="0005658A" w:rsidRDefault="004804E9" w:rsidP="009631DD">
      <w:pPr>
        <w:pStyle w:val="Instructional"/>
      </w:pPr>
      <w:r w:rsidRPr="0005658A">
        <w:t>Discuss</w:t>
      </w:r>
      <w:r w:rsidR="00542956" w:rsidRPr="0005658A">
        <w:t xml:space="preserve"> </w:t>
      </w:r>
      <w:r w:rsidRPr="0005658A">
        <w:t>crash</w:t>
      </w:r>
      <w:r w:rsidR="00542956" w:rsidRPr="0005658A">
        <w:t xml:space="preserve"> </w:t>
      </w:r>
      <w:r w:rsidRPr="0005658A">
        <w:t>rates,</w:t>
      </w:r>
      <w:r w:rsidR="00542956" w:rsidRPr="0005658A">
        <w:t xml:space="preserve"> </w:t>
      </w:r>
      <w:r w:rsidRPr="0005658A">
        <w:t>severity,</w:t>
      </w:r>
      <w:r w:rsidR="00542956" w:rsidRPr="0005658A">
        <w:t xml:space="preserve"> </w:t>
      </w:r>
      <w:r w:rsidRPr="0005658A">
        <w:t>number</w:t>
      </w:r>
      <w:r w:rsidR="00542956" w:rsidRPr="0005658A">
        <w:t xml:space="preserve"> </w:t>
      </w:r>
      <w:r w:rsidRPr="0005658A">
        <w:t>(frequency),</w:t>
      </w:r>
      <w:r w:rsidR="00542956" w:rsidRPr="0005658A">
        <w:t xml:space="preserve"> </w:t>
      </w:r>
      <w:r w:rsidRPr="0005658A">
        <w:t>types,</w:t>
      </w:r>
      <w:r w:rsidR="00542956" w:rsidRPr="0005658A">
        <w:t xml:space="preserve"> </w:t>
      </w:r>
      <w:r w:rsidRPr="0005658A">
        <w:t>locations,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contributing</w:t>
      </w:r>
      <w:r w:rsidR="00542956" w:rsidRPr="0005658A">
        <w:t xml:space="preserve"> </w:t>
      </w:r>
      <w:r w:rsidRPr="0005658A">
        <w:t>causes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patterns.</w:t>
      </w:r>
      <w:r w:rsidR="00542956" w:rsidRPr="0005658A">
        <w:t xml:space="preserve"> </w:t>
      </w:r>
      <w:r w:rsidR="00FE18D5" w:rsidRPr="0005658A">
        <w:t>Consider</w:t>
      </w:r>
      <w:r w:rsidR="00542956" w:rsidRPr="0005658A">
        <w:t xml:space="preserve"> </w:t>
      </w:r>
      <w:r w:rsidR="002C4235" w:rsidRPr="0005658A">
        <w:t>including</w:t>
      </w:r>
      <w:r w:rsidR="00542956" w:rsidRPr="0005658A">
        <w:t xml:space="preserve"> </w:t>
      </w:r>
      <w:r w:rsidR="002C4235" w:rsidRPr="0005658A">
        <w:t>a</w:t>
      </w:r>
      <w:r w:rsidR="00542956" w:rsidRPr="0005658A">
        <w:t xml:space="preserve"> </w:t>
      </w:r>
      <w:r w:rsidR="002C4235" w:rsidRPr="0005658A">
        <w:t>heat</w:t>
      </w:r>
      <w:r w:rsidR="00542956" w:rsidRPr="0005658A">
        <w:t xml:space="preserve"> </w:t>
      </w:r>
      <w:r w:rsidR="002C4235" w:rsidRPr="0005658A">
        <w:t>map</w:t>
      </w:r>
      <w:r w:rsidR="00542956" w:rsidRPr="0005658A">
        <w:t xml:space="preserve"> </w:t>
      </w:r>
      <w:r w:rsidR="002C4235" w:rsidRPr="0005658A">
        <w:t>or</w:t>
      </w:r>
      <w:r w:rsidR="00542956" w:rsidRPr="0005658A">
        <w:t xml:space="preserve"> </w:t>
      </w:r>
      <w:r w:rsidR="002C4235" w:rsidRPr="0005658A">
        <w:t>other</w:t>
      </w:r>
      <w:r w:rsidR="00542956" w:rsidRPr="0005658A">
        <w:t xml:space="preserve"> </w:t>
      </w:r>
      <w:r w:rsidR="002C4235" w:rsidRPr="0005658A">
        <w:t>similar</w:t>
      </w:r>
      <w:r w:rsidR="00542956" w:rsidRPr="0005658A">
        <w:t xml:space="preserve"> </w:t>
      </w:r>
      <w:r w:rsidR="002C4235" w:rsidRPr="0005658A">
        <w:t>diagram</w:t>
      </w:r>
      <w:r w:rsidR="00542956" w:rsidRPr="0005658A">
        <w:t xml:space="preserve"> </w:t>
      </w:r>
      <w:r w:rsidR="002C4235" w:rsidRPr="0005658A">
        <w:t>for</w:t>
      </w:r>
      <w:r w:rsidR="00542956" w:rsidRPr="0005658A">
        <w:t xml:space="preserve"> </w:t>
      </w:r>
      <w:r w:rsidR="002C4235" w:rsidRPr="0005658A">
        <w:t>crash</w:t>
      </w:r>
      <w:r w:rsidR="00542956" w:rsidRPr="0005658A">
        <w:t xml:space="preserve"> </w:t>
      </w:r>
      <w:r w:rsidR="002C4235" w:rsidRPr="0005658A">
        <w:t>locations.</w:t>
      </w:r>
      <w:r w:rsidR="00542956" w:rsidRPr="0005658A">
        <w:t xml:space="preserve"> </w:t>
      </w:r>
      <w:r w:rsidR="008E29BF" w:rsidRPr="0005658A">
        <w:t>Reference</w:t>
      </w:r>
      <w:r w:rsidR="00542956" w:rsidRPr="0005658A">
        <w:t xml:space="preserve"> </w:t>
      </w:r>
      <w:r w:rsidR="008E29BF" w:rsidRPr="0005658A">
        <w:t>FDOT’s</w:t>
      </w:r>
      <w:r w:rsidR="00542956" w:rsidRPr="0005658A">
        <w:t xml:space="preserve"> </w:t>
      </w:r>
      <w:r w:rsidR="008E29BF" w:rsidRPr="0005658A">
        <w:rPr>
          <w:b/>
          <w:bCs/>
        </w:rPr>
        <w:t>State</w:t>
      </w:r>
      <w:r w:rsidR="00542956" w:rsidRPr="0005658A">
        <w:rPr>
          <w:b/>
          <w:bCs/>
        </w:rPr>
        <w:t xml:space="preserve"> </w:t>
      </w:r>
      <w:r w:rsidR="008E29BF" w:rsidRPr="0005658A">
        <w:rPr>
          <w:b/>
          <w:bCs/>
        </w:rPr>
        <w:t>Safety</w:t>
      </w:r>
      <w:r w:rsidR="00542956" w:rsidRPr="0005658A">
        <w:rPr>
          <w:b/>
          <w:bCs/>
        </w:rPr>
        <w:t xml:space="preserve"> </w:t>
      </w:r>
      <w:r w:rsidR="008E29BF" w:rsidRPr="0005658A">
        <w:rPr>
          <w:b/>
          <w:bCs/>
        </w:rPr>
        <w:t>Office</w:t>
      </w:r>
      <w:r w:rsidR="00542956" w:rsidRPr="0005658A">
        <w:rPr>
          <w:b/>
          <w:bCs/>
        </w:rPr>
        <w:t xml:space="preserve"> </w:t>
      </w:r>
      <w:r w:rsidR="008E29BF" w:rsidRPr="0005658A">
        <w:t>website</w:t>
      </w:r>
      <w:r w:rsidR="00542956" w:rsidRPr="0005658A">
        <w:t xml:space="preserve"> </w:t>
      </w:r>
      <w:r w:rsidR="008E29BF" w:rsidRPr="0005658A">
        <w:t>for</w:t>
      </w:r>
      <w:r w:rsidR="00542956" w:rsidRPr="0005658A">
        <w:t xml:space="preserve"> </w:t>
      </w:r>
      <w:r w:rsidR="008E29BF" w:rsidRPr="0005658A">
        <w:t>information</w:t>
      </w:r>
      <w:r w:rsidR="00542956" w:rsidRPr="0005658A">
        <w:t xml:space="preserve"> </w:t>
      </w:r>
      <w:r w:rsidR="008E29BF" w:rsidRPr="0005658A">
        <w:t>on</w:t>
      </w:r>
      <w:r w:rsidR="00542956" w:rsidRPr="0005658A">
        <w:t xml:space="preserve"> </w:t>
      </w:r>
      <w:r w:rsidR="008E29BF" w:rsidRPr="0005658A">
        <w:t>FDOT’s</w:t>
      </w:r>
      <w:r w:rsidR="00542956" w:rsidRPr="0005658A">
        <w:t xml:space="preserve"> </w:t>
      </w:r>
      <w:r w:rsidR="008E29BF" w:rsidRPr="0005658A">
        <w:t>Target</w:t>
      </w:r>
      <w:r w:rsidR="00542956" w:rsidRPr="0005658A">
        <w:t xml:space="preserve"> </w:t>
      </w:r>
      <w:r w:rsidR="008E29BF" w:rsidRPr="0005658A">
        <w:t>Zero</w:t>
      </w:r>
      <w:r w:rsidR="00542956" w:rsidRPr="0005658A">
        <w:t xml:space="preserve"> </w:t>
      </w:r>
      <w:r w:rsidR="008E29BF" w:rsidRPr="0005658A">
        <w:t>Policy</w:t>
      </w:r>
      <w:r w:rsidR="00542956" w:rsidRPr="0005658A">
        <w:t xml:space="preserve"> </w:t>
      </w:r>
      <w:r w:rsidR="006A0EDC" w:rsidRPr="0005658A">
        <w:t>and</w:t>
      </w:r>
      <w:r w:rsidR="00542956" w:rsidRPr="0005658A">
        <w:t xml:space="preserve"> </w:t>
      </w:r>
      <w:r w:rsidR="006A0EDC" w:rsidRPr="0005658A">
        <w:t>i</w:t>
      </w:r>
      <w:r w:rsidR="001E7A2B" w:rsidRPr="0005658A">
        <w:t>nclude</w:t>
      </w:r>
      <w:r w:rsidR="00542956" w:rsidRPr="0005658A">
        <w:t xml:space="preserve"> </w:t>
      </w:r>
      <w:r w:rsidR="001E7A2B" w:rsidRPr="0005658A">
        <w:t>relevant</w:t>
      </w:r>
      <w:r w:rsidR="00542956" w:rsidRPr="0005658A">
        <w:t xml:space="preserve"> </w:t>
      </w:r>
      <w:r w:rsidR="001E7A2B" w:rsidRPr="0005658A">
        <w:t>data</w:t>
      </w:r>
      <w:r w:rsidR="00542956" w:rsidRPr="0005658A">
        <w:t xml:space="preserve"> </w:t>
      </w:r>
      <w:r w:rsidR="001E7A2B" w:rsidRPr="0005658A">
        <w:t>from</w:t>
      </w:r>
      <w:r w:rsidR="00542956" w:rsidRPr="0005658A">
        <w:t xml:space="preserve"> </w:t>
      </w:r>
      <w:r w:rsidR="001E7A2B" w:rsidRPr="0005658A">
        <w:t>the</w:t>
      </w:r>
      <w:r w:rsidR="00542956" w:rsidRPr="0005658A">
        <w:t xml:space="preserve"> </w:t>
      </w:r>
      <w:r w:rsidR="001E7A2B" w:rsidRPr="0005658A">
        <w:t>FDOT</w:t>
      </w:r>
      <w:r w:rsidR="00542956" w:rsidRPr="0005658A">
        <w:rPr>
          <w:b/>
          <w:bCs/>
        </w:rPr>
        <w:t xml:space="preserve"> </w:t>
      </w:r>
      <w:r w:rsidR="001E7A2B" w:rsidRPr="0005658A">
        <w:rPr>
          <w:b/>
          <w:bCs/>
        </w:rPr>
        <w:t>Safety</w:t>
      </w:r>
      <w:r w:rsidR="00542956" w:rsidRPr="0005658A">
        <w:rPr>
          <w:b/>
          <w:bCs/>
        </w:rPr>
        <w:t xml:space="preserve"> </w:t>
      </w:r>
      <w:r w:rsidR="001E7A2B" w:rsidRPr="0005658A">
        <w:rPr>
          <w:b/>
          <w:bCs/>
        </w:rPr>
        <w:t>Assessment</w:t>
      </w:r>
      <w:r w:rsidR="00542956" w:rsidRPr="0005658A">
        <w:rPr>
          <w:b/>
          <w:bCs/>
        </w:rPr>
        <w:t xml:space="preserve"> </w:t>
      </w:r>
      <w:r w:rsidR="001E7A2B" w:rsidRPr="0005658A">
        <w:rPr>
          <w:b/>
          <w:bCs/>
        </w:rPr>
        <w:t>Dashboard</w:t>
      </w:r>
      <w:r w:rsidR="001E7A2B" w:rsidRPr="0005658A">
        <w:t>.</w:t>
      </w:r>
    </w:p>
    <w:p w14:paraId="389ED7C8" w14:textId="77777777" w:rsidR="00C46DE8" w:rsidRDefault="00C46DE8" w:rsidP="00C46DE8">
      <w:bookmarkStart w:id="630" w:name="_Toc224306382"/>
      <w:bookmarkStart w:id="631" w:name="_Toc224308154"/>
      <w:bookmarkStart w:id="632" w:name="_Toc224308348"/>
      <w:bookmarkStart w:id="633" w:name="_Toc224309107"/>
      <w:bookmarkStart w:id="634" w:name="_Toc226234530"/>
      <w:bookmarkStart w:id="635" w:name="_Toc228398579"/>
      <w:bookmarkStart w:id="636" w:name="_Toc229070731"/>
      <w:r>
        <w:t>Enter information here.</w:t>
      </w:r>
    </w:p>
    <w:p w14:paraId="4B927276" w14:textId="442DBC18" w:rsidR="004804E9" w:rsidRPr="00180BEE" w:rsidRDefault="004804E9" w:rsidP="004804E9">
      <w:pPr>
        <w:pStyle w:val="Heading3"/>
      </w:pPr>
      <w:bookmarkStart w:id="637" w:name="_Toc237197000"/>
      <w:r w:rsidRPr="00180BEE">
        <w:t>Drainage</w:t>
      </w:r>
      <w:r w:rsidR="001E7A2B" w:rsidRPr="00180BEE">
        <w:t>/Water</w:t>
      </w:r>
      <w:r w:rsidR="00542956">
        <w:t xml:space="preserve"> </w:t>
      </w:r>
      <w:r w:rsidR="00E3719B" w:rsidRPr="00180BEE">
        <w:t>Resources</w:t>
      </w:r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r w:rsidR="00542956">
        <w:t xml:space="preserve"> </w:t>
      </w:r>
    </w:p>
    <w:p w14:paraId="4C3DEF09" w14:textId="55CFCE0E" w:rsidR="004804E9" w:rsidRPr="0005658A" w:rsidRDefault="004804E9" w:rsidP="009631DD">
      <w:pPr>
        <w:pStyle w:val="Instructional"/>
      </w:pPr>
      <w:r w:rsidRPr="0005658A">
        <w:t>Describe</w:t>
      </w:r>
      <w:r w:rsidR="00542956" w:rsidRPr="0005658A">
        <w:t xml:space="preserve"> </w:t>
      </w:r>
      <w:r w:rsidRPr="0005658A">
        <w:t>surface</w:t>
      </w:r>
      <w:r w:rsidR="00542956" w:rsidRPr="0005658A">
        <w:t xml:space="preserve"> </w:t>
      </w:r>
      <w:r w:rsidRPr="0005658A">
        <w:t>water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groundwater</w:t>
      </w:r>
      <w:r w:rsidR="00542956" w:rsidRPr="0005658A">
        <w:t xml:space="preserve"> </w:t>
      </w:r>
      <w:r w:rsidRPr="0005658A">
        <w:t>features</w:t>
      </w:r>
      <w:r w:rsidR="00542956" w:rsidRPr="0005658A">
        <w:t xml:space="preserve"> </w:t>
      </w:r>
      <w:r w:rsidRPr="0005658A">
        <w:t>on</w:t>
      </w:r>
      <w:r w:rsidR="00542956" w:rsidRPr="0005658A">
        <w:t xml:space="preserve"> </w:t>
      </w:r>
      <w:r w:rsidRPr="0005658A">
        <w:t>or</w:t>
      </w:r>
      <w:r w:rsidR="00542956" w:rsidRPr="0005658A">
        <w:t xml:space="preserve"> </w:t>
      </w:r>
      <w:r w:rsidRPr="0005658A">
        <w:t>near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project.</w:t>
      </w:r>
      <w:r w:rsidR="00542956" w:rsidRPr="0005658A">
        <w:t xml:space="preserve"> </w:t>
      </w:r>
      <w:r w:rsidRPr="0005658A">
        <w:t>Identify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drainage</w:t>
      </w:r>
      <w:r w:rsidR="00542956" w:rsidRPr="0005658A">
        <w:t xml:space="preserve"> </w:t>
      </w:r>
      <w:r w:rsidRPr="0005658A">
        <w:t>basins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flow</w:t>
      </w:r>
      <w:r w:rsidR="00542956" w:rsidRPr="0005658A">
        <w:t xml:space="preserve"> </w:t>
      </w:r>
      <w:r w:rsidRPr="0005658A">
        <w:t>patterns,</w:t>
      </w:r>
      <w:r w:rsidR="00542956" w:rsidRPr="0005658A">
        <w:t xml:space="preserve"> </w:t>
      </w:r>
      <w:r w:rsidRPr="0005658A">
        <w:t>floodplains,</w:t>
      </w:r>
      <w:r w:rsidR="00542956" w:rsidRPr="0005658A">
        <w:t xml:space="preserve"> </w:t>
      </w:r>
      <w:r w:rsidRPr="0005658A">
        <w:t>floodways,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stormwater</w:t>
      </w:r>
      <w:r w:rsidR="00542956" w:rsidRPr="0005658A">
        <w:t xml:space="preserve"> </w:t>
      </w:r>
      <w:r w:rsidRPr="0005658A">
        <w:t>management</w:t>
      </w:r>
      <w:r w:rsidR="00542956" w:rsidRPr="0005658A">
        <w:t xml:space="preserve"> </w:t>
      </w:r>
      <w:r w:rsidRPr="0005658A">
        <w:t>systems</w:t>
      </w:r>
      <w:r w:rsidR="00542956" w:rsidRPr="0005658A">
        <w:t xml:space="preserve"> </w:t>
      </w:r>
      <w:r w:rsidRPr="0005658A">
        <w:t>including</w:t>
      </w:r>
      <w:r w:rsidR="00542956" w:rsidRPr="0005658A">
        <w:t xml:space="preserve"> </w:t>
      </w:r>
      <w:r w:rsidRPr="0005658A">
        <w:t>regional</w:t>
      </w:r>
      <w:r w:rsidR="00542956" w:rsidRPr="0005658A">
        <w:t xml:space="preserve"> </w:t>
      </w:r>
      <w:r w:rsidRPr="0005658A">
        <w:t>facilities.</w:t>
      </w:r>
      <w:r w:rsidR="00542956" w:rsidRPr="0005658A">
        <w:t xml:space="preserve"> </w:t>
      </w:r>
      <w:r w:rsidRPr="0005658A">
        <w:t>Include</w:t>
      </w:r>
      <w:r w:rsidR="00542956" w:rsidRPr="0005658A">
        <w:t xml:space="preserve"> </w:t>
      </w:r>
      <w:r w:rsidRPr="0005658A">
        <w:t>an</w:t>
      </w:r>
      <w:r w:rsidR="00542956" w:rsidRPr="0005658A">
        <w:t xml:space="preserve"> </w:t>
      </w:r>
      <w:r w:rsidRPr="0005658A">
        <w:t>existing</w:t>
      </w:r>
      <w:r w:rsidR="00542956" w:rsidRPr="0005658A">
        <w:t xml:space="preserve"> </w:t>
      </w:r>
      <w:r w:rsidRPr="0005658A">
        <w:t>drainage</w:t>
      </w:r>
      <w:r w:rsidR="00542956" w:rsidRPr="0005658A">
        <w:t xml:space="preserve"> </w:t>
      </w:r>
      <w:r w:rsidRPr="0005658A">
        <w:t>map.</w:t>
      </w:r>
      <w:r w:rsidR="00542956" w:rsidRPr="0005658A">
        <w:t xml:space="preserve"> </w:t>
      </w:r>
      <w:r w:rsidRPr="0005658A">
        <w:t>Use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Flood</w:t>
      </w:r>
      <w:r w:rsidR="00542956" w:rsidRPr="0005658A">
        <w:t xml:space="preserve"> </w:t>
      </w:r>
      <w:r w:rsidRPr="0005658A">
        <w:t>Insurance</w:t>
      </w:r>
      <w:r w:rsidR="00542956" w:rsidRPr="0005658A">
        <w:t xml:space="preserve"> </w:t>
      </w:r>
      <w:r w:rsidRPr="0005658A">
        <w:t>Rate</w:t>
      </w:r>
      <w:r w:rsidR="00542956" w:rsidRPr="0005658A">
        <w:t xml:space="preserve"> </w:t>
      </w:r>
      <w:r w:rsidRPr="0005658A">
        <w:t>Map</w:t>
      </w:r>
      <w:r w:rsidR="00542956" w:rsidRPr="0005658A">
        <w:t xml:space="preserve"> </w:t>
      </w:r>
      <w:r w:rsidRPr="0005658A">
        <w:t>(FIRM)</w:t>
      </w:r>
      <w:r w:rsidR="00542956" w:rsidRPr="0005658A">
        <w:t xml:space="preserve"> </w:t>
      </w:r>
      <w:r w:rsidR="00D36721" w:rsidRPr="0005658A">
        <w:t>t</w:t>
      </w:r>
      <w:r w:rsidRPr="0005658A">
        <w:t>o</w:t>
      </w:r>
      <w:r w:rsidR="00542956" w:rsidRPr="0005658A">
        <w:t xml:space="preserve"> </w:t>
      </w:r>
      <w:r w:rsidRPr="0005658A">
        <w:t>identify</w:t>
      </w:r>
      <w:r w:rsidR="00542956" w:rsidRPr="0005658A">
        <w:t xml:space="preserve"> </w:t>
      </w:r>
      <w:r w:rsidRPr="0005658A">
        <w:t>any</w:t>
      </w:r>
      <w:r w:rsidR="00542956" w:rsidRPr="0005658A">
        <w:t xml:space="preserve"> </w:t>
      </w:r>
      <w:r w:rsidRPr="0005658A">
        <w:t>special</w:t>
      </w:r>
      <w:r w:rsidR="00542956" w:rsidRPr="0005658A">
        <w:t xml:space="preserve"> </w:t>
      </w:r>
      <w:r w:rsidRPr="0005658A">
        <w:t>flood</w:t>
      </w:r>
      <w:r w:rsidR="00542956" w:rsidRPr="0005658A">
        <w:t xml:space="preserve"> </w:t>
      </w:r>
      <w:r w:rsidRPr="0005658A">
        <w:t>hazard</w:t>
      </w:r>
      <w:r w:rsidR="00542956" w:rsidRPr="0005658A">
        <w:t xml:space="preserve"> </w:t>
      </w:r>
      <w:r w:rsidRPr="0005658A">
        <w:t>areas.</w:t>
      </w:r>
      <w:r w:rsidR="00542956" w:rsidRPr="0005658A">
        <w:t xml:space="preserve"> </w:t>
      </w:r>
      <w:r w:rsidRPr="0005658A">
        <w:t>Include</w:t>
      </w:r>
      <w:r w:rsidR="00542956" w:rsidRPr="0005658A">
        <w:t xml:space="preserve"> </w:t>
      </w:r>
      <w:r w:rsidRPr="0005658A">
        <w:t>size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location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cross</w:t>
      </w:r>
      <w:r w:rsidR="00542956" w:rsidRPr="0005658A">
        <w:t xml:space="preserve"> </w:t>
      </w:r>
      <w:r w:rsidRPr="0005658A">
        <w:t>drains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box</w:t>
      </w:r>
      <w:r w:rsidR="00542956" w:rsidRPr="0005658A">
        <w:t xml:space="preserve"> </w:t>
      </w:r>
      <w:r w:rsidRPr="0005658A">
        <w:t>culverts</w:t>
      </w:r>
      <w:r w:rsidR="00542956" w:rsidRPr="0005658A">
        <w:t xml:space="preserve"> </w:t>
      </w:r>
      <w:r w:rsidRPr="0005658A">
        <w:t>along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corridor.</w:t>
      </w:r>
      <w:r w:rsidR="00542956" w:rsidRPr="0005658A">
        <w:t xml:space="preserve"> </w:t>
      </w:r>
      <w:r w:rsidRPr="0005658A">
        <w:t>Discuss</w:t>
      </w:r>
      <w:r w:rsidR="00542956" w:rsidRPr="0005658A">
        <w:t xml:space="preserve"> </w:t>
      </w:r>
      <w:r w:rsidRPr="0005658A">
        <w:t>areas</w:t>
      </w:r>
      <w:r w:rsidR="00542956" w:rsidRPr="0005658A">
        <w:t xml:space="preserve"> </w:t>
      </w:r>
      <w:r w:rsidRPr="0005658A">
        <w:t>with</w:t>
      </w:r>
      <w:r w:rsidR="00542956" w:rsidRPr="0005658A">
        <w:t xml:space="preserve"> </w:t>
      </w:r>
      <w:r w:rsidRPr="0005658A">
        <w:t>potential</w:t>
      </w:r>
      <w:r w:rsidR="00542956" w:rsidRPr="0005658A">
        <w:t xml:space="preserve"> </w:t>
      </w:r>
      <w:r w:rsidRPr="0005658A">
        <w:t>drainage</w:t>
      </w:r>
      <w:r w:rsidR="00542956" w:rsidRPr="0005658A">
        <w:t xml:space="preserve"> </w:t>
      </w:r>
      <w:r w:rsidRPr="0005658A">
        <w:t>problems</w:t>
      </w:r>
      <w:r w:rsidR="00542956" w:rsidRPr="0005658A">
        <w:t xml:space="preserve"> </w:t>
      </w:r>
      <w:r w:rsidRPr="0005658A">
        <w:t>within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project</w:t>
      </w:r>
      <w:r w:rsidR="00542956" w:rsidRPr="0005658A">
        <w:t xml:space="preserve"> </w:t>
      </w:r>
      <w:r w:rsidRPr="0005658A">
        <w:t>limits</w:t>
      </w:r>
      <w:r w:rsidR="004206B6" w:rsidRPr="0005658A">
        <w:t>,</w:t>
      </w:r>
      <w:r w:rsidR="00542956" w:rsidRPr="0005658A">
        <w:t xml:space="preserve"> </w:t>
      </w:r>
      <w:r w:rsidR="004206B6" w:rsidRPr="0005658A">
        <w:t>note</w:t>
      </w:r>
      <w:r w:rsidR="00542956" w:rsidRPr="0005658A">
        <w:t xml:space="preserve"> </w:t>
      </w:r>
      <w:r w:rsidR="000C0D3B" w:rsidRPr="0005658A">
        <w:t>any</w:t>
      </w:r>
      <w:r w:rsidR="00542956" w:rsidRPr="0005658A">
        <w:t xml:space="preserve"> </w:t>
      </w:r>
      <w:r w:rsidR="000C0D3B" w:rsidRPr="0005658A">
        <w:t>designated</w:t>
      </w:r>
      <w:r w:rsidR="00542956" w:rsidRPr="0005658A">
        <w:t xml:space="preserve"> </w:t>
      </w:r>
      <w:r w:rsidR="000C0D3B" w:rsidRPr="0005658A">
        <w:t>water</w:t>
      </w:r>
      <w:r w:rsidR="00542956" w:rsidRPr="0005658A">
        <w:t xml:space="preserve"> </w:t>
      </w:r>
      <w:r w:rsidR="000C0D3B" w:rsidRPr="0005658A">
        <w:t>resource</w:t>
      </w:r>
      <w:r w:rsidR="00542956" w:rsidRPr="0005658A">
        <w:t xml:space="preserve"> </w:t>
      </w:r>
      <w:r w:rsidR="000C0D3B" w:rsidRPr="0005658A">
        <w:t>basins</w:t>
      </w:r>
      <w:r w:rsidR="00542956" w:rsidRPr="0005658A">
        <w:t xml:space="preserve"> </w:t>
      </w:r>
      <w:r w:rsidR="000C0D3B" w:rsidRPr="0005658A">
        <w:t>and</w:t>
      </w:r>
      <w:r w:rsidR="00542956" w:rsidRPr="0005658A">
        <w:t xml:space="preserve"> </w:t>
      </w:r>
      <w:r w:rsidR="000C0D3B" w:rsidRPr="0005658A">
        <w:t>characteristics,</w:t>
      </w:r>
      <w:r w:rsidR="00542956" w:rsidRPr="0005658A">
        <w:t xml:space="preserve"> </w:t>
      </w:r>
      <w:r w:rsidR="000C0D3B" w:rsidRPr="0005658A">
        <w:t>and</w:t>
      </w:r>
      <w:r w:rsidR="00542956" w:rsidRPr="0005658A">
        <w:t xml:space="preserve"> </w:t>
      </w:r>
      <w:r w:rsidR="000C0D3B" w:rsidRPr="0005658A">
        <w:t>include</w:t>
      </w:r>
      <w:r w:rsidR="00542956" w:rsidRPr="0005658A">
        <w:t xml:space="preserve"> </w:t>
      </w:r>
      <w:r w:rsidR="000C0D3B" w:rsidRPr="0005658A">
        <w:t>any</w:t>
      </w:r>
      <w:r w:rsidR="00542956" w:rsidRPr="0005658A">
        <w:t xml:space="preserve"> </w:t>
      </w:r>
      <w:r w:rsidR="000C0D3B" w:rsidRPr="0005658A">
        <w:t>special</w:t>
      </w:r>
      <w:r w:rsidR="00542956" w:rsidRPr="0005658A">
        <w:t xml:space="preserve"> </w:t>
      </w:r>
      <w:r w:rsidR="000C0D3B" w:rsidRPr="0005658A">
        <w:t>regulatory</w:t>
      </w:r>
      <w:r w:rsidR="00542956" w:rsidRPr="0005658A">
        <w:t xml:space="preserve"> </w:t>
      </w:r>
      <w:r w:rsidR="000C0D3B" w:rsidRPr="0005658A">
        <w:t>requirements</w:t>
      </w:r>
      <w:r w:rsidRPr="0005658A">
        <w:t>.</w:t>
      </w:r>
      <w:r w:rsidR="00542956" w:rsidRPr="0005658A">
        <w:t xml:space="preserve"> </w:t>
      </w:r>
      <w:r w:rsidR="00732718" w:rsidRPr="0005658A">
        <w:t>Refer</w:t>
      </w:r>
      <w:r w:rsidR="00542956" w:rsidRPr="0005658A">
        <w:t xml:space="preserve"> </w:t>
      </w:r>
      <w:r w:rsidR="00732718" w:rsidRPr="0005658A">
        <w:t>to</w:t>
      </w:r>
      <w:r w:rsidR="00542956" w:rsidRPr="0005658A">
        <w:t xml:space="preserve"> </w:t>
      </w:r>
      <w:r w:rsidR="00732718" w:rsidRPr="0005658A">
        <w:t>Part</w:t>
      </w:r>
      <w:r w:rsidR="00542956" w:rsidRPr="0005658A">
        <w:t xml:space="preserve"> </w:t>
      </w:r>
      <w:r w:rsidR="00732718" w:rsidRPr="0005658A">
        <w:t>2</w:t>
      </w:r>
      <w:r w:rsidR="00542956" w:rsidRPr="0005658A">
        <w:t xml:space="preserve"> </w:t>
      </w:r>
      <w:r w:rsidR="00732718" w:rsidRPr="0005658A">
        <w:t>Chapter</w:t>
      </w:r>
      <w:r w:rsidR="00542956" w:rsidRPr="0005658A">
        <w:t xml:space="preserve"> </w:t>
      </w:r>
      <w:r w:rsidR="00A259AE" w:rsidRPr="0005658A">
        <w:t>11</w:t>
      </w:r>
      <w:r w:rsidR="00542956" w:rsidRPr="0005658A">
        <w:t xml:space="preserve"> </w:t>
      </w:r>
      <w:r w:rsidR="00A259AE" w:rsidRPr="0005658A">
        <w:t>Water</w:t>
      </w:r>
      <w:r w:rsidR="00542956" w:rsidRPr="0005658A">
        <w:t xml:space="preserve"> </w:t>
      </w:r>
      <w:r w:rsidR="00A259AE" w:rsidRPr="0005658A">
        <w:t>Resources</w:t>
      </w:r>
      <w:r w:rsidR="00542956" w:rsidRPr="0005658A">
        <w:t xml:space="preserve"> </w:t>
      </w:r>
      <w:r w:rsidR="00A259AE" w:rsidRPr="0005658A">
        <w:t>for</w:t>
      </w:r>
      <w:r w:rsidR="00542956" w:rsidRPr="0005658A">
        <w:t xml:space="preserve"> </w:t>
      </w:r>
      <w:r w:rsidR="00A259AE" w:rsidRPr="0005658A">
        <w:t>additional</w:t>
      </w:r>
      <w:r w:rsidR="00542956" w:rsidRPr="0005658A">
        <w:t xml:space="preserve"> </w:t>
      </w:r>
      <w:r w:rsidR="00A259AE" w:rsidRPr="0005658A">
        <w:t>information</w:t>
      </w:r>
      <w:r w:rsidR="00732718" w:rsidRPr="0005658A">
        <w:t>.</w:t>
      </w:r>
    </w:p>
    <w:p w14:paraId="7637FF39" w14:textId="77777777" w:rsidR="00C46DE8" w:rsidRDefault="00C46DE8" w:rsidP="00C46DE8">
      <w:bookmarkStart w:id="638" w:name="_Toc224306383"/>
      <w:bookmarkStart w:id="639" w:name="_Toc224308155"/>
      <w:bookmarkStart w:id="640" w:name="_Toc224308349"/>
      <w:bookmarkStart w:id="641" w:name="_Toc224309108"/>
      <w:bookmarkStart w:id="642" w:name="_Toc226234531"/>
      <w:bookmarkStart w:id="643" w:name="_Toc228398580"/>
      <w:bookmarkStart w:id="644" w:name="_Toc229070732"/>
      <w:r>
        <w:t>Enter information here.</w:t>
      </w:r>
    </w:p>
    <w:p w14:paraId="1384AE93" w14:textId="77777777" w:rsidR="004804E9" w:rsidRPr="00180BEE" w:rsidRDefault="004804E9" w:rsidP="004804E9">
      <w:pPr>
        <w:pStyle w:val="Heading3"/>
      </w:pPr>
      <w:bookmarkStart w:id="645" w:name="_Toc237197001"/>
      <w:r w:rsidRPr="00180BEE">
        <w:t>Utilities</w:t>
      </w:r>
      <w:bookmarkEnd w:id="638"/>
      <w:bookmarkEnd w:id="639"/>
      <w:bookmarkEnd w:id="640"/>
      <w:bookmarkEnd w:id="641"/>
      <w:bookmarkEnd w:id="642"/>
      <w:bookmarkEnd w:id="643"/>
      <w:bookmarkEnd w:id="644"/>
      <w:bookmarkEnd w:id="645"/>
    </w:p>
    <w:p w14:paraId="642A0315" w14:textId="3E893749" w:rsidR="004804E9" w:rsidRPr="0005658A" w:rsidRDefault="004804E9" w:rsidP="009631DD">
      <w:pPr>
        <w:pStyle w:val="Instructional"/>
      </w:pPr>
      <w:r w:rsidRPr="0005658A">
        <w:t>List</w:t>
      </w:r>
      <w:r w:rsidR="00542956" w:rsidRPr="0005658A">
        <w:t xml:space="preserve"> </w:t>
      </w:r>
      <w:r w:rsidRPr="0005658A">
        <w:t>utilities</w:t>
      </w:r>
      <w:r w:rsidR="00542956" w:rsidRPr="0005658A">
        <w:t xml:space="preserve"> </w:t>
      </w:r>
      <w:r w:rsidRPr="0005658A">
        <w:t>located</w:t>
      </w:r>
      <w:r w:rsidR="00542956" w:rsidRPr="0005658A">
        <w:t xml:space="preserve"> </w:t>
      </w:r>
      <w:r w:rsidRPr="0005658A">
        <w:t>within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project</w:t>
      </w:r>
      <w:r w:rsidR="00542956" w:rsidRPr="0005658A">
        <w:t xml:space="preserve"> </w:t>
      </w:r>
      <w:r w:rsidRPr="0005658A">
        <w:t>limits.</w:t>
      </w:r>
      <w:r w:rsidR="00542956" w:rsidRPr="0005658A">
        <w:t xml:space="preserve"> </w:t>
      </w:r>
      <w:r w:rsidRPr="0005658A">
        <w:t>Include</w:t>
      </w:r>
      <w:r w:rsidR="00542956" w:rsidRPr="0005658A">
        <w:t xml:space="preserve"> </w:t>
      </w:r>
      <w:r w:rsidRPr="0005658A">
        <w:t>location,</w:t>
      </w:r>
      <w:r w:rsidR="00542956" w:rsidRPr="0005658A">
        <w:t xml:space="preserve"> </w:t>
      </w:r>
      <w:r w:rsidR="00A259AE" w:rsidRPr="0005658A">
        <w:t>type,</w:t>
      </w:r>
      <w:r w:rsidR="00542956" w:rsidRPr="0005658A">
        <w:t xml:space="preserve"> </w:t>
      </w:r>
      <w:r w:rsidRPr="0005658A">
        <w:t>Utility</w:t>
      </w:r>
      <w:r w:rsidR="00542956" w:rsidRPr="0005658A">
        <w:t xml:space="preserve"> </w:t>
      </w:r>
      <w:r w:rsidRPr="0005658A">
        <w:t>Agencies/Owners</w:t>
      </w:r>
      <w:r w:rsidR="00542956" w:rsidRPr="0005658A">
        <w:t xml:space="preserve"> </w:t>
      </w:r>
      <w:r w:rsidRPr="0005658A">
        <w:t>(UAO),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contact</w:t>
      </w:r>
      <w:r w:rsidR="00542956" w:rsidRPr="0005658A">
        <w:t xml:space="preserve"> </w:t>
      </w:r>
      <w:r w:rsidRPr="0005658A">
        <w:t>person(s).</w:t>
      </w:r>
    </w:p>
    <w:p w14:paraId="0AB403B2" w14:textId="77777777" w:rsidR="00C46DE8" w:rsidRDefault="00C46DE8" w:rsidP="00C46DE8">
      <w:bookmarkStart w:id="646" w:name="_Toc224306384"/>
      <w:bookmarkStart w:id="647" w:name="_Toc224308156"/>
      <w:bookmarkStart w:id="648" w:name="_Toc224308350"/>
      <w:bookmarkStart w:id="649" w:name="_Toc224309109"/>
      <w:bookmarkStart w:id="650" w:name="_Toc226234532"/>
      <w:bookmarkStart w:id="651" w:name="_Toc228398581"/>
      <w:bookmarkStart w:id="652" w:name="_Toc229070733"/>
      <w:r>
        <w:t>Enter information here.</w:t>
      </w:r>
    </w:p>
    <w:p w14:paraId="3AC539FC" w14:textId="3E556C5B" w:rsidR="004804E9" w:rsidRPr="00180BEE" w:rsidRDefault="004804E9" w:rsidP="004804E9">
      <w:pPr>
        <w:pStyle w:val="Heading3"/>
      </w:pPr>
      <w:bookmarkStart w:id="653" w:name="_Toc237197002"/>
      <w:proofErr w:type="gramStart"/>
      <w:r w:rsidRPr="00180BEE">
        <w:t>Soils</w:t>
      </w:r>
      <w:proofErr w:type="gramEnd"/>
      <w:r w:rsidR="00542956">
        <w:t xml:space="preserve"> </w:t>
      </w:r>
      <w:r w:rsidRPr="00180BEE">
        <w:t>and</w:t>
      </w:r>
      <w:r w:rsidR="00542956">
        <w:t xml:space="preserve"> </w:t>
      </w:r>
      <w:r w:rsidRPr="00180BEE">
        <w:t>Geotechnical</w:t>
      </w:r>
      <w:r w:rsidR="00542956">
        <w:t xml:space="preserve"> </w:t>
      </w:r>
      <w:r w:rsidRPr="00180BEE">
        <w:t>Data</w:t>
      </w:r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r w:rsidR="00542956">
        <w:t xml:space="preserve"> </w:t>
      </w:r>
    </w:p>
    <w:p w14:paraId="3B4E4DF7" w14:textId="39E61C13" w:rsidR="004804E9" w:rsidRPr="0005658A" w:rsidRDefault="004804E9" w:rsidP="009631DD">
      <w:pPr>
        <w:pStyle w:val="Instructional"/>
      </w:pPr>
      <w:r w:rsidRPr="0005658A">
        <w:t>Identify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different</w:t>
      </w:r>
      <w:r w:rsidR="00542956" w:rsidRPr="0005658A">
        <w:t xml:space="preserve"> </w:t>
      </w:r>
      <w:r w:rsidRPr="0005658A">
        <w:t>soil</w:t>
      </w:r>
      <w:r w:rsidR="00542956" w:rsidRPr="0005658A">
        <w:t xml:space="preserve"> </w:t>
      </w:r>
      <w:r w:rsidRPr="0005658A">
        <w:t>classifications</w:t>
      </w:r>
      <w:r w:rsidR="00542956" w:rsidRPr="0005658A">
        <w:t xml:space="preserve"> </w:t>
      </w:r>
      <w:r w:rsidRPr="0005658A">
        <w:t>found</w:t>
      </w:r>
      <w:r w:rsidR="00542956" w:rsidRPr="0005658A">
        <w:t xml:space="preserve"> </w:t>
      </w:r>
      <w:r w:rsidRPr="0005658A">
        <w:t>in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United</w:t>
      </w:r>
      <w:r w:rsidR="00542956" w:rsidRPr="0005658A">
        <w:t xml:space="preserve"> </w:t>
      </w:r>
      <w:r w:rsidRPr="0005658A">
        <w:t>States</w:t>
      </w:r>
      <w:r w:rsidR="00542956" w:rsidRPr="0005658A">
        <w:t xml:space="preserve"> </w:t>
      </w:r>
      <w:r w:rsidRPr="0005658A">
        <w:t>Department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Agriculture</w:t>
      </w:r>
      <w:r w:rsidR="00542956" w:rsidRPr="0005658A">
        <w:t xml:space="preserve"> </w:t>
      </w:r>
      <w:r w:rsidRPr="0005658A">
        <w:t>(USDA)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National</w:t>
      </w:r>
      <w:r w:rsidR="00542956" w:rsidRPr="0005658A">
        <w:t xml:space="preserve"> </w:t>
      </w:r>
      <w:r w:rsidRPr="0005658A">
        <w:t>Resources</w:t>
      </w:r>
      <w:r w:rsidR="00542956" w:rsidRPr="0005658A">
        <w:t xml:space="preserve"> </w:t>
      </w:r>
      <w:r w:rsidRPr="0005658A">
        <w:t>Conservation</w:t>
      </w:r>
      <w:r w:rsidR="00542956" w:rsidRPr="0005658A">
        <w:t xml:space="preserve"> </w:t>
      </w:r>
      <w:r w:rsidRPr="0005658A">
        <w:t>Service</w:t>
      </w:r>
      <w:r w:rsidR="00542956" w:rsidRPr="0005658A">
        <w:t xml:space="preserve"> </w:t>
      </w:r>
      <w:r w:rsidRPr="0005658A">
        <w:t>(NRCS)</w:t>
      </w:r>
      <w:r w:rsidR="00542956" w:rsidRPr="0005658A">
        <w:t xml:space="preserve"> </w:t>
      </w:r>
      <w:r w:rsidRPr="0005658A">
        <w:t>Soil</w:t>
      </w:r>
      <w:r w:rsidR="00542956" w:rsidRPr="0005658A">
        <w:t xml:space="preserve"> </w:t>
      </w:r>
      <w:r w:rsidRPr="0005658A">
        <w:t>Survey</w:t>
      </w:r>
      <w:r w:rsidR="00542956" w:rsidRPr="0005658A">
        <w:t xml:space="preserve"> </w:t>
      </w:r>
      <w:r w:rsidRPr="0005658A">
        <w:t>for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project</w:t>
      </w:r>
      <w:r w:rsidR="00542956" w:rsidRPr="0005658A">
        <w:t xml:space="preserve"> </w:t>
      </w:r>
      <w:r w:rsidRPr="0005658A">
        <w:t>corridor.</w:t>
      </w:r>
      <w:r w:rsidR="00542956" w:rsidRPr="0005658A">
        <w:t xml:space="preserve"> </w:t>
      </w:r>
      <w:r w:rsidRPr="0005658A">
        <w:t>Include</w:t>
      </w:r>
      <w:r w:rsidR="00542956" w:rsidRPr="0005658A">
        <w:t xml:space="preserve"> </w:t>
      </w:r>
      <w:r w:rsidRPr="0005658A">
        <w:t>an</w:t>
      </w:r>
      <w:r w:rsidR="00542956" w:rsidRPr="0005658A">
        <w:t xml:space="preserve"> </w:t>
      </w:r>
      <w:r w:rsidRPr="0005658A">
        <w:t>existing</w:t>
      </w:r>
      <w:r w:rsidR="00542956" w:rsidRPr="0005658A">
        <w:t xml:space="preserve"> </w:t>
      </w:r>
      <w:r w:rsidRPr="0005658A">
        <w:t>soil</w:t>
      </w:r>
      <w:r w:rsidR="00542956" w:rsidRPr="0005658A">
        <w:t xml:space="preserve"> </w:t>
      </w:r>
      <w:r w:rsidRPr="0005658A">
        <w:t>map.</w:t>
      </w:r>
      <w:r w:rsidR="00542956" w:rsidRPr="0005658A">
        <w:t xml:space="preserve"> </w:t>
      </w:r>
      <w:r w:rsidRPr="0005658A">
        <w:t>Note</w:t>
      </w:r>
      <w:r w:rsidR="00542956" w:rsidRPr="0005658A">
        <w:t xml:space="preserve"> </w:t>
      </w:r>
      <w:r w:rsidRPr="0005658A">
        <w:t>areas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special</w:t>
      </w:r>
      <w:r w:rsidR="00542956" w:rsidRPr="0005658A">
        <w:t xml:space="preserve"> </w:t>
      </w:r>
      <w:r w:rsidRPr="0005658A">
        <w:t>design</w:t>
      </w:r>
      <w:r w:rsidR="00542956" w:rsidRPr="0005658A">
        <w:t xml:space="preserve"> </w:t>
      </w:r>
      <w:r w:rsidRPr="0005658A">
        <w:t>considerations.</w:t>
      </w:r>
    </w:p>
    <w:p w14:paraId="59086A73" w14:textId="77777777" w:rsidR="00C46DE8" w:rsidRDefault="00C46DE8" w:rsidP="00C46DE8">
      <w:bookmarkStart w:id="654" w:name="_Toc224306385"/>
      <w:bookmarkStart w:id="655" w:name="_Toc224308157"/>
      <w:bookmarkStart w:id="656" w:name="_Toc224308351"/>
      <w:bookmarkStart w:id="657" w:name="_Toc224309110"/>
      <w:bookmarkStart w:id="658" w:name="_Toc226234533"/>
      <w:bookmarkStart w:id="659" w:name="_Toc228398582"/>
      <w:bookmarkStart w:id="660" w:name="_Toc229070734"/>
      <w:r>
        <w:t>Enter information here.</w:t>
      </w:r>
    </w:p>
    <w:p w14:paraId="6F9AC742" w14:textId="7E0BCE70" w:rsidR="004804E9" w:rsidRPr="00180BEE" w:rsidRDefault="004804E9" w:rsidP="004804E9">
      <w:pPr>
        <w:pStyle w:val="Heading3"/>
      </w:pPr>
      <w:bookmarkStart w:id="661" w:name="_Toc237197003"/>
      <w:r w:rsidRPr="00180BEE">
        <w:lastRenderedPageBreak/>
        <w:t>Traffic</w:t>
      </w:r>
      <w:r w:rsidR="00542956">
        <w:t xml:space="preserve"> </w:t>
      </w:r>
      <w:r w:rsidRPr="00180BEE">
        <w:t>Signs</w:t>
      </w:r>
      <w:bookmarkEnd w:id="654"/>
      <w:bookmarkEnd w:id="655"/>
      <w:bookmarkEnd w:id="656"/>
      <w:bookmarkEnd w:id="657"/>
      <w:bookmarkEnd w:id="658"/>
      <w:bookmarkEnd w:id="659"/>
      <w:bookmarkEnd w:id="660"/>
      <w:bookmarkEnd w:id="661"/>
    </w:p>
    <w:p w14:paraId="1FDB1149" w14:textId="3355DA85" w:rsidR="004804E9" w:rsidRPr="0005658A" w:rsidRDefault="004804E9" w:rsidP="009631DD">
      <w:pPr>
        <w:pStyle w:val="Instructional"/>
      </w:pPr>
      <w:r w:rsidRPr="0005658A">
        <w:t>Provide</w:t>
      </w:r>
      <w:r w:rsidR="00542956" w:rsidRPr="0005658A">
        <w:t xml:space="preserve"> </w:t>
      </w:r>
      <w:r w:rsidRPr="0005658A">
        <w:t>a</w:t>
      </w:r>
      <w:r w:rsidR="00542956" w:rsidRPr="0005658A">
        <w:t xml:space="preserve"> </w:t>
      </w:r>
      <w:r w:rsidRPr="0005658A">
        <w:t>general</w:t>
      </w:r>
      <w:r w:rsidR="00542956" w:rsidRPr="0005658A">
        <w:t xml:space="preserve"> </w:t>
      </w:r>
      <w:r w:rsidRPr="0005658A">
        <w:t>summary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roadway</w:t>
      </w:r>
      <w:r w:rsidR="00542956" w:rsidRPr="0005658A">
        <w:t xml:space="preserve"> </w:t>
      </w:r>
      <w:r w:rsidRPr="0005658A">
        <w:t>signs.</w:t>
      </w:r>
      <w:r w:rsidR="00542956" w:rsidRPr="0005658A">
        <w:t xml:space="preserve"> </w:t>
      </w:r>
      <w:r w:rsidRPr="0005658A">
        <w:t>Identify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describe</w:t>
      </w:r>
      <w:r w:rsidR="00542956" w:rsidRPr="0005658A">
        <w:t xml:space="preserve"> </w:t>
      </w:r>
      <w:r w:rsidRPr="0005658A">
        <w:t>all</w:t>
      </w:r>
      <w:r w:rsidR="00542956" w:rsidRPr="0005658A">
        <w:t xml:space="preserve"> </w:t>
      </w:r>
      <w:r w:rsidRPr="0005658A">
        <w:t>overhead</w:t>
      </w:r>
      <w:r w:rsidR="00542956" w:rsidRPr="0005658A">
        <w:t xml:space="preserve"> </w:t>
      </w:r>
      <w:r w:rsidR="009F531D" w:rsidRPr="0005658A">
        <w:t>cantilever</w:t>
      </w:r>
      <w:r w:rsidR="00542956" w:rsidRPr="0005658A">
        <w:t xml:space="preserve"> </w:t>
      </w:r>
      <w:r w:rsidR="00E82A90" w:rsidRPr="0005658A">
        <w:t>and</w:t>
      </w:r>
      <w:r w:rsidR="00542956" w:rsidRPr="0005658A">
        <w:t xml:space="preserve"> </w:t>
      </w:r>
      <w:r w:rsidR="00E82A90" w:rsidRPr="0005658A">
        <w:t>span</w:t>
      </w:r>
      <w:r w:rsidR="00542956" w:rsidRPr="0005658A">
        <w:t xml:space="preserve"> </w:t>
      </w:r>
      <w:r w:rsidRPr="0005658A">
        <w:t>traffic</w:t>
      </w:r>
      <w:r w:rsidR="00542956" w:rsidRPr="0005658A">
        <w:t xml:space="preserve"> </w:t>
      </w:r>
      <w:r w:rsidRPr="0005658A">
        <w:t>signs</w:t>
      </w:r>
      <w:r w:rsidR="00542956" w:rsidRPr="0005658A">
        <w:t xml:space="preserve"> </w:t>
      </w:r>
      <w:r w:rsidRPr="0005658A">
        <w:t>located</w:t>
      </w:r>
      <w:r w:rsidR="00542956" w:rsidRPr="0005658A">
        <w:t xml:space="preserve"> </w:t>
      </w:r>
      <w:r w:rsidRPr="0005658A">
        <w:t>within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study</w:t>
      </w:r>
      <w:r w:rsidR="00542956" w:rsidRPr="0005658A">
        <w:t xml:space="preserve"> </w:t>
      </w:r>
      <w:r w:rsidRPr="0005658A">
        <w:t>limits.</w:t>
      </w:r>
      <w:r w:rsidR="00542956" w:rsidRPr="0005658A">
        <w:t xml:space="preserve"> </w:t>
      </w:r>
      <w:r w:rsidRPr="0005658A">
        <w:t>Include</w:t>
      </w:r>
      <w:r w:rsidR="00542956" w:rsidRPr="0005658A">
        <w:t xml:space="preserve"> </w:t>
      </w:r>
      <w:r w:rsidRPr="0005658A">
        <w:t>description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existing</w:t>
      </w:r>
      <w:r w:rsidR="00542956" w:rsidRPr="0005658A">
        <w:t xml:space="preserve"> </w:t>
      </w:r>
      <w:r w:rsidRPr="0005658A">
        <w:t>guide</w:t>
      </w:r>
      <w:r w:rsidR="00542956" w:rsidRPr="0005658A">
        <w:t xml:space="preserve"> </w:t>
      </w:r>
      <w:r w:rsidRPr="0005658A">
        <w:t>signage.</w:t>
      </w:r>
      <w:r w:rsidR="00542956" w:rsidRPr="0005658A">
        <w:t xml:space="preserve"> </w:t>
      </w:r>
    </w:p>
    <w:p w14:paraId="3E468449" w14:textId="669EF6D2" w:rsidR="00200139" w:rsidRPr="0005658A" w:rsidRDefault="00200139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If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following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roadway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conditions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are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present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area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04988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F4A74" w:rsidRPr="0005658A">
        <w:rPr>
          <w:rStyle w:val="StyleItalicBlue1"/>
          <w:i/>
          <w:iCs/>
          <w:color w:val="2657A6"/>
        </w:rPr>
        <w:t>are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F4A74" w:rsidRPr="0005658A">
        <w:rPr>
          <w:rStyle w:val="StyleItalicBlue1"/>
          <w:i/>
          <w:iCs/>
          <w:color w:val="2657A6"/>
        </w:rPr>
        <w:t>involved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F4A74" w:rsidRPr="0005658A">
        <w:rPr>
          <w:rStyle w:val="StyleItalicBlue1"/>
          <w:i/>
          <w:iCs/>
          <w:color w:val="2657A6"/>
        </w:rPr>
        <w:t>with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F4A74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F4A74"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F4A74" w:rsidRPr="0005658A">
        <w:rPr>
          <w:rStyle w:val="StyleItalicBlue1"/>
          <w:i/>
          <w:iCs/>
          <w:color w:val="2657A6"/>
        </w:rPr>
        <w:t>alternative</w:t>
      </w:r>
      <w:r w:rsidR="000776F4" w:rsidRPr="0005658A">
        <w:rPr>
          <w:rStyle w:val="StyleItalicBlue1"/>
          <w:i/>
          <w:iCs/>
          <w:color w:val="2657A6"/>
        </w:rPr>
        <w:t>s</w:t>
      </w:r>
      <w:r w:rsidR="00A3138E" w:rsidRPr="0005658A">
        <w:rPr>
          <w:rStyle w:val="StyleItalicBlue1"/>
          <w:i/>
          <w:iCs/>
          <w:color w:val="2657A6"/>
        </w:rPr>
        <w:t>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they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should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discussed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documented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PER.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If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any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following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06E76" w:rsidRPr="0005658A">
        <w:rPr>
          <w:rStyle w:val="StyleItalicBlue1"/>
          <w:i/>
          <w:iCs/>
          <w:color w:val="2657A6"/>
        </w:rPr>
        <w:t>elements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are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not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found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existing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condition</w:t>
      </w:r>
      <w:r w:rsidR="00110B54" w:rsidRPr="0005658A">
        <w:rPr>
          <w:rStyle w:val="StyleItalicBlue1"/>
          <w:i/>
          <w:iCs/>
          <w:color w:val="2657A6"/>
        </w:rPr>
        <w:t>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F3669" w:rsidRPr="0005658A">
        <w:rPr>
          <w:rStyle w:val="StyleItalicBlue1"/>
          <w:i/>
          <w:iCs/>
          <w:color w:val="2657A6"/>
        </w:rPr>
        <w:t>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F3669" w:rsidRPr="0005658A">
        <w:rPr>
          <w:rStyle w:val="StyleItalicBlue1"/>
          <w:i/>
          <w:iCs/>
          <w:color w:val="2657A6"/>
        </w:rPr>
        <w:t>are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F3669" w:rsidRPr="0005658A">
        <w:rPr>
          <w:rStyle w:val="StyleItalicBlue1"/>
          <w:i/>
          <w:iCs/>
          <w:color w:val="2657A6"/>
        </w:rPr>
        <w:t>present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F3669" w:rsidRPr="0005658A">
        <w:rPr>
          <w:rStyle w:val="StyleItalicBlue1"/>
          <w:i/>
          <w:iCs/>
          <w:color w:val="2657A6"/>
        </w:rPr>
        <w:t>but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10B54" w:rsidRPr="0005658A">
        <w:rPr>
          <w:rStyle w:val="StyleItalicBlue1"/>
          <w:i/>
          <w:iCs/>
          <w:color w:val="2657A6"/>
        </w:rPr>
        <w:t>are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10B54" w:rsidRPr="0005658A">
        <w:rPr>
          <w:rStyle w:val="StyleItalicBlue1"/>
          <w:i/>
          <w:iCs/>
          <w:color w:val="2657A6"/>
        </w:rPr>
        <w:t>not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10B54" w:rsidRPr="0005658A">
        <w:rPr>
          <w:rStyle w:val="StyleItalicBlue1"/>
          <w:i/>
          <w:iCs/>
          <w:color w:val="2657A6"/>
        </w:rPr>
        <w:t>involved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10B54" w:rsidRPr="0005658A">
        <w:rPr>
          <w:rStyle w:val="StyleItalicBlue1"/>
          <w:i/>
          <w:iCs/>
          <w:color w:val="2657A6"/>
        </w:rPr>
        <w:t>with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10B54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10B54" w:rsidRPr="0005658A">
        <w:rPr>
          <w:rStyle w:val="StyleItalicBlue1"/>
          <w:i/>
          <w:iCs/>
          <w:color w:val="2657A6"/>
        </w:rPr>
        <w:t>alternatives</w:t>
      </w:r>
      <w:r w:rsidRPr="0005658A">
        <w:rPr>
          <w:rStyle w:val="StyleItalicBlue1"/>
          <w:i/>
          <w:iCs/>
          <w:color w:val="2657A6"/>
        </w:rPr>
        <w:t>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check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appropriate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box</w:t>
      </w:r>
      <w:r w:rsidR="00110B54" w:rsidRPr="0005658A">
        <w:rPr>
          <w:rStyle w:val="StyleItalicBlue1"/>
          <w:i/>
          <w:iCs/>
          <w:color w:val="2657A6"/>
        </w:rPr>
        <w:t>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Involvement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Checklists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delete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138E" w:rsidRPr="0005658A">
        <w:rPr>
          <w:rStyle w:val="StyleItalicBlue1"/>
          <w:i/>
          <w:iCs/>
          <w:color w:val="2657A6"/>
        </w:rPr>
        <w:t>sub</w:t>
      </w:r>
      <w:r w:rsidRPr="0005658A">
        <w:rPr>
          <w:rStyle w:val="StyleItalicBlue1"/>
          <w:i/>
          <w:iCs/>
          <w:color w:val="2657A6"/>
        </w:rPr>
        <w:t>section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from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PER.</w:t>
      </w:r>
    </w:p>
    <w:p w14:paraId="22F5D894" w14:textId="77777777" w:rsidR="00C46DE8" w:rsidRDefault="00C46DE8" w:rsidP="00C46DE8">
      <w:bookmarkStart w:id="662" w:name="_Toc126268725"/>
      <w:bookmarkStart w:id="663" w:name="_Toc126417759"/>
      <w:bookmarkStart w:id="664" w:name="_Toc126425047"/>
      <w:bookmarkStart w:id="665" w:name="_Toc126617690"/>
      <w:bookmarkStart w:id="666" w:name="_Toc131138047"/>
      <w:bookmarkStart w:id="667" w:name="_Toc131164620"/>
      <w:bookmarkStart w:id="668" w:name="_Toc131165296"/>
      <w:bookmarkStart w:id="669" w:name="_Toc224306386"/>
      <w:bookmarkStart w:id="670" w:name="_Toc224308158"/>
      <w:bookmarkStart w:id="671" w:name="_Toc224308352"/>
      <w:bookmarkStart w:id="672" w:name="_Toc224309111"/>
      <w:bookmarkStart w:id="673" w:name="_Toc226234534"/>
      <w:bookmarkStart w:id="674" w:name="_Toc228398583"/>
      <w:bookmarkStart w:id="675" w:name="_Toc229070735"/>
      <w:r>
        <w:t>Enter information here.</w:t>
      </w:r>
    </w:p>
    <w:p w14:paraId="3EDDBB73" w14:textId="0831C33D" w:rsidR="00DF4E29" w:rsidRPr="004868DF" w:rsidRDefault="00DF4E29" w:rsidP="00FA6C37">
      <w:pPr>
        <w:pStyle w:val="Heading3"/>
      </w:pPr>
      <w:bookmarkStart w:id="676" w:name="_Toc237197004"/>
      <w:r w:rsidRPr="00A821BB">
        <w:t>Managed</w:t>
      </w:r>
      <w:r w:rsidR="00542956" w:rsidRPr="00A821BB">
        <w:t xml:space="preserve"> </w:t>
      </w:r>
      <w:r w:rsidRPr="00A821BB">
        <w:t>Lanes</w:t>
      </w:r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</w:p>
    <w:p w14:paraId="7D96B2C0" w14:textId="5E2791D8" w:rsidR="00A77F50" w:rsidRPr="0005658A" w:rsidRDefault="003228AC" w:rsidP="009631DD">
      <w:pPr>
        <w:pStyle w:val="Instructional"/>
      </w:pPr>
      <w:r w:rsidRPr="0005658A">
        <w:t>Identify</w:t>
      </w:r>
      <w:r w:rsidR="00542956" w:rsidRPr="0005658A">
        <w:t xml:space="preserve"> </w:t>
      </w:r>
      <w:r w:rsidR="00FD14AB" w:rsidRPr="0005658A">
        <w:t>Managed</w:t>
      </w:r>
      <w:r w:rsidR="00542956" w:rsidRPr="0005658A">
        <w:t xml:space="preserve"> </w:t>
      </w:r>
      <w:r w:rsidR="00FD14AB" w:rsidRPr="0005658A">
        <w:t>Lanes,</w:t>
      </w:r>
      <w:r w:rsidR="00542956" w:rsidRPr="0005658A">
        <w:t xml:space="preserve"> </w:t>
      </w:r>
      <w:r w:rsidR="00444B74" w:rsidRPr="0005658A">
        <w:t>such</w:t>
      </w:r>
      <w:r w:rsidR="00542956" w:rsidRPr="0005658A">
        <w:t xml:space="preserve"> </w:t>
      </w:r>
      <w:r w:rsidR="00444B74" w:rsidRPr="0005658A">
        <w:t>as</w:t>
      </w:r>
      <w:r w:rsidR="00542956" w:rsidRPr="0005658A">
        <w:t xml:space="preserve"> </w:t>
      </w:r>
      <w:r w:rsidR="00FD14AB" w:rsidRPr="0005658A">
        <w:t>Express</w:t>
      </w:r>
      <w:r w:rsidR="00542956" w:rsidRPr="0005658A">
        <w:t xml:space="preserve"> </w:t>
      </w:r>
      <w:r w:rsidR="00FD14AB" w:rsidRPr="0005658A">
        <w:t>Lanes</w:t>
      </w:r>
      <w:r w:rsidR="00542956" w:rsidRPr="0005658A">
        <w:t xml:space="preserve"> </w:t>
      </w:r>
      <w:r w:rsidR="00FD14AB" w:rsidRPr="0005658A">
        <w:t>or</w:t>
      </w:r>
      <w:r w:rsidR="00542956" w:rsidRPr="0005658A">
        <w:t xml:space="preserve"> </w:t>
      </w:r>
      <w:r w:rsidR="00FD14AB" w:rsidRPr="0005658A">
        <w:t>Toll</w:t>
      </w:r>
      <w:r w:rsidR="00542956" w:rsidRPr="0005658A">
        <w:t xml:space="preserve"> </w:t>
      </w:r>
      <w:r w:rsidR="00FD14AB" w:rsidRPr="0005658A">
        <w:t>Lane</w:t>
      </w:r>
      <w:r w:rsidR="00542956" w:rsidRPr="0005658A">
        <w:t xml:space="preserve"> </w:t>
      </w:r>
      <w:r w:rsidR="00FD14AB" w:rsidRPr="0005658A">
        <w:t>configurations</w:t>
      </w:r>
      <w:r w:rsidR="00542956" w:rsidRPr="0005658A">
        <w:t xml:space="preserve"> </w:t>
      </w:r>
      <w:r w:rsidR="00FD14AB" w:rsidRPr="0005658A">
        <w:t>and</w:t>
      </w:r>
      <w:r w:rsidR="00542956" w:rsidRPr="0005658A">
        <w:t xml:space="preserve"> </w:t>
      </w:r>
      <w:r w:rsidR="00FD14AB" w:rsidRPr="0005658A">
        <w:t>operations</w:t>
      </w:r>
      <w:r w:rsidR="00542956" w:rsidRPr="0005658A">
        <w:t xml:space="preserve"> </w:t>
      </w:r>
      <w:r w:rsidR="00FD14AB" w:rsidRPr="0005658A">
        <w:t>within</w:t>
      </w:r>
      <w:r w:rsidR="00542956" w:rsidRPr="0005658A">
        <w:t xml:space="preserve"> </w:t>
      </w:r>
      <w:r w:rsidR="00FD14AB" w:rsidRPr="0005658A">
        <w:t>the</w:t>
      </w:r>
      <w:r w:rsidR="00542956" w:rsidRPr="0005658A">
        <w:t xml:space="preserve"> </w:t>
      </w:r>
      <w:r w:rsidR="00FD14AB" w:rsidRPr="0005658A">
        <w:t>corridor</w:t>
      </w:r>
      <w:r w:rsidR="000F339A" w:rsidRPr="0005658A">
        <w:t>.</w:t>
      </w:r>
    </w:p>
    <w:p w14:paraId="409AC634" w14:textId="77777777" w:rsidR="00C46DE8" w:rsidRDefault="00C46DE8" w:rsidP="00C46DE8">
      <w:bookmarkStart w:id="677" w:name="_Toc349423785"/>
      <w:bookmarkStart w:id="678" w:name="_Toc349423789"/>
      <w:bookmarkStart w:id="679" w:name="_Toc349423791"/>
      <w:bookmarkStart w:id="680" w:name="_Toc126061242"/>
      <w:bookmarkStart w:id="681" w:name="_Toc126268730"/>
      <w:bookmarkStart w:id="682" w:name="_Toc126417764"/>
      <w:bookmarkStart w:id="683" w:name="_Toc126425052"/>
      <w:bookmarkStart w:id="684" w:name="_Toc126617695"/>
      <w:bookmarkStart w:id="685" w:name="_Toc131138049"/>
      <w:bookmarkStart w:id="686" w:name="_Toc131164622"/>
      <w:bookmarkStart w:id="687" w:name="_Toc131165298"/>
      <w:bookmarkStart w:id="688" w:name="_Toc224306388"/>
      <w:bookmarkStart w:id="689" w:name="_Toc224308160"/>
      <w:bookmarkStart w:id="690" w:name="_Toc224308354"/>
      <w:bookmarkStart w:id="691" w:name="_Toc224309113"/>
      <w:bookmarkStart w:id="692" w:name="_Toc226234537"/>
      <w:bookmarkStart w:id="693" w:name="_Toc228398586"/>
      <w:bookmarkStart w:id="694" w:name="_Toc229070738"/>
      <w:bookmarkEnd w:id="677"/>
      <w:bookmarkEnd w:id="678"/>
      <w:bookmarkEnd w:id="679"/>
      <w:r>
        <w:t>Enter information here.</w:t>
      </w:r>
    </w:p>
    <w:p w14:paraId="383501EE" w14:textId="05BCB94D" w:rsidR="00B92256" w:rsidRPr="00F67A2E" w:rsidRDefault="00B92256" w:rsidP="00B02E6B">
      <w:pPr>
        <w:pStyle w:val="Heading3"/>
      </w:pPr>
      <w:bookmarkStart w:id="695" w:name="_Toc237197005"/>
      <w:r w:rsidRPr="00F67A2E">
        <w:t>Railroad</w:t>
      </w:r>
      <w:r w:rsidR="00542956">
        <w:t xml:space="preserve"> </w:t>
      </w:r>
      <w:r w:rsidRPr="00F67A2E">
        <w:t>Crossing</w:t>
      </w:r>
      <w:r w:rsidR="00B17408" w:rsidRPr="00F67A2E">
        <w:t>s</w:t>
      </w:r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</w:p>
    <w:p w14:paraId="6497CABF" w14:textId="1ED5E70C" w:rsidR="00691BEF" w:rsidRPr="0005658A" w:rsidRDefault="00C36374" w:rsidP="009631DD">
      <w:pPr>
        <w:pStyle w:val="Instructional"/>
      </w:pPr>
      <w:r w:rsidRPr="0005658A">
        <w:t>Identify</w:t>
      </w:r>
      <w:r w:rsidR="00542956" w:rsidRPr="0005658A">
        <w:t xml:space="preserve"> </w:t>
      </w:r>
      <w:r w:rsidR="006C4B13" w:rsidRPr="0005658A">
        <w:t>the</w:t>
      </w:r>
      <w:r w:rsidR="00542956" w:rsidRPr="0005658A">
        <w:t xml:space="preserve"> </w:t>
      </w:r>
      <w:r w:rsidR="006C4B13" w:rsidRPr="0005658A">
        <w:t>n</w:t>
      </w:r>
      <w:r w:rsidR="00014940" w:rsidRPr="0005658A">
        <w:t>umber</w:t>
      </w:r>
      <w:r w:rsidR="00542956" w:rsidRPr="0005658A">
        <w:t xml:space="preserve"> </w:t>
      </w:r>
      <w:r w:rsidR="00014940" w:rsidRPr="0005658A">
        <w:t>of</w:t>
      </w:r>
      <w:r w:rsidR="00542956" w:rsidRPr="0005658A">
        <w:t xml:space="preserve"> </w:t>
      </w:r>
      <w:r w:rsidR="00014940" w:rsidRPr="0005658A">
        <w:t>tracks,</w:t>
      </w:r>
      <w:r w:rsidR="00542956" w:rsidRPr="0005658A">
        <w:t xml:space="preserve"> </w:t>
      </w:r>
      <w:r w:rsidR="00014940" w:rsidRPr="0005658A">
        <w:t>number</w:t>
      </w:r>
      <w:r w:rsidR="00542956" w:rsidRPr="0005658A">
        <w:t xml:space="preserve"> </w:t>
      </w:r>
      <w:r w:rsidR="00014940" w:rsidRPr="0005658A">
        <w:t>of</w:t>
      </w:r>
      <w:r w:rsidR="00542956" w:rsidRPr="0005658A">
        <w:t xml:space="preserve"> </w:t>
      </w:r>
      <w:r w:rsidR="00014940" w:rsidRPr="0005658A">
        <w:t>train</w:t>
      </w:r>
      <w:r w:rsidR="00542956" w:rsidRPr="0005658A">
        <w:t xml:space="preserve"> </w:t>
      </w:r>
      <w:r w:rsidR="00014940" w:rsidRPr="0005658A">
        <w:t>crossings,</w:t>
      </w:r>
      <w:r w:rsidR="00542956" w:rsidRPr="0005658A">
        <w:t xml:space="preserve"> </w:t>
      </w:r>
      <w:r w:rsidR="00014940" w:rsidRPr="0005658A">
        <w:t>speed,</w:t>
      </w:r>
      <w:r w:rsidR="00542956" w:rsidRPr="0005658A">
        <w:t xml:space="preserve"> </w:t>
      </w:r>
      <w:r w:rsidR="00014940" w:rsidRPr="0005658A">
        <w:t>type</w:t>
      </w:r>
      <w:r w:rsidR="00542956" w:rsidRPr="0005658A">
        <w:t xml:space="preserve"> </w:t>
      </w:r>
      <w:r w:rsidR="00014940" w:rsidRPr="0005658A">
        <w:t>of</w:t>
      </w:r>
      <w:r w:rsidR="00542956" w:rsidRPr="0005658A">
        <w:t xml:space="preserve"> </w:t>
      </w:r>
      <w:r w:rsidR="00014940" w:rsidRPr="0005658A">
        <w:t>train</w:t>
      </w:r>
      <w:r w:rsidR="00542956" w:rsidRPr="0005658A">
        <w:t xml:space="preserve"> </w:t>
      </w:r>
      <w:r w:rsidR="00014940" w:rsidRPr="0005658A">
        <w:t>(passenger</w:t>
      </w:r>
      <w:r w:rsidR="00542956" w:rsidRPr="0005658A">
        <w:t xml:space="preserve"> </w:t>
      </w:r>
      <w:r w:rsidR="00014940" w:rsidRPr="0005658A">
        <w:t>or</w:t>
      </w:r>
      <w:r w:rsidR="00542956" w:rsidRPr="0005658A">
        <w:t xml:space="preserve"> </w:t>
      </w:r>
      <w:r w:rsidR="00014940" w:rsidRPr="0005658A">
        <w:t>freight),</w:t>
      </w:r>
      <w:r w:rsidR="00542956" w:rsidRPr="0005658A">
        <w:t xml:space="preserve"> </w:t>
      </w:r>
      <w:r w:rsidR="00014940" w:rsidRPr="0005658A">
        <w:t>type</w:t>
      </w:r>
      <w:r w:rsidR="00542956" w:rsidRPr="0005658A">
        <w:t xml:space="preserve"> </w:t>
      </w:r>
      <w:r w:rsidR="00014940" w:rsidRPr="0005658A">
        <w:t>of</w:t>
      </w:r>
      <w:r w:rsidR="00542956" w:rsidRPr="0005658A">
        <w:t xml:space="preserve"> </w:t>
      </w:r>
      <w:r w:rsidR="00014940" w:rsidRPr="0005658A">
        <w:t>warning</w:t>
      </w:r>
      <w:r w:rsidR="00542956" w:rsidRPr="0005658A">
        <w:t xml:space="preserve"> </w:t>
      </w:r>
      <w:r w:rsidR="00014940" w:rsidRPr="0005658A">
        <w:t>devices,</w:t>
      </w:r>
      <w:r w:rsidR="00542956" w:rsidRPr="0005658A">
        <w:t xml:space="preserve"> </w:t>
      </w:r>
      <w:r w:rsidR="00014940" w:rsidRPr="0005658A">
        <w:t>operating</w:t>
      </w:r>
      <w:r w:rsidR="00542956" w:rsidRPr="0005658A">
        <w:t xml:space="preserve"> </w:t>
      </w:r>
      <w:r w:rsidR="00014940" w:rsidRPr="0005658A">
        <w:t>characteristics,</w:t>
      </w:r>
      <w:r w:rsidR="00542956" w:rsidRPr="0005658A">
        <w:t xml:space="preserve"> </w:t>
      </w:r>
      <w:r w:rsidR="004D0B44" w:rsidRPr="0005658A">
        <w:t>and</w:t>
      </w:r>
      <w:r w:rsidR="00542956" w:rsidRPr="0005658A">
        <w:t xml:space="preserve"> </w:t>
      </w:r>
      <w:r w:rsidR="00014940" w:rsidRPr="0005658A">
        <w:t>railroad</w:t>
      </w:r>
      <w:r w:rsidR="00542956" w:rsidRPr="0005658A">
        <w:t xml:space="preserve"> </w:t>
      </w:r>
      <w:r w:rsidR="00896148" w:rsidRPr="0005658A">
        <w:t>ROW</w:t>
      </w:r>
      <w:r w:rsidR="004D0B44" w:rsidRPr="0005658A">
        <w:t>.</w:t>
      </w:r>
    </w:p>
    <w:p w14:paraId="38E20B0C" w14:textId="77777777" w:rsidR="00C46DE8" w:rsidRDefault="00C46DE8" w:rsidP="00C46DE8">
      <w:bookmarkStart w:id="696" w:name="_Toc126662456"/>
      <w:bookmarkStart w:id="697" w:name="_Toc126662606"/>
      <w:bookmarkStart w:id="698" w:name="_Toc126662756"/>
      <w:bookmarkStart w:id="699" w:name="_Toc126662906"/>
      <w:bookmarkStart w:id="700" w:name="_Toc126663053"/>
      <w:bookmarkStart w:id="701" w:name="_Toc126663201"/>
      <w:bookmarkStart w:id="702" w:name="_Toc127199018"/>
      <w:bookmarkStart w:id="703" w:name="_Toc127199254"/>
      <w:bookmarkStart w:id="704" w:name="_Toc131138050"/>
      <w:bookmarkStart w:id="705" w:name="_Toc131165299"/>
      <w:bookmarkStart w:id="706" w:name="_Toc126662457"/>
      <w:bookmarkStart w:id="707" w:name="_Toc126662607"/>
      <w:bookmarkStart w:id="708" w:name="_Toc126662757"/>
      <w:bookmarkStart w:id="709" w:name="_Toc126662907"/>
      <w:bookmarkStart w:id="710" w:name="_Toc126663054"/>
      <w:bookmarkStart w:id="711" w:name="_Toc126663202"/>
      <w:bookmarkStart w:id="712" w:name="_Toc127199019"/>
      <w:bookmarkStart w:id="713" w:name="_Toc127199255"/>
      <w:bookmarkStart w:id="714" w:name="_Toc131138051"/>
      <w:bookmarkStart w:id="715" w:name="_Toc131165300"/>
      <w:bookmarkStart w:id="716" w:name="_Toc126662460"/>
      <w:bookmarkStart w:id="717" w:name="_Toc126662610"/>
      <w:bookmarkStart w:id="718" w:name="_Toc126662760"/>
      <w:bookmarkStart w:id="719" w:name="_Toc126662910"/>
      <w:bookmarkStart w:id="720" w:name="_Toc126663057"/>
      <w:bookmarkStart w:id="721" w:name="_Toc126663205"/>
      <w:bookmarkStart w:id="722" w:name="_Toc127199022"/>
      <w:bookmarkStart w:id="723" w:name="_Toc127199258"/>
      <w:bookmarkStart w:id="724" w:name="_Toc131138054"/>
      <w:bookmarkStart w:id="725" w:name="_Toc131165303"/>
      <w:bookmarkStart w:id="726" w:name="_Toc126662462"/>
      <w:bookmarkStart w:id="727" w:name="_Toc126662612"/>
      <w:bookmarkStart w:id="728" w:name="_Toc126662762"/>
      <w:bookmarkStart w:id="729" w:name="_Toc126662912"/>
      <w:bookmarkStart w:id="730" w:name="_Toc126663059"/>
      <w:bookmarkStart w:id="731" w:name="_Toc126663207"/>
      <w:bookmarkStart w:id="732" w:name="_Toc127199024"/>
      <w:bookmarkStart w:id="733" w:name="_Toc127199260"/>
      <w:bookmarkStart w:id="734" w:name="_Toc131138056"/>
      <w:bookmarkStart w:id="735" w:name="_Toc131165305"/>
      <w:bookmarkStart w:id="736" w:name="_Toc126268733"/>
      <w:bookmarkStart w:id="737" w:name="_Toc126417767"/>
      <w:bookmarkStart w:id="738" w:name="_Toc126425055"/>
      <w:bookmarkStart w:id="739" w:name="_Toc126617698"/>
      <w:bookmarkStart w:id="740" w:name="_Toc131138057"/>
      <w:bookmarkStart w:id="741" w:name="_Toc131164625"/>
      <w:bookmarkStart w:id="742" w:name="_Toc131165306"/>
      <w:bookmarkStart w:id="743" w:name="_Toc224306390"/>
      <w:bookmarkStart w:id="744" w:name="_Toc224308162"/>
      <w:bookmarkStart w:id="745" w:name="_Toc224308356"/>
      <w:bookmarkStart w:id="746" w:name="_Toc224309115"/>
      <w:bookmarkStart w:id="747" w:name="_Toc226234540"/>
      <w:bookmarkStart w:id="748" w:name="_Toc228398589"/>
      <w:bookmarkStart w:id="749" w:name="_Toc229070741"/>
      <w:bookmarkStart w:id="750" w:name="_Hlk508899929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r>
        <w:t>Enter information here.</w:t>
      </w:r>
    </w:p>
    <w:p w14:paraId="08333B34" w14:textId="77777777" w:rsidR="003F3C2B" w:rsidRPr="00F67A2E" w:rsidRDefault="003F3C2B" w:rsidP="00B02E6B">
      <w:pPr>
        <w:pStyle w:val="Heading3"/>
      </w:pPr>
      <w:bookmarkStart w:id="751" w:name="_Toc237197006"/>
      <w:r w:rsidRPr="00F67A2E">
        <w:t>Lighting</w:t>
      </w:r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1"/>
    </w:p>
    <w:p w14:paraId="3072F5E9" w14:textId="36687A94" w:rsidR="003F3C2B" w:rsidRPr="0005658A" w:rsidRDefault="003F3C2B" w:rsidP="009631DD">
      <w:pPr>
        <w:pStyle w:val="Instructional"/>
      </w:pPr>
      <w:r w:rsidRPr="0005658A">
        <w:t>Identify</w:t>
      </w:r>
      <w:r w:rsidR="00542956" w:rsidRPr="0005658A">
        <w:t xml:space="preserve"> </w:t>
      </w:r>
      <w:r w:rsidR="00A6360D" w:rsidRPr="0005658A">
        <w:t>the</w:t>
      </w:r>
      <w:r w:rsidR="00542956" w:rsidRPr="0005658A">
        <w:t xml:space="preserve"> </w:t>
      </w:r>
      <w:r w:rsidR="00C701BE" w:rsidRPr="0005658A">
        <w:t>presence</w:t>
      </w:r>
      <w:r w:rsidR="00542956" w:rsidRPr="0005658A">
        <w:t xml:space="preserve"> </w:t>
      </w:r>
      <w:r w:rsidR="00C701BE" w:rsidRPr="0005658A">
        <w:t>of</w:t>
      </w:r>
      <w:r w:rsidR="00542956" w:rsidRPr="0005658A">
        <w:t xml:space="preserve"> </w:t>
      </w:r>
      <w:r w:rsidR="00C701BE" w:rsidRPr="0005658A">
        <w:t>lighting,</w:t>
      </w:r>
      <w:r w:rsidR="00542956" w:rsidRPr="0005658A">
        <w:t xml:space="preserve"> </w:t>
      </w:r>
      <w:r w:rsidRPr="0005658A">
        <w:t>lighting</w:t>
      </w:r>
      <w:r w:rsidR="00542956" w:rsidRPr="0005658A">
        <w:t xml:space="preserve"> </w:t>
      </w:r>
      <w:r w:rsidR="00C701BE" w:rsidRPr="0005658A">
        <w:t>type,</w:t>
      </w:r>
      <w:r w:rsidR="00542956" w:rsidRPr="0005658A">
        <w:t xml:space="preserve"> </w:t>
      </w:r>
      <w:r w:rsidR="00FB6A5B" w:rsidRPr="0005658A">
        <w:t>location</w:t>
      </w:r>
      <w:r w:rsidR="001C506C" w:rsidRPr="0005658A">
        <w:t>,</w:t>
      </w:r>
      <w:r w:rsidR="00542956" w:rsidRPr="0005658A">
        <w:t xml:space="preserve"> </w:t>
      </w:r>
      <w:r w:rsidR="001C506C" w:rsidRPr="0005658A">
        <w:t>condition,</w:t>
      </w:r>
      <w:r w:rsidR="00542956" w:rsidRPr="0005658A">
        <w:t xml:space="preserve"> </w:t>
      </w:r>
      <w:r w:rsidR="001C506C" w:rsidRPr="0005658A">
        <w:t>spacing,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maintaining</w:t>
      </w:r>
      <w:r w:rsidR="00542956" w:rsidRPr="0005658A">
        <w:t xml:space="preserve"> </w:t>
      </w:r>
      <w:r w:rsidRPr="0005658A">
        <w:t>agency</w:t>
      </w:r>
      <w:r w:rsidR="00784F49" w:rsidRPr="0005658A">
        <w:t>.</w:t>
      </w:r>
    </w:p>
    <w:p w14:paraId="5BAA5273" w14:textId="77777777" w:rsidR="00C46DE8" w:rsidRDefault="00C46DE8" w:rsidP="00C46DE8">
      <w:bookmarkStart w:id="752" w:name="_Toc126268736"/>
      <w:bookmarkStart w:id="753" w:name="_Toc126417770"/>
      <w:bookmarkStart w:id="754" w:name="_Toc126425058"/>
      <w:bookmarkStart w:id="755" w:name="_Toc126617701"/>
      <w:bookmarkStart w:id="756" w:name="_Toc131138060"/>
      <w:bookmarkStart w:id="757" w:name="_Toc131164631"/>
      <w:bookmarkStart w:id="758" w:name="_Toc131165309"/>
      <w:bookmarkStart w:id="759" w:name="_Toc224306393"/>
      <w:bookmarkStart w:id="760" w:name="_Toc224308165"/>
      <w:bookmarkStart w:id="761" w:name="_Toc224308359"/>
      <w:bookmarkStart w:id="762" w:name="_Toc224309118"/>
      <w:bookmarkStart w:id="763" w:name="_Toc226234545"/>
      <w:bookmarkStart w:id="764" w:name="_Toc228398594"/>
      <w:bookmarkStart w:id="765" w:name="_Toc229070746"/>
      <w:bookmarkEnd w:id="750"/>
      <w:r>
        <w:t>Enter information here.</w:t>
      </w:r>
    </w:p>
    <w:p w14:paraId="78C67586" w14:textId="07553FC4" w:rsidR="003F3C2B" w:rsidRPr="00F67A2E" w:rsidRDefault="003F3C2B" w:rsidP="00B02E6B">
      <w:pPr>
        <w:pStyle w:val="Heading3"/>
      </w:pPr>
      <w:bookmarkStart w:id="766" w:name="_Toc237197007"/>
      <w:r w:rsidRPr="00F67A2E">
        <w:t>Aesthetics</w:t>
      </w:r>
      <w:r w:rsidR="00542956">
        <w:t xml:space="preserve"> </w:t>
      </w:r>
      <w:r w:rsidRPr="00F67A2E">
        <w:t>Features</w:t>
      </w:r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</w:p>
    <w:p w14:paraId="709785B2" w14:textId="70240E70" w:rsidR="003F3C2B" w:rsidRPr="0005658A" w:rsidRDefault="005652AF" w:rsidP="009631DD">
      <w:pPr>
        <w:pStyle w:val="Instructional"/>
      </w:pPr>
      <w:r w:rsidRPr="0005658A">
        <w:t>Describe</w:t>
      </w:r>
      <w:r w:rsidR="00542956" w:rsidRPr="0005658A">
        <w:t xml:space="preserve"> </w:t>
      </w:r>
      <w:r w:rsidRPr="0005658A">
        <w:t>any</w:t>
      </w:r>
      <w:r w:rsidR="00542956" w:rsidRPr="0005658A">
        <w:t xml:space="preserve"> </w:t>
      </w:r>
      <w:r w:rsidRPr="0005658A">
        <w:t>scenic</w:t>
      </w:r>
      <w:r w:rsidR="00542956" w:rsidRPr="0005658A">
        <w:t xml:space="preserve"> </w:t>
      </w:r>
      <w:r w:rsidRPr="0005658A">
        <w:t>views</w:t>
      </w:r>
      <w:r w:rsidR="00542956" w:rsidRPr="0005658A">
        <w:t xml:space="preserve"> </w:t>
      </w:r>
      <w:r w:rsidRPr="0005658A">
        <w:t>or</w:t>
      </w:r>
      <w:r w:rsidR="00542956" w:rsidRPr="0005658A">
        <w:t xml:space="preserve"> </w:t>
      </w:r>
      <w:r w:rsidRPr="0005658A">
        <w:t>vistas</w:t>
      </w:r>
      <w:r w:rsidR="00542956" w:rsidRPr="0005658A">
        <w:t xml:space="preserve"> </w:t>
      </w:r>
      <w:r w:rsidRPr="0005658A">
        <w:t>on</w:t>
      </w:r>
      <w:r w:rsidR="00542956" w:rsidRPr="0005658A">
        <w:t xml:space="preserve"> </w:t>
      </w:r>
      <w:r w:rsidRPr="0005658A">
        <w:t>or</w:t>
      </w:r>
      <w:r w:rsidR="00542956" w:rsidRPr="0005658A">
        <w:t xml:space="preserve"> </w:t>
      </w:r>
      <w:r w:rsidRPr="0005658A">
        <w:t>near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project</w:t>
      </w:r>
      <w:r w:rsidR="00542956" w:rsidRPr="0005658A">
        <w:t xml:space="preserve"> </w:t>
      </w:r>
      <w:r w:rsidRPr="0005658A">
        <w:t>limits.</w:t>
      </w:r>
      <w:r w:rsidR="00542956" w:rsidRPr="0005658A">
        <w:t xml:space="preserve"> </w:t>
      </w:r>
      <w:r w:rsidR="003F3C2B" w:rsidRPr="0005658A">
        <w:t>Identify</w:t>
      </w:r>
      <w:r w:rsidR="00542956" w:rsidRPr="0005658A">
        <w:t xml:space="preserve"> </w:t>
      </w:r>
      <w:r w:rsidR="003F3C2B" w:rsidRPr="0005658A">
        <w:t>any</w:t>
      </w:r>
      <w:r w:rsidR="00542956" w:rsidRPr="0005658A">
        <w:t xml:space="preserve"> </w:t>
      </w:r>
      <w:r w:rsidR="003F3C2B" w:rsidRPr="0005658A">
        <w:t>aesthetic</w:t>
      </w:r>
      <w:r w:rsidR="00542956" w:rsidRPr="0005658A">
        <w:t xml:space="preserve"> </w:t>
      </w:r>
      <w:r w:rsidR="003F3C2B" w:rsidRPr="0005658A">
        <w:t>features</w:t>
      </w:r>
      <w:r w:rsidR="00542956" w:rsidRPr="0005658A">
        <w:t xml:space="preserve"> </w:t>
      </w:r>
      <w:r w:rsidR="003F3C2B" w:rsidRPr="0005658A">
        <w:t>(landscaping,</w:t>
      </w:r>
      <w:r w:rsidR="00542956" w:rsidRPr="0005658A">
        <w:t xml:space="preserve"> </w:t>
      </w:r>
      <w:r w:rsidR="00625EF4" w:rsidRPr="0005658A">
        <w:t>signage,</w:t>
      </w:r>
      <w:r w:rsidR="00542956" w:rsidRPr="0005658A">
        <w:t xml:space="preserve"> </w:t>
      </w:r>
      <w:r w:rsidR="00D012DD" w:rsidRPr="0005658A">
        <w:t>vegetation,</w:t>
      </w:r>
      <w:r w:rsidR="00542956" w:rsidRPr="0005658A">
        <w:t xml:space="preserve"> </w:t>
      </w:r>
      <w:r w:rsidR="004763FE" w:rsidRPr="0005658A">
        <w:t>lighting,</w:t>
      </w:r>
      <w:r w:rsidR="00542956" w:rsidRPr="0005658A">
        <w:t xml:space="preserve"> </w:t>
      </w:r>
      <w:r w:rsidR="003F3C2B" w:rsidRPr="0005658A">
        <w:t>pavers,</w:t>
      </w:r>
      <w:r w:rsidR="00542956" w:rsidRPr="0005658A">
        <w:t xml:space="preserve"> </w:t>
      </w:r>
      <w:r w:rsidR="007300B0" w:rsidRPr="0005658A">
        <w:t>noise</w:t>
      </w:r>
      <w:r w:rsidR="00542956" w:rsidRPr="0005658A">
        <w:t xml:space="preserve"> </w:t>
      </w:r>
      <w:r w:rsidR="007300B0" w:rsidRPr="0005658A">
        <w:t>wall</w:t>
      </w:r>
      <w:r w:rsidR="00542956" w:rsidRPr="0005658A">
        <w:t xml:space="preserve"> </w:t>
      </w:r>
      <w:r w:rsidR="007300B0" w:rsidRPr="0005658A">
        <w:t>decors,</w:t>
      </w:r>
      <w:r w:rsidR="00542956" w:rsidRPr="0005658A">
        <w:t xml:space="preserve"> </w:t>
      </w:r>
      <w:r w:rsidR="003F3C2B" w:rsidRPr="0005658A">
        <w:t>etc.)</w:t>
      </w:r>
      <w:r w:rsidR="00542956" w:rsidRPr="0005658A">
        <w:t xml:space="preserve"> </w:t>
      </w:r>
      <w:r w:rsidR="003F3C2B" w:rsidRPr="0005658A">
        <w:t>within</w:t>
      </w:r>
      <w:r w:rsidR="00542956" w:rsidRPr="0005658A">
        <w:t xml:space="preserve"> </w:t>
      </w:r>
      <w:r w:rsidR="003F3C2B" w:rsidRPr="0005658A">
        <w:t>the</w:t>
      </w:r>
      <w:r w:rsidR="00542956" w:rsidRPr="0005658A">
        <w:t xml:space="preserve"> </w:t>
      </w:r>
      <w:r w:rsidRPr="0005658A">
        <w:t>project</w:t>
      </w:r>
      <w:r w:rsidR="00542956" w:rsidRPr="0005658A">
        <w:t xml:space="preserve"> </w:t>
      </w:r>
      <w:r w:rsidR="003F3C2B" w:rsidRPr="0005658A">
        <w:t>limits.</w:t>
      </w:r>
      <w:r w:rsidR="00542956" w:rsidRPr="0005658A">
        <w:t xml:space="preserve"> </w:t>
      </w:r>
      <w:proofErr w:type="gramStart"/>
      <w:r w:rsidR="003F3C2B" w:rsidRPr="0005658A">
        <w:t>Document</w:t>
      </w:r>
      <w:proofErr w:type="gramEnd"/>
      <w:r w:rsidR="00542956" w:rsidRPr="0005658A">
        <w:t xml:space="preserve"> </w:t>
      </w:r>
      <w:r w:rsidR="003F3C2B" w:rsidRPr="0005658A">
        <w:t>who</w:t>
      </w:r>
      <w:r w:rsidR="00542956" w:rsidRPr="0005658A">
        <w:t xml:space="preserve"> </w:t>
      </w:r>
      <w:r w:rsidR="003F3C2B" w:rsidRPr="0005658A">
        <w:t>is</w:t>
      </w:r>
      <w:r w:rsidR="00542956" w:rsidRPr="0005658A">
        <w:t xml:space="preserve"> </w:t>
      </w:r>
      <w:r w:rsidR="003F3C2B" w:rsidRPr="0005658A">
        <w:t>responsible</w:t>
      </w:r>
      <w:r w:rsidR="00542956" w:rsidRPr="0005658A">
        <w:t xml:space="preserve"> </w:t>
      </w:r>
      <w:r w:rsidR="003F3C2B" w:rsidRPr="0005658A">
        <w:t>for</w:t>
      </w:r>
      <w:r w:rsidR="00542956" w:rsidRPr="0005658A">
        <w:t xml:space="preserve"> </w:t>
      </w:r>
      <w:r w:rsidR="003F3C2B" w:rsidRPr="0005658A">
        <w:t>maintenance</w:t>
      </w:r>
      <w:r w:rsidR="00542956" w:rsidRPr="0005658A">
        <w:t xml:space="preserve"> </w:t>
      </w:r>
      <w:r w:rsidR="003F3C2B" w:rsidRPr="0005658A">
        <w:t>activities.</w:t>
      </w:r>
      <w:r w:rsidR="00542956" w:rsidRPr="0005658A">
        <w:t xml:space="preserve"> </w:t>
      </w:r>
    </w:p>
    <w:p w14:paraId="53600BF4" w14:textId="77777777" w:rsidR="00C46DE8" w:rsidRDefault="00C46DE8" w:rsidP="00C46DE8">
      <w:bookmarkStart w:id="767" w:name="_Toc126662917"/>
      <w:bookmarkStart w:id="768" w:name="_Toc126663064"/>
      <w:bookmarkStart w:id="769" w:name="_Toc126663212"/>
      <w:bookmarkStart w:id="770" w:name="_Toc127199029"/>
      <w:bookmarkStart w:id="771" w:name="_Toc127199265"/>
      <w:bookmarkStart w:id="772" w:name="_Toc131138061"/>
      <w:bookmarkStart w:id="773" w:name="_Toc131165310"/>
      <w:bookmarkStart w:id="774" w:name="_Toc226234548"/>
      <w:bookmarkStart w:id="775" w:name="_Toc228398597"/>
      <w:bookmarkStart w:id="776" w:name="_Toc229070749"/>
      <w:bookmarkStart w:id="777" w:name="_Toc229589393"/>
      <w:bookmarkStart w:id="778" w:name="_Toc226234549"/>
      <w:bookmarkStart w:id="779" w:name="_Toc228398598"/>
      <w:bookmarkStart w:id="780" w:name="_Toc229070750"/>
      <w:bookmarkStart w:id="781" w:name="_Toc229589394"/>
      <w:bookmarkStart w:id="782" w:name="_Toc126268741"/>
      <w:bookmarkStart w:id="783" w:name="_Toc126417775"/>
      <w:bookmarkStart w:id="784" w:name="_Toc126425063"/>
      <w:bookmarkStart w:id="785" w:name="_Toc126617706"/>
      <w:bookmarkStart w:id="786" w:name="_Toc131138064"/>
      <w:bookmarkStart w:id="787" w:name="_Toc131164636"/>
      <w:bookmarkStart w:id="788" w:name="_Toc131165313"/>
      <w:bookmarkStart w:id="789" w:name="_Toc224306396"/>
      <w:bookmarkStart w:id="790" w:name="_Toc224308168"/>
      <w:bookmarkStart w:id="791" w:name="_Toc224308362"/>
      <w:bookmarkStart w:id="792" w:name="_Toc224309121"/>
      <w:bookmarkStart w:id="793" w:name="_Toc226234550"/>
      <w:bookmarkStart w:id="794" w:name="_Toc228398599"/>
      <w:bookmarkStart w:id="795" w:name="_Toc229070751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r>
        <w:t>Enter information here.</w:t>
      </w:r>
    </w:p>
    <w:p w14:paraId="329719D9" w14:textId="2D238772" w:rsidR="00427A49" w:rsidRPr="00F67A2E" w:rsidRDefault="0062520B" w:rsidP="00FA6C37">
      <w:pPr>
        <w:pStyle w:val="Heading3"/>
      </w:pPr>
      <w:bookmarkStart w:id="796" w:name="_Toc237197008"/>
      <w:r w:rsidRPr="00F67A2E">
        <w:t>Intelligent</w:t>
      </w:r>
      <w:r w:rsidR="00542956">
        <w:t xml:space="preserve"> </w:t>
      </w:r>
      <w:r w:rsidRPr="00F67A2E">
        <w:t>Transportation</w:t>
      </w:r>
      <w:r w:rsidR="00542956">
        <w:t xml:space="preserve"> </w:t>
      </w:r>
      <w:r w:rsidRPr="00F67A2E">
        <w:t>Systems</w:t>
      </w:r>
      <w:r w:rsidR="00542956">
        <w:t xml:space="preserve"> </w:t>
      </w:r>
      <w:r w:rsidRPr="00F67A2E">
        <w:t>(</w:t>
      </w:r>
      <w:r w:rsidR="008C7CA8" w:rsidRPr="00F67A2E">
        <w:t>ITS</w:t>
      </w:r>
      <w:r w:rsidRPr="00F67A2E">
        <w:t>)</w:t>
      </w:r>
      <w:r w:rsidR="008C7CA8" w:rsidRPr="00F67A2E">
        <w:t>/</w:t>
      </w:r>
      <w:r w:rsidRPr="00F67A2E">
        <w:t>Transportation</w:t>
      </w:r>
      <w:r w:rsidR="00542956">
        <w:t xml:space="preserve"> </w:t>
      </w:r>
      <w:r w:rsidRPr="00F67A2E">
        <w:t>System</w:t>
      </w:r>
      <w:r w:rsidR="00542956">
        <w:t xml:space="preserve"> </w:t>
      </w:r>
      <w:r w:rsidRPr="00F67A2E">
        <w:t>Management</w:t>
      </w:r>
      <w:r w:rsidR="00542956">
        <w:t xml:space="preserve"> </w:t>
      </w:r>
      <w:r w:rsidRPr="00F67A2E">
        <w:t>and</w:t>
      </w:r>
      <w:r w:rsidR="00542956">
        <w:t xml:space="preserve"> </w:t>
      </w:r>
      <w:r w:rsidRPr="00F67A2E">
        <w:t>Operations</w:t>
      </w:r>
      <w:r w:rsidR="00542956">
        <w:t xml:space="preserve"> </w:t>
      </w:r>
      <w:r w:rsidRPr="00F67A2E">
        <w:t>(</w:t>
      </w:r>
      <w:r w:rsidR="008C7CA8" w:rsidRPr="00F67A2E">
        <w:t>TSM&amp;O</w:t>
      </w:r>
      <w:r w:rsidRPr="00F67A2E">
        <w:t>)</w:t>
      </w:r>
      <w:r w:rsidR="00542956">
        <w:t xml:space="preserve"> </w:t>
      </w:r>
      <w:r w:rsidR="00047B11" w:rsidRPr="00F67A2E">
        <w:t>Features</w:t>
      </w:r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</w:p>
    <w:p w14:paraId="69C762F6" w14:textId="250B7E1F" w:rsidR="009812DF" w:rsidRPr="0005658A" w:rsidRDefault="002E6022" w:rsidP="009631DD">
      <w:pPr>
        <w:pStyle w:val="Instructional"/>
      </w:pPr>
      <w:bookmarkStart w:id="797" w:name="_Toc126061249"/>
      <w:bookmarkStart w:id="798" w:name="_Toc126268742"/>
      <w:r w:rsidRPr="0005658A">
        <w:t>Identify</w:t>
      </w:r>
      <w:r w:rsidR="00542956" w:rsidRPr="0005658A">
        <w:t xml:space="preserve"> </w:t>
      </w:r>
      <w:r w:rsidRPr="0005658A">
        <w:t>any</w:t>
      </w:r>
      <w:r w:rsidR="00542956" w:rsidRPr="0005658A">
        <w:t xml:space="preserve"> </w:t>
      </w:r>
      <w:r w:rsidRPr="0005658A">
        <w:t>ITS</w:t>
      </w:r>
      <w:r w:rsidR="00542956" w:rsidRPr="0005658A">
        <w:t xml:space="preserve"> </w:t>
      </w:r>
      <w:r w:rsidRPr="0005658A">
        <w:t>or</w:t>
      </w:r>
      <w:r w:rsidR="00542956" w:rsidRPr="0005658A">
        <w:t xml:space="preserve"> </w:t>
      </w:r>
      <w:r w:rsidRPr="0005658A">
        <w:t>TSM&amp;O</w:t>
      </w:r>
      <w:r w:rsidR="00542956" w:rsidRPr="0005658A">
        <w:t xml:space="preserve"> </w:t>
      </w:r>
      <w:r w:rsidRPr="0005658A">
        <w:t>features</w:t>
      </w:r>
      <w:r w:rsidR="00542956" w:rsidRPr="0005658A">
        <w:t xml:space="preserve"> </w:t>
      </w:r>
      <w:r w:rsidRPr="0005658A">
        <w:t>within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study</w:t>
      </w:r>
      <w:r w:rsidR="00542956" w:rsidRPr="0005658A">
        <w:t xml:space="preserve"> </w:t>
      </w:r>
      <w:r w:rsidRPr="0005658A">
        <w:t>limits.</w:t>
      </w:r>
      <w:r w:rsidR="00542956" w:rsidRPr="0005658A">
        <w:t xml:space="preserve"> </w:t>
      </w:r>
      <w:r w:rsidRPr="0005658A">
        <w:t>Include</w:t>
      </w:r>
      <w:r w:rsidR="00542956" w:rsidRPr="0005658A">
        <w:t xml:space="preserve"> </w:t>
      </w:r>
      <w:r w:rsidRPr="0005658A">
        <w:t>operational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infrastructure</w:t>
      </w:r>
      <w:r w:rsidR="00542956" w:rsidRPr="0005658A">
        <w:t xml:space="preserve"> </w:t>
      </w:r>
      <w:r w:rsidRPr="0005658A">
        <w:t>requirements.</w:t>
      </w:r>
      <w:bookmarkEnd w:id="797"/>
      <w:bookmarkEnd w:id="798"/>
      <w:r w:rsidR="00542956" w:rsidRPr="0005658A">
        <w:t xml:space="preserve"> </w:t>
      </w:r>
      <w:r w:rsidR="002C6212" w:rsidRPr="0005658A">
        <w:t>Review</w:t>
      </w:r>
      <w:r w:rsidR="00542956" w:rsidRPr="0005658A">
        <w:t xml:space="preserve"> </w:t>
      </w:r>
      <w:r w:rsidR="002C6212" w:rsidRPr="0005658A">
        <w:t>and</w:t>
      </w:r>
      <w:r w:rsidR="00542956" w:rsidRPr="0005658A">
        <w:t xml:space="preserve"> </w:t>
      </w:r>
      <w:r w:rsidR="002C6212" w:rsidRPr="0005658A">
        <w:t>summarize</w:t>
      </w:r>
      <w:r w:rsidR="00542956" w:rsidRPr="0005658A">
        <w:t xml:space="preserve"> </w:t>
      </w:r>
      <w:r w:rsidR="002C6212" w:rsidRPr="0005658A">
        <w:t>Concepts</w:t>
      </w:r>
      <w:r w:rsidR="00542956" w:rsidRPr="0005658A">
        <w:t xml:space="preserve"> </w:t>
      </w:r>
      <w:r w:rsidR="002C6212" w:rsidRPr="0005658A">
        <w:t>of</w:t>
      </w:r>
      <w:r w:rsidR="00542956" w:rsidRPr="0005658A">
        <w:t xml:space="preserve"> </w:t>
      </w:r>
      <w:r w:rsidR="002C6212" w:rsidRPr="0005658A">
        <w:t>Operations</w:t>
      </w:r>
      <w:r w:rsidR="00542956" w:rsidRPr="0005658A">
        <w:t xml:space="preserve"> </w:t>
      </w:r>
      <w:r w:rsidR="002C6212" w:rsidRPr="0005658A">
        <w:t>(</w:t>
      </w:r>
      <w:proofErr w:type="spellStart"/>
      <w:r w:rsidR="002C6212" w:rsidRPr="0005658A">
        <w:t>ConOps</w:t>
      </w:r>
      <w:proofErr w:type="spellEnd"/>
      <w:r w:rsidR="002C6212" w:rsidRPr="0005658A">
        <w:t>)</w:t>
      </w:r>
      <w:r w:rsidR="00542956" w:rsidRPr="0005658A">
        <w:t xml:space="preserve"> </w:t>
      </w:r>
      <w:r w:rsidR="002C6212" w:rsidRPr="0005658A">
        <w:t>and</w:t>
      </w:r>
      <w:r w:rsidR="00542956" w:rsidRPr="0005658A">
        <w:t xml:space="preserve"> </w:t>
      </w:r>
      <w:r w:rsidR="002C6212" w:rsidRPr="0005658A">
        <w:t>other</w:t>
      </w:r>
      <w:r w:rsidR="00542956" w:rsidRPr="0005658A">
        <w:t xml:space="preserve"> </w:t>
      </w:r>
      <w:r w:rsidR="002C6212" w:rsidRPr="0005658A">
        <w:t>systems</w:t>
      </w:r>
      <w:r w:rsidR="00542956" w:rsidRPr="0005658A">
        <w:t xml:space="preserve"> </w:t>
      </w:r>
      <w:r w:rsidR="002C6212" w:rsidRPr="0005658A">
        <w:t>engineering</w:t>
      </w:r>
      <w:r w:rsidR="00542956" w:rsidRPr="0005658A">
        <w:t xml:space="preserve"> </w:t>
      </w:r>
      <w:r w:rsidR="002C6212" w:rsidRPr="0005658A">
        <w:t>documents,</w:t>
      </w:r>
      <w:r w:rsidR="00542956" w:rsidRPr="0005658A">
        <w:t xml:space="preserve"> </w:t>
      </w:r>
      <w:r w:rsidR="002C6212" w:rsidRPr="0005658A">
        <w:t>if</w:t>
      </w:r>
      <w:r w:rsidR="00542956" w:rsidRPr="0005658A">
        <w:t xml:space="preserve"> </w:t>
      </w:r>
      <w:r w:rsidR="002C6212" w:rsidRPr="0005658A">
        <w:t>applicable.</w:t>
      </w:r>
    </w:p>
    <w:p w14:paraId="68E59C5B" w14:textId="77777777" w:rsidR="00C46DE8" w:rsidRDefault="00C46DE8" w:rsidP="00C46DE8">
      <w:bookmarkStart w:id="799" w:name="_Toc224306397"/>
      <w:bookmarkStart w:id="800" w:name="_Toc224308169"/>
      <w:bookmarkStart w:id="801" w:name="_Toc224308363"/>
      <w:bookmarkStart w:id="802" w:name="_Toc224309122"/>
      <w:bookmarkStart w:id="803" w:name="_Toc226234551"/>
      <w:bookmarkStart w:id="804" w:name="_Toc228398600"/>
      <w:bookmarkStart w:id="805" w:name="_Toc229070752"/>
      <w:r>
        <w:t>Enter information here.</w:t>
      </w:r>
    </w:p>
    <w:p w14:paraId="3C6C8A71" w14:textId="1D32298B" w:rsidR="002E38DC" w:rsidRPr="00180BEE" w:rsidRDefault="006E368C" w:rsidP="00E13866">
      <w:pPr>
        <w:pStyle w:val="Heading3"/>
      </w:pPr>
      <w:bookmarkStart w:id="806" w:name="_Toc237197009"/>
      <w:r w:rsidRPr="00180BEE">
        <w:lastRenderedPageBreak/>
        <w:t>Freight</w:t>
      </w:r>
      <w:r w:rsidR="00542956">
        <w:t xml:space="preserve"> </w:t>
      </w:r>
      <w:r w:rsidRPr="00180BEE">
        <w:t>Features</w:t>
      </w:r>
      <w:bookmarkEnd w:id="799"/>
      <w:bookmarkEnd w:id="800"/>
      <w:bookmarkEnd w:id="801"/>
      <w:bookmarkEnd w:id="802"/>
      <w:bookmarkEnd w:id="803"/>
      <w:bookmarkEnd w:id="804"/>
      <w:bookmarkEnd w:id="805"/>
      <w:bookmarkEnd w:id="806"/>
    </w:p>
    <w:p w14:paraId="4EA2E829" w14:textId="49000BDF" w:rsidR="009B58FC" w:rsidRPr="0005658A" w:rsidRDefault="009B58FC" w:rsidP="009631DD">
      <w:pPr>
        <w:pStyle w:val="Instructional"/>
      </w:pPr>
      <w:r w:rsidRPr="0005658A">
        <w:t>Identify</w:t>
      </w:r>
      <w:r w:rsidR="00542956" w:rsidRPr="0005658A">
        <w:t xml:space="preserve"> </w:t>
      </w:r>
      <w:r w:rsidR="002F0D4F" w:rsidRPr="0005658A">
        <w:t>freight</w:t>
      </w:r>
      <w:r w:rsidR="00542956" w:rsidRPr="0005658A">
        <w:t xml:space="preserve"> </w:t>
      </w:r>
      <w:r w:rsidR="002F0D4F" w:rsidRPr="0005658A">
        <w:t>features</w:t>
      </w:r>
      <w:r w:rsidR="00542956" w:rsidRPr="0005658A">
        <w:t xml:space="preserve"> </w:t>
      </w:r>
      <w:r w:rsidR="002F0D4F" w:rsidRPr="0005658A">
        <w:t>such</w:t>
      </w:r>
      <w:r w:rsidR="00542956" w:rsidRPr="0005658A">
        <w:t xml:space="preserve"> </w:t>
      </w:r>
      <w:r w:rsidR="002F0D4F" w:rsidRPr="0005658A">
        <w:t>as</w:t>
      </w:r>
      <w:r w:rsidR="00542956" w:rsidRPr="0005658A">
        <w:t xml:space="preserve"> </w:t>
      </w:r>
      <w:r w:rsidRPr="0005658A">
        <w:t>rest</w:t>
      </w:r>
      <w:r w:rsidR="00542956" w:rsidRPr="0005658A">
        <w:t xml:space="preserve"> </w:t>
      </w:r>
      <w:r w:rsidRPr="0005658A">
        <w:t>areas,</w:t>
      </w:r>
      <w:r w:rsidR="00542956" w:rsidRPr="0005658A">
        <w:t xml:space="preserve"> </w:t>
      </w:r>
      <w:r w:rsidRPr="0005658A">
        <w:t>weigh</w:t>
      </w:r>
      <w:r w:rsidR="00542956" w:rsidRPr="0005658A">
        <w:t xml:space="preserve"> </w:t>
      </w:r>
      <w:r w:rsidRPr="0005658A">
        <w:t>stations,</w:t>
      </w:r>
      <w:r w:rsidR="00542956" w:rsidRPr="0005658A">
        <w:t xml:space="preserve"> </w:t>
      </w:r>
      <w:r w:rsidR="00E31445" w:rsidRPr="0005658A">
        <w:t>intermodal</w:t>
      </w:r>
      <w:r w:rsidR="00542956" w:rsidRPr="0005658A">
        <w:t xml:space="preserve"> </w:t>
      </w:r>
      <w:r w:rsidR="00E31445" w:rsidRPr="0005658A">
        <w:t>logistics</w:t>
      </w:r>
      <w:r w:rsidR="00542956" w:rsidRPr="0005658A">
        <w:t xml:space="preserve"> </w:t>
      </w:r>
      <w:r w:rsidR="00E31445" w:rsidRPr="0005658A">
        <w:t>centers,</w:t>
      </w:r>
      <w:r w:rsidR="00542956" w:rsidRPr="0005658A">
        <w:t xml:space="preserve"> </w:t>
      </w:r>
      <w:r w:rsidR="00E31445" w:rsidRPr="0005658A">
        <w:t>freight</w:t>
      </w:r>
      <w:r w:rsidR="00542956" w:rsidRPr="0005658A">
        <w:t xml:space="preserve"> </w:t>
      </w:r>
      <w:r w:rsidR="00E31445" w:rsidRPr="0005658A">
        <w:t>routes,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truck</w:t>
      </w:r>
      <w:r w:rsidR="00542956" w:rsidRPr="0005658A">
        <w:t xml:space="preserve"> </w:t>
      </w:r>
      <w:r w:rsidRPr="0005658A">
        <w:t>parking</w:t>
      </w:r>
      <w:r w:rsidR="00542956" w:rsidRPr="0005658A">
        <w:t xml:space="preserve"> </w:t>
      </w:r>
      <w:r w:rsidRPr="0005658A">
        <w:t>areas</w:t>
      </w:r>
      <w:r w:rsidR="00542956" w:rsidRPr="0005658A">
        <w:t xml:space="preserve"> </w:t>
      </w:r>
      <w:r w:rsidRPr="0005658A">
        <w:t>within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study</w:t>
      </w:r>
      <w:r w:rsidR="00542956" w:rsidRPr="0005658A">
        <w:t xml:space="preserve"> </w:t>
      </w:r>
      <w:r w:rsidRPr="0005658A">
        <w:t>limits.</w:t>
      </w:r>
    </w:p>
    <w:p w14:paraId="2C0AB348" w14:textId="77777777" w:rsidR="00C46DE8" w:rsidRDefault="00C46DE8" w:rsidP="00C46DE8">
      <w:bookmarkStart w:id="807" w:name="_Toc224306398"/>
      <w:bookmarkStart w:id="808" w:name="_Toc224308170"/>
      <w:bookmarkStart w:id="809" w:name="_Toc224308364"/>
      <w:bookmarkStart w:id="810" w:name="_Toc224309123"/>
      <w:bookmarkStart w:id="811" w:name="_Toc226234552"/>
      <w:bookmarkStart w:id="812" w:name="_Toc228398601"/>
      <w:bookmarkStart w:id="813" w:name="_Toc229070753"/>
      <w:r>
        <w:t>Enter information here.</w:t>
      </w:r>
    </w:p>
    <w:p w14:paraId="60BDC85E" w14:textId="69E23558" w:rsidR="00E13866" w:rsidRPr="00180BEE" w:rsidRDefault="00E13866" w:rsidP="00E13866">
      <w:pPr>
        <w:pStyle w:val="Heading3"/>
      </w:pPr>
      <w:bookmarkStart w:id="814" w:name="_Toc237197010"/>
      <w:r w:rsidRPr="00180BEE">
        <w:t>Emergency</w:t>
      </w:r>
      <w:r w:rsidR="00542956">
        <w:t xml:space="preserve"> </w:t>
      </w:r>
      <w:r w:rsidRPr="00180BEE">
        <w:t>Repairs</w:t>
      </w:r>
      <w:bookmarkEnd w:id="807"/>
      <w:bookmarkEnd w:id="808"/>
      <w:bookmarkEnd w:id="809"/>
      <w:bookmarkEnd w:id="810"/>
      <w:bookmarkEnd w:id="811"/>
      <w:bookmarkEnd w:id="812"/>
      <w:bookmarkEnd w:id="813"/>
      <w:bookmarkEnd w:id="814"/>
    </w:p>
    <w:p w14:paraId="52AFC203" w14:textId="49A0F752" w:rsidR="00E13866" w:rsidRPr="0005658A" w:rsidRDefault="00E13866" w:rsidP="009631DD">
      <w:pPr>
        <w:pStyle w:val="Instructional"/>
      </w:pPr>
      <w:r w:rsidRPr="0005658A">
        <w:t>Identify</w:t>
      </w:r>
      <w:r w:rsidR="00542956" w:rsidRPr="0005658A">
        <w:t xml:space="preserve"> </w:t>
      </w:r>
      <w:r w:rsidR="00181A06" w:rsidRPr="0005658A">
        <w:t>if</w:t>
      </w:r>
      <w:r w:rsidR="00542956" w:rsidRPr="0005658A">
        <w:t xml:space="preserve"> </w:t>
      </w:r>
      <w:r w:rsidR="00181A06" w:rsidRPr="0005658A">
        <w:t>the</w:t>
      </w:r>
      <w:r w:rsidR="00542956" w:rsidRPr="0005658A">
        <w:t xml:space="preserve"> </w:t>
      </w:r>
      <w:r w:rsidR="00181A06" w:rsidRPr="0005658A">
        <w:t>project</w:t>
      </w:r>
      <w:r w:rsidR="00542956" w:rsidRPr="0005658A">
        <w:t xml:space="preserve"> </w:t>
      </w:r>
      <w:r w:rsidR="00181A06" w:rsidRPr="0005658A">
        <w:t>has</w:t>
      </w:r>
      <w:r w:rsidR="00542956" w:rsidRPr="0005658A">
        <w:t xml:space="preserve"> </w:t>
      </w:r>
      <w:r w:rsidR="00181A06" w:rsidRPr="0005658A">
        <w:t>had</w:t>
      </w:r>
      <w:r w:rsidR="00542956" w:rsidRPr="0005658A">
        <w:t xml:space="preserve"> </w:t>
      </w:r>
      <w:r w:rsidR="00181A06" w:rsidRPr="0005658A">
        <w:t>two</w:t>
      </w:r>
      <w:r w:rsidR="00542956" w:rsidRPr="0005658A">
        <w:t xml:space="preserve"> </w:t>
      </w:r>
      <w:r w:rsidR="00181A06" w:rsidRPr="0005658A">
        <w:t>or</w:t>
      </w:r>
      <w:r w:rsidR="00542956" w:rsidRPr="0005658A">
        <w:t xml:space="preserve"> </w:t>
      </w:r>
      <w:r w:rsidR="00181A06" w:rsidRPr="0005658A">
        <w:t>more</w:t>
      </w:r>
      <w:r w:rsidR="00542956" w:rsidRPr="0005658A">
        <w:t xml:space="preserve"> </w:t>
      </w:r>
      <w:r w:rsidR="00181A06" w:rsidRPr="0005658A">
        <w:t>emergency</w:t>
      </w:r>
      <w:r w:rsidR="00542956" w:rsidRPr="0005658A">
        <w:t xml:space="preserve"> </w:t>
      </w:r>
      <w:r w:rsidR="00181A06" w:rsidRPr="0005658A">
        <w:t>repairs</w:t>
      </w:r>
      <w:r w:rsidR="00542956" w:rsidRPr="0005658A">
        <w:t xml:space="preserve"> </w:t>
      </w:r>
      <w:r w:rsidR="00181A06" w:rsidRPr="0005658A">
        <w:t>pursuant</w:t>
      </w:r>
      <w:r w:rsidR="00542956" w:rsidRPr="0005658A">
        <w:t xml:space="preserve"> </w:t>
      </w:r>
      <w:r w:rsidR="00181A06" w:rsidRPr="0005658A">
        <w:t>to</w:t>
      </w:r>
      <w:r w:rsidR="00542956" w:rsidRPr="0005658A">
        <w:t xml:space="preserve"> </w:t>
      </w:r>
      <w:r w:rsidR="00DF1A3C" w:rsidRPr="0005658A">
        <w:rPr>
          <w:b/>
          <w:bCs/>
        </w:rPr>
        <w:t>23</w:t>
      </w:r>
      <w:r w:rsidR="00542956" w:rsidRPr="0005658A">
        <w:rPr>
          <w:b/>
          <w:bCs/>
        </w:rPr>
        <w:t xml:space="preserve"> </w:t>
      </w:r>
      <w:r w:rsidR="00DF1A3C" w:rsidRPr="0005658A">
        <w:rPr>
          <w:b/>
          <w:bCs/>
        </w:rPr>
        <w:t>CFR</w:t>
      </w:r>
      <w:r w:rsidR="00542956" w:rsidRPr="0005658A">
        <w:rPr>
          <w:b/>
          <w:bCs/>
        </w:rPr>
        <w:t xml:space="preserve"> </w:t>
      </w:r>
      <w:r w:rsidR="00DF1A3C" w:rsidRPr="0005658A">
        <w:rPr>
          <w:b/>
          <w:bCs/>
        </w:rPr>
        <w:t>§</w:t>
      </w:r>
      <w:r w:rsidR="00542956" w:rsidRPr="0005658A">
        <w:rPr>
          <w:b/>
          <w:bCs/>
        </w:rPr>
        <w:t xml:space="preserve"> </w:t>
      </w:r>
      <w:r w:rsidR="00DF1A3C" w:rsidRPr="0005658A">
        <w:rPr>
          <w:b/>
          <w:bCs/>
        </w:rPr>
        <w:t>667.</w:t>
      </w:r>
    </w:p>
    <w:p w14:paraId="79D9C937" w14:textId="77777777" w:rsidR="00C46DE8" w:rsidRDefault="00C46DE8" w:rsidP="00C46DE8">
      <w:bookmarkStart w:id="815" w:name="_Toc126061250"/>
      <w:bookmarkStart w:id="816" w:name="_Toc126268743"/>
      <w:bookmarkStart w:id="817" w:name="_Toc126417776"/>
      <w:bookmarkStart w:id="818" w:name="_Toc126425064"/>
      <w:bookmarkStart w:id="819" w:name="_Toc126617707"/>
      <w:bookmarkStart w:id="820" w:name="_Toc131138065"/>
      <w:bookmarkStart w:id="821" w:name="_Toc131164637"/>
      <w:bookmarkStart w:id="822" w:name="_Toc131165314"/>
      <w:bookmarkStart w:id="823" w:name="_Toc224306399"/>
      <w:bookmarkStart w:id="824" w:name="_Toc224308171"/>
      <w:bookmarkStart w:id="825" w:name="_Toc224308365"/>
      <w:bookmarkStart w:id="826" w:name="_Toc224309124"/>
      <w:bookmarkStart w:id="827" w:name="_Toc226234553"/>
      <w:bookmarkStart w:id="828" w:name="_Toc228398602"/>
      <w:bookmarkStart w:id="829" w:name="_Toc229070754"/>
      <w:r>
        <w:t>Enter information here.</w:t>
      </w:r>
    </w:p>
    <w:p w14:paraId="212C5C00" w14:textId="674AC58A" w:rsidR="00157C2E" w:rsidRPr="00F67A2E" w:rsidRDefault="00131FB3" w:rsidP="00E87ACC">
      <w:pPr>
        <w:pStyle w:val="Heading2"/>
      </w:pPr>
      <w:bookmarkStart w:id="830" w:name="_Toc237197011"/>
      <w:r w:rsidRPr="00F67A2E">
        <w:t>Existing</w:t>
      </w:r>
      <w:r w:rsidR="00542956">
        <w:t xml:space="preserve"> </w:t>
      </w:r>
      <w:r w:rsidR="00157C2E" w:rsidRPr="00F67A2E">
        <w:t>Bridge</w:t>
      </w:r>
      <w:r w:rsidR="002E7F92" w:rsidRPr="00F67A2E">
        <w:t>s</w:t>
      </w:r>
      <w:r w:rsidR="00542956">
        <w:t xml:space="preserve"> </w:t>
      </w:r>
      <w:r w:rsidR="002E7F92" w:rsidRPr="00F67A2E">
        <w:t>and</w:t>
      </w:r>
      <w:r w:rsidR="00542956">
        <w:t xml:space="preserve"> </w:t>
      </w:r>
      <w:r w:rsidR="002E7F92" w:rsidRPr="00F67A2E">
        <w:t>Structures</w:t>
      </w:r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30"/>
    </w:p>
    <w:bookmarkEnd w:id="829"/>
    <w:p w14:paraId="3E1BBD56" w14:textId="706DB91B" w:rsidR="000B137A" w:rsidRPr="0005658A" w:rsidRDefault="00985D03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If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existing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bridges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structures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present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area,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should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documented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PER.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no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existing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bridges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structures,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check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appropriate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box</w:t>
      </w:r>
      <w:r w:rsidR="00A75EBF" w:rsidRPr="0005658A">
        <w:rPr>
          <w:rStyle w:val="StyleItalicBlue1"/>
          <w:i/>
          <w:iCs/>
          <w:color w:val="2657A6"/>
        </w:rPr>
        <w:t>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Involvement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Checklist</w:t>
      </w:r>
      <w:r w:rsidR="00A75EBF" w:rsidRPr="0005658A">
        <w:rPr>
          <w:rStyle w:val="StyleItalicBlue1"/>
          <w:i/>
          <w:iCs/>
          <w:color w:val="2657A6"/>
        </w:rPr>
        <w:t>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document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without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further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discussion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Existing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Conditions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section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PER.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950C4" w:rsidRPr="0005658A">
        <w:t>Refer</w:t>
      </w:r>
      <w:r w:rsidR="00542956" w:rsidRPr="0005658A">
        <w:t xml:space="preserve"> </w:t>
      </w:r>
      <w:r w:rsidR="007950C4" w:rsidRPr="0005658A">
        <w:t>to</w:t>
      </w:r>
      <w:r w:rsidR="00542956" w:rsidRPr="0005658A">
        <w:t xml:space="preserve"> </w:t>
      </w:r>
      <w:r w:rsidR="007950C4" w:rsidRPr="0005658A">
        <w:t>Part</w:t>
      </w:r>
      <w:r w:rsidR="00542956" w:rsidRPr="0005658A">
        <w:t xml:space="preserve"> </w:t>
      </w:r>
      <w:r w:rsidR="007950C4" w:rsidRPr="0005658A">
        <w:t>2</w:t>
      </w:r>
      <w:r w:rsidR="00542956" w:rsidRPr="0005658A">
        <w:t xml:space="preserve"> </w:t>
      </w:r>
      <w:r w:rsidR="007950C4" w:rsidRPr="0005658A">
        <w:t>Chapter</w:t>
      </w:r>
      <w:r w:rsidR="00542956" w:rsidRPr="0005658A">
        <w:t xml:space="preserve"> </w:t>
      </w:r>
      <w:r w:rsidR="007950C4" w:rsidRPr="0005658A">
        <w:t>3</w:t>
      </w:r>
      <w:r w:rsidR="00542956" w:rsidRPr="0005658A">
        <w:t xml:space="preserve"> </w:t>
      </w:r>
      <w:r w:rsidR="007950C4" w:rsidRPr="0005658A">
        <w:t>Section</w:t>
      </w:r>
      <w:r w:rsidR="00542956" w:rsidRPr="0005658A">
        <w:t xml:space="preserve"> </w:t>
      </w:r>
      <w:r w:rsidR="007950C4" w:rsidRPr="0005658A">
        <w:t>3.2.3.2.3</w:t>
      </w:r>
      <w:r w:rsidR="00542956" w:rsidRPr="0005658A">
        <w:t xml:space="preserve"> </w:t>
      </w:r>
      <w:r w:rsidR="007950C4" w:rsidRPr="0005658A">
        <w:t>Existing</w:t>
      </w:r>
      <w:r w:rsidR="00542956" w:rsidRPr="0005658A">
        <w:t xml:space="preserve"> </w:t>
      </w:r>
      <w:r w:rsidR="007950C4" w:rsidRPr="0005658A">
        <w:t>Bridges</w:t>
      </w:r>
      <w:r w:rsidR="00542956" w:rsidRPr="0005658A">
        <w:t xml:space="preserve"> </w:t>
      </w:r>
      <w:r w:rsidR="007950C4" w:rsidRPr="0005658A">
        <w:t>and</w:t>
      </w:r>
      <w:r w:rsidR="00542956" w:rsidRPr="0005658A">
        <w:t xml:space="preserve"> </w:t>
      </w:r>
      <w:r w:rsidR="007950C4" w:rsidRPr="0005658A">
        <w:t>Structures</w:t>
      </w:r>
      <w:r w:rsidR="00542956" w:rsidRPr="0005658A">
        <w:t xml:space="preserve"> </w:t>
      </w:r>
      <w:r w:rsidR="007950C4" w:rsidRPr="0005658A">
        <w:t>for</w:t>
      </w:r>
      <w:r w:rsidR="00542956" w:rsidRPr="0005658A">
        <w:t xml:space="preserve"> </w:t>
      </w:r>
      <w:r w:rsidR="007950C4" w:rsidRPr="0005658A">
        <w:t>additional</w:t>
      </w:r>
      <w:r w:rsidR="00542956" w:rsidRPr="0005658A">
        <w:t xml:space="preserve"> </w:t>
      </w:r>
      <w:r w:rsidR="007950C4" w:rsidRPr="0005658A">
        <w:t>details.</w:t>
      </w:r>
    </w:p>
    <w:p w14:paraId="58B89CE1" w14:textId="05F58CBF" w:rsidR="00441914" w:rsidRPr="0005658A" w:rsidRDefault="00ED6745" w:rsidP="009631DD">
      <w:pPr>
        <w:pStyle w:val="Instructional"/>
      </w:pPr>
      <w:r w:rsidRPr="0005658A">
        <w:t>Descriptions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existing</w:t>
      </w:r>
      <w:r w:rsidR="00542956" w:rsidRPr="0005658A">
        <w:t xml:space="preserve"> </w:t>
      </w:r>
      <w:r w:rsidR="00BA4C30" w:rsidRPr="0005658A">
        <w:t>bridges</w:t>
      </w:r>
      <w:r w:rsidR="00542956" w:rsidRPr="0005658A">
        <w:t xml:space="preserve"> </w:t>
      </w:r>
      <w:r w:rsidRPr="0005658A">
        <w:t>must</w:t>
      </w:r>
      <w:r w:rsidR="00542956" w:rsidRPr="0005658A">
        <w:t xml:space="preserve"> </w:t>
      </w:r>
      <w:r w:rsidRPr="0005658A">
        <w:t>include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following</w:t>
      </w:r>
      <w:r w:rsidR="00542956" w:rsidRPr="0005658A">
        <w:t xml:space="preserve"> </w:t>
      </w:r>
      <w:r w:rsidRPr="0005658A">
        <w:t>elements:</w:t>
      </w:r>
    </w:p>
    <w:p w14:paraId="039EB246" w14:textId="059D84CC" w:rsidR="00985D03" w:rsidRPr="0005658A" w:rsidRDefault="00985D03" w:rsidP="009631DD">
      <w:pPr>
        <w:pStyle w:val="InstructionalBullet"/>
      </w:pPr>
      <w:bookmarkStart w:id="831" w:name="_Toc224306400"/>
      <w:bookmarkStart w:id="832" w:name="_Toc224308172"/>
      <w:bookmarkStart w:id="833" w:name="_Toc224308366"/>
      <w:bookmarkStart w:id="834" w:name="_Toc224309125"/>
      <w:bookmarkStart w:id="835" w:name="_Toc226234554"/>
      <w:bookmarkStart w:id="836" w:name="_Toc228398603"/>
      <w:r w:rsidRPr="0005658A">
        <w:t>Bridge</w:t>
      </w:r>
      <w:r w:rsidR="00542956" w:rsidRPr="0005658A">
        <w:t xml:space="preserve"> </w:t>
      </w:r>
      <w:r w:rsidRPr="0005658A">
        <w:t>Number</w:t>
      </w:r>
      <w:bookmarkEnd w:id="831"/>
      <w:bookmarkEnd w:id="832"/>
      <w:bookmarkEnd w:id="833"/>
      <w:bookmarkEnd w:id="834"/>
      <w:bookmarkEnd w:id="835"/>
      <w:bookmarkEnd w:id="836"/>
    </w:p>
    <w:p w14:paraId="0D722EDF" w14:textId="15599FBF" w:rsidR="004C19AF" w:rsidRPr="0005658A" w:rsidRDefault="004C19AF" w:rsidP="009631DD">
      <w:pPr>
        <w:pStyle w:val="InstructionalBullet"/>
      </w:pPr>
      <w:bookmarkStart w:id="837" w:name="_Toc224306401"/>
      <w:bookmarkStart w:id="838" w:name="_Toc224308173"/>
      <w:bookmarkStart w:id="839" w:name="_Toc224308367"/>
      <w:bookmarkStart w:id="840" w:name="_Toc224309126"/>
      <w:bookmarkStart w:id="841" w:name="_Toc226234555"/>
      <w:bookmarkStart w:id="842" w:name="_Toc228398604"/>
      <w:r w:rsidRPr="0005658A">
        <w:t>Bridge</w:t>
      </w:r>
      <w:r w:rsidR="00542956" w:rsidRPr="0005658A">
        <w:t xml:space="preserve"> </w:t>
      </w:r>
      <w:r w:rsidRPr="0005658A">
        <w:t>Type</w:t>
      </w:r>
      <w:bookmarkEnd w:id="837"/>
      <w:bookmarkEnd w:id="838"/>
      <w:bookmarkEnd w:id="839"/>
      <w:bookmarkEnd w:id="840"/>
      <w:bookmarkEnd w:id="841"/>
      <w:bookmarkEnd w:id="842"/>
    </w:p>
    <w:p w14:paraId="4C5AC6F1" w14:textId="2900FDC3" w:rsidR="004C19AF" w:rsidRPr="0005658A" w:rsidRDefault="004C19AF" w:rsidP="009631DD">
      <w:pPr>
        <w:pStyle w:val="InstructionalBullet"/>
      </w:pPr>
      <w:bookmarkStart w:id="843" w:name="_Toc224306402"/>
      <w:bookmarkStart w:id="844" w:name="_Toc224308174"/>
      <w:bookmarkStart w:id="845" w:name="_Toc224308368"/>
      <w:bookmarkStart w:id="846" w:name="_Toc224309127"/>
      <w:bookmarkStart w:id="847" w:name="_Toc226234556"/>
      <w:bookmarkStart w:id="848" w:name="_Toc228398605"/>
      <w:r w:rsidRPr="0005658A">
        <w:t>Typical</w:t>
      </w:r>
      <w:r w:rsidR="00542956" w:rsidRPr="0005658A">
        <w:t xml:space="preserve"> </w:t>
      </w:r>
      <w:r w:rsidRPr="0005658A">
        <w:t>Section</w:t>
      </w:r>
      <w:bookmarkEnd w:id="843"/>
      <w:bookmarkEnd w:id="844"/>
      <w:bookmarkEnd w:id="845"/>
      <w:bookmarkEnd w:id="846"/>
      <w:bookmarkEnd w:id="847"/>
      <w:bookmarkEnd w:id="848"/>
    </w:p>
    <w:p w14:paraId="09C5925C" w14:textId="6B9460E1" w:rsidR="004C19AF" w:rsidRPr="0005658A" w:rsidRDefault="004C19AF" w:rsidP="009631DD">
      <w:pPr>
        <w:pStyle w:val="InstructionalBullet"/>
      </w:pPr>
      <w:bookmarkStart w:id="849" w:name="_Toc224308175"/>
      <w:bookmarkStart w:id="850" w:name="_Toc224308369"/>
      <w:bookmarkStart w:id="851" w:name="_Toc224309128"/>
      <w:bookmarkStart w:id="852" w:name="_Toc226234557"/>
      <w:bookmarkStart w:id="853" w:name="_Toc228398606"/>
      <w:bookmarkStart w:id="854" w:name="_Toc224306403"/>
      <w:r w:rsidRPr="0005658A">
        <w:t>Facility</w:t>
      </w:r>
      <w:r w:rsidR="00542956" w:rsidRPr="0005658A">
        <w:t xml:space="preserve"> </w:t>
      </w:r>
      <w:r w:rsidRPr="0005658A">
        <w:t>crossed</w:t>
      </w:r>
      <w:bookmarkEnd w:id="849"/>
      <w:bookmarkEnd w:id="850"/>
      <w:bookmarkEnd w:id="851"/>
      <w:bookmarkEnd w:id="852"/>
      <w:bookmarkEnd w:id="853"/>
      <w:r w:rsidR="003A7FA8" w:rsidRPr="0005658A">
        <w:t>-</w:t>
      </w:r>
      <w:r w:rsidR="00542956" w:rsidRPr="0005658A">
        <w:t xml:space="preserve"> </w:t>
      </w:r>
      <w:r w:rsidR="00E77789" w:rsidRPr="0005658A">
        <w:t>W</w:t>
      </w:r>
      <w:r w:rsidRPr="0005658A">
        <w:t>aterway,</w:t>
      </w:r>
      <w:r w:rsidR="00542956" w:rsidRPr="0005658A">
        <w:t xml:space="preserve"> </w:t>
      </w:r>
      <w:r w:rsidRPr="0005658A">
        <w:t>roadway,</w:t>
      </w:r>
      <w:r w:rsidR="00542956" w:rsidRPr="0005658A">
        <w:t xml:space="preserve"> </w:t>
      </w:r>
      <w:r w:rsidRPr="0005658A">
        <w:t>or</w:t>
      </w:r>
      <w:r w:rsidR="00542956" w:rsidRPr="0005658A">
        <w:t xml:space="preserve"> </w:t>
      </w:r>
      <w:r w:rsidRPr="0005658A">
        <w:t>railroad</w:t>
      </w:r>
      <w:bookmarkEnd w:id="854"/>
    </w:p>
    <w:p w14:paraId="33A02C56" w14:textId="31692585" w:rsidR="004C19AF" w:rsidRPr="0005658A" w:rsidRDefault="004C19AF" w:rsidP="009631DD">
      <w:pPr>
        <w:pStyle w:val="InstructionalBullet"/>
      </w:pPr>
      <w:bookmarkStart w:id="855" w:name="_Toc224306404"/>
      <w:bookmarkStart w:id="856" w:name="_Toc224308176"/>
      <w:bookmarkStart w:id="857" w:name="_Toc224308370"/>
      <w:bookmarkStart w:id="858" w:name="_Toc224309129"/>
      <w:bookmarkStart w:id="859" w:name="_Toc226234558"/>
      <w:bookmarkStart w:id="860" w:name="_Toc228398607"/>
      <w:r w:rsidRPr="0005658A">
        <w:t>Year</w:t>
      </w:r>
      <w:r w:rsidR="00542956" w:rsidRPr="0005658A">
        <w:t xml:space="preserve"> </w:t>
      </w:r>
      <w:r w:rsidRPr="0005658A">
        <w:t>structure</w:t>
      </w:r>
      <w:r w:rsidR="00542956" w:rsidRPr="0005658A">
        <w:t xml:space="preserve"> </w:t>
      </w:r>
      <w:r w:rsidRPr="0005658A">
        <w:t>was</w:t>
      </w:r>
      <w:r w:rsidR="00542956" w:rsidRPr="0005658A">
        <w:t xml:space="preserve"> </w:t>
      </w:r>
      <w:r w:rsidRPr="0005658A">
        <w:t>built</w:t>
      </w:r>
      <w:r w:rsidR="00542956" w:rsidRPr="0005658A">
        <w:t xml:space="preserve"> </w:t>
      </w:r>
      <w:r w:rsidRPr="0005658A">
        <w:t>and/or</w:t>
      </w:r>
      <w:r w:rsidR="00542956" w:rsidRPr="0005658A">
        <w:t xml:space="preserve"> </w:t>
      </w:r>
      <w:r w:rsidRPr="0005658A">
        <w:t>modified</w:t>
      </w:r>
      <w:bookmarkEnd w:id="855"/>
      <w:bookmarkEnd w:id="856"/>
      <w:bookmarkEnd w:id="857"/>
      <w:bookmarkEnd w:id="858"/>
      <w:bookmarkEnd w:id="859"/>
      <w:bookmarkEnd w:id="860"/>
    </w:p>
    <w:p w14:paraId="7A1CC6A1" w14:textId="14F15D74" w:rsidR="004C19AF" w:rsidRPr="0005658A" w:rsidRDefault="004C19AF" w:rsidP="009631DD">
      <w:pPr>
        <w:pStyle w:val="InstructionalBullet"/>
      </w:pPr>
      <w:bookmarkStart w:id="861" w:name="_Toc224308177"/>
      <w:bookmarkStart w:id="862" w:name="_Toc224308371"/>
      <w:bookmarkStart w:id="863" w:name="_Toc224309130"/>
      <w:bookmarkStart w:id="864" w:name="_Toc226234559"/>
      <w:bookmarkStart w:id="865" w:name="_Toc228398608"/>
      <w:bookmarkStart w:id="866" w:name="_Toc224306405"/>
      <w:r w:rsidRPr="0005658A">
        <w:t>Type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structure</w:t>
      </w:r>
      <w:bookmarkEnd w:id="861"/>
      <w:bookmarkEnd w:id="862"/>
      <w:bookmarkEnd w:id="863"/>
      <w:bookmarkEnd w:id="864"/>
      <w:bookmarkEnd w:id="865"/>
      <w:r w:rsidR="003A7FA8" w:rsidRPr="0005658A">
        <w:t>-</w:t>
      </w:r>
      <w:r w:rsidR="00542956" w:rsidRPr="0005658A">
        <w:t xml:space="preserve"> </w:t>
      </w:r>
      <w:r w:rsidR="00E77789" w:rsidRPr="0005658A">
        <w:t>T</w:t>
      </w:r>
      <w:r w:rsidRPr="0005658A">
        <w:t>imber,</w:t>
      </w:r>
      <w:r w:rsidR="00542956" w:rsidRPr="0005658A">
        <w:t xml:space="preserve"> </w:t>
      </w:r>
      <w:r w:rsidRPr="0005658A">
        <w:t>concrete,</w:t>
      </w:r>
      <w:r w:rsidR="00542956" w:rsidRPr="0005658A">
        <w:t xml:space="preserve"> </w:t>
      </w:r>
      <w:r w:rsidRPr="0005658A">
        <w:t>or</w:t>
      </w:r>
      <w:r w:rsidR="00542956" w:rsidRPr="0005658A">
        <w:t xml:space="preserve"> </w:t>
      </w:r>
      <w:r w:rsidRPr="0005658A">
        <w:t>steel</w:t>
      </w:r>
      <w:bookmarkEnd w:id="866"/>
    </w:p>
    <w:p w14:paraId="204FB310" w14:textId="663A66D1" w:rsidR="004C19AF" w:rsidRPr="0005658A" w:rsidRDefault="004C19AF" w:rsidP="009631DD">
      <w:pPr>
        <w:pStyle w:val="InstructionalBullet"/>
      </w:pPr>
      <w:bookmarkStart w:id="867" w:name="_Toc224308178"/>
      <w:bookmarkStart w:id="868" w:name="_Toc224308372"/>
      <w:bookmarkStart w:id="869" w:name="_Toc224309131"/>
      <w:bookmarkStart w:id="870" w:name="_Toc226234560"/>
      <w:bookmarkStart w:id="871" w:name="_Toc228398609"/>
      <w:bookmarkStart w:id="872" w:name="_Toc224306406"/>
      <w:r w:rsidRPr="0005658A">
        <w:t>Bridge</w:t>
      </w:r>
      <w:r w:rsidR="00542956" w:rsidRPr="0005658A">
        <w:t xml:space="preserve"> </w:t>
      </w:r>
      <w:r w:rsidRPr="0005658A">
        <w:t>condition</w:t>
      </w:r>
      <w:bookmarkEnd w:id="867"/>
      <w:bookmarkEnd w:id="868"/>
      <w:bookmarkEnd w:id="869"/>
      <w:bookmarkEnd w:id="870"/>
      <w:bookmarkEnd w:id="871"/>
      <w:r w:rsidR="003A7FA8" w:rsidRPr="0005658A">
        <w:t>-</w:t>
      </w:r>
      <w:r w:rsidR="00542956" w:rsidRPr="0005658A">
        <w:t xml:space="preserve"> </w:t>
      </w:r>
      <w:r w:rsidR="00E77789" w:rsidRPr="0005658A">
        <w:t>S</w:t>
      </w:r>
      <w:r w:rsidR="00F512D6" w:rsidRPr="0005658A">
        <w:t>tructural</w:t>
      </w:r>
      <w:r w:rsidR="00542956" w:rsidRPr="0005658A">
        <w:t xml:space="preserve"> </w:t>
      </w:r>
      <w:r w:rsidR="00F512D6" w:rsidRPr="0005658A">
        <w:t>rating</w:t>
      </w:r>
      <w:r w:rsidR="00542956" w:rsidRPr="0005658A">
        <w:t xml:space="preserve"> </w:t>
      </w:r>
      <w:r w:rsidR="00F512D6" w:rsidRPr="0005658A">
        <w:t>and</w:t>
      </w:r>
      <w:r w:rsidR="00542956" w:rsidRPr="0005658A">
        <w:t xml:space="preserve"> </w:t>
      </w:r>
      <w:r w:rsidR="00F512D6" w:rsidRPr="0005658A">
        <w:t>suitability</w:t>
      </w:r>
      <w:r w:rsidR="00542956" w:rsidRPr="0005658A">
        <w:t xml:space="preserve"> </w:t>
      </w:r>
      <w:r w:rsidR="00F512D6" w:rsidRPr="0005658A">
        <w:t>for</w:t>
      </w:r>
      <w:r w:rsidR="00542956" w:rsidRPr="0005658A">
        <w:t xml:space="preserve"> </w:t>
      </w:r>
      <w:r w:rsidR="00F512D6" w:rsidRPr="0005658A">
        <w:t>widening</w:t>
      </w:r>
      <w:r w:rsidR="00542956" w:rsidRPr="0005658A">
        <w:t xml:space="preserve"> </w:t>
      </w:r>
      <w:r w:rsidR="00F512D6" w:rsidRPr="0005658A">
        <w:t>or</w:t>
      </w:r>
      <w:r w:rsidR="00542956" w:rsidRPr="0005658A">
        <w:t xml:space="preserve"> </w:t>
      </w:r>
      <w:r w:rsidR="00F512D6" w:rsidRPr="0005658A">
        <w:t>retrofitting</w:t>
      </w:r>
      <w:bookmarkEnd w:id="872"/>
    </w:p>
    <w:p w14:paraId="30821F59" w14:textId="5C803BB1" w:rsidR="004C19AF" w:rsidRPr="0005658A" w:rsidRDefault="00F512D6" w:rsidP="009631DD">
      <w:pPr>
        <w:pStyle w:val="InstructionalBullet"/>
      </w:pPr>
      <w:bookmarkStart w:id="873" w:name="_Toc224306407"/>
      <w:bookmarkStart w:id="874" w:name="_Toc224308179"/>
      <w:bookmarkStart w:id="875" w:name="_Toc224308373"/>
      <w:bookmarkStart w:id="876" w:name="_Toc224309132"/>
      <w:bookmarkStart w:id="877" w:name="_Toc226234561"/>
      <w:bookmarkStart w:id="878" w:name="_Toc228398610"/>
      <w:r w:rsidRPr="0005658A">
        <w:t>Load</w:t>
      </w:r>
      <w:r w:rsidR="00542956" w:rsidRPr="0005658A">
        <w:t xml:space="preserve"> </w:t>
      </w:r>
      <w:r w:rsidRPr="0005658A">
        <w:t>posting</w:t>
      </w:r>
      <w:r w:rsidR="00542956" w:rsidRPr="0005658A">
        <w:t xml:space="preserve"> </w:t>
      </w:r>
      <w:r w:rsidRPr="0005658A">
        <w:t>information</w:t>
      </w:r>
      <w:bookmarkEnd w:id="873"/>
      <w:bookmarkEnd w:id="874"/>
      <w:bookmarkEnd w:id="875"/>
      <w:bookmarkEnd w:id="876"/>
      <w:bookmarkEnd w:id="877"/>
      <w:bookmarkEnd w:id="878"/>
    </w:p>
    <w:p w14:paraId="07F3A73F" w14:textId="25BF1DC9" w:rsidR="004C19AF" w:rsidRPr="0005658A" w:rsidRDefault="00F512D6" w:rsidP="009631DD">
      <w:pPr>
        <w:pStyle w:val="InstructionalBullet"/>
      </w:pPr>
      <w:bookmarkStart w:id="879" w:name="_Toc224306408"/>
      <w:bookmarkStart w:id="880" w:name="_Toc224308180"/>
      <w:bookmarkStart w:id="881" w:name="_Toc224308374"/>
      <w:bookmarkStart w:id="882" w:name="_Toc224309133"/>
      <w:bookmarkStart w:id="883" w:name="_Toc226234562"/>
      <w:bookmarkStart w:id="884" w:name="_Toc228398611"/>
      <w:r w:rsidRPr="0005658A">
        <w:t>Horizontal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vertical</w:t>
      </w:r>
      <w:r w:rsidR="00542956" w:rsidRPr="0005658A">
        <w:t xml:space="preserve"> </w:t>
      </w:r>
      <w:r w:rsidRPr="0005658A">
        <w:t>clearances</w:t>
      </w:r>
      <w:bookmarkEnd w:id="879"/>
      <w:bookmarkEnd w:id="880"/>
      <w:bookmarkEnd w:id="881"/>
      <w:bookmarkEnd w:id="882"/>
      <w:bookmarkEnd w:id="883"/>
      <w:bookmarkEnd w:id="884"/>
    </w:p>
    <w:p w14:paraId="395E94AE" w14:textId="586924CF" w:rsidR="00ED6745" w:rsidRPr="0005658A" w:rsidRDefault="00ED6745" w:rsidP="009631DD">
      <w:pPr>
        <w:pStyle w:val="Instructional"/>
      </w:pPr>
      <w:r w:rsidRPr="0005658A">
        <w:t>If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following</w:t>
      </w:r>
      <w:r w:rsidR="00542956" w:rsidRPr="0005658A">
        <w:t xml:space="preserve"> </w:t>
      </w:r>
      <w:r w:rsidR="00BA4C30" w:rsidRPr="0005658A">
        <w:t>bridge</w:t>
      </w:r>
      <w:r w:rsidR="00542956" w:rsidRPr="0005658A">
        <w:t xml:space="preserve"> </w:t>
      </w:r>
      <w:r w:rsidR="00BA4C30" w:rsidRPr="0005658A">
        <w:t>considerations</w:t>
      </w:r>
      <w:r w:rsidR="00542956" w:rsidRPr="0005658A">
        <w:t xml:space="preserve"> </w:t>
      </w:r>
      <w:r w:rsidRPr="0005658A">
        <w:t>are</w:t>
      </w:r>
      <w:r w:rsidR="00542956" w:rsidRPr="0005658A">
        <w:t xml:space="preserve"> </w:t>
      </w:r>
      <w:r w:rsidRPr="0005658A">
        <w:t>present</w:t>
      </w:r>
      <w:r w:rsidR="00542956" w:rsidRPr="0005658A">
        <w:t xml:space="preserve"> </w:t>
      </w:r>
      <w:r w:rsidRPr="0005658A">
        <w:t>in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project</w:t>
      </w:r>
      <w:r w:rsidR="00542956" w:rsidRPr="0005658A">
        <w:t xml:space="preserve"> </w:t>
      </w:r>
      <w:r w:rsidRPr="0005658A">
        <w:t>area,</w:t>
      </w:r>
      <w:r w:rsidR="00542956" w:rsidRPr="0005658A">
        <w:t xml:space="preserve"> </w:t>
      </w:r>
      <w:r w:rsidRPr="0005658A">
        <w:t>they</w:t>
      </w:r>
      <w:r w:rsidR="00542956" w:rsidRPr="0005658A">
        <w:t xml:space="preserve"> </w:t>
      </w:r>
      <w:r w:rsidRPr="0005658A">
        <w:t>should</w:t>
      </w:r>
      <w:r w:rsidR="00542956" w:rsidRPr="0005658A">
        <w:t xml:space="preserve"> </w:t>
      </w:r>
      <w:r w:rsidRPr="0005658A">
        <w:t>be</w:t>
      </w:r>
      <w:r w:rsidR="00542956" w:rsidRPr="0005658A">
        <w:t xml:space="preserve"> </w:t>
      </w:r>
      <w:r w:rsidRPr="0005658A">
        <w:t>discussed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documented</w:t>
      </w:r>
      <w:r w:rsidR="00542956" w:rsidRPr="0005658A">
        <w:t xml:space="preserve"> </w:t>
      </w:r>
      <w:r w:rsidRPr="0005658A">
        <w:t>in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PER.</w:t>
      </w:r>
      <w:r w:rsidR="00542956" w:rsidRPr="0005658A">
        <w:t xml:space="preserve"> </w:t>
      </w:r>
      <w:r w:rsidRPr="0005658A">
        <w:t>If</w:t>
      </w:r>
      <w:r w:rsidR="00542956" w:rsidRPr="0005658A">
        <w:t xml:space="preserve"> </w:t>
      </w:r>
      <w:r w:rsidRPr="0005658A">
        <w:t>any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following</w:t>
      </w:r>
      <w:r w:rsidR="00542956" w:rsidRPr="0005658A">
        <w:t xml:space="preserve"> </w:t>
      </w:r>
      <w:r w:rsidRPr="0005658A">
        <w:t>elements</w:t>
      </w:r>
      <w:r w:rsidR="00542956" w:rsidRPr="0005658A">
        <w:t xml:space="preserve"> </w:t>
      </w:r>
      <w:r w:rsidRPr="0005658A">
        <w:t>are</w:t>
      </w:r>
      <w:r w:rsidR="00542956" w:rsidRPr="0005658A">
        <w:t xml:space="preserve"> </w:t>
      </w:r>
      <w:r w:rsidRPr="0005658A">
        <w:t>not</w:t>
      </w:r>
      <w:r w:rsidR="00542956" w:rsidRPr="0005658A">
        <w:t xml:space="preserve"> </w:t>
      </w:r>
      <w:r w:rsidRPr="0005658A">
        <w:t>found</w:t>
      </w:r>
      <w:r w:rsidR="00542956" w:rsidRPr="0005658A">
        <w:t xml:space="preserve"> </w:t>
      </w:r>
      <w:r w:rsidRPr="0005658A">
        <w:t>in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existing</w:t>
      </w:r>
      <w:r w:rsidR="00542956" w:rsidRPr="0005658A">
        <w:t xml:space="preserve"> </w:t>
      </w:r>
      <w:r w:rsidRPr="0005658A">
        <w:t>condition,</w:t>
      </w:r>
      <w:r w:rsidR="00542956" w:rsidRPr="0005658A">
        <w:t xml:space="preserve"> </w:t>
      </w:r>
      <w:r w:rsidRPr="0005658A">
        <w:t>check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appropriate</w:t>
      </w:r>
      <w:r w:rsidR="00542956" w:rsidRPr="0005658A">
        <w:t xml:space="preserve"> </w:t>
      </w:r>
      <w:r w:rsidRPr="0005658A">
        <w:t>box</w:t>
      </w:r>
      <w:r w:rsidR="00542956" w:rsidRPr="0005658A">
        <w:t xml:space="preserve"> </w:t>
      </w:r>
      <w:r w:rsidRPr="0005658A">
        <w:t>in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PER</w:t>
      </w:r>
      <w:r w:rsidR="00542956" w:rsidRPr="0005658A">
        <w:t xml:space="preserve"> </w:t>
      </w:r>
      <w:r w:rsidRPr="0005658A">
        <w:t>Project</w:t>
      </w:r>
      <w:r w:rsidR="00542956" w:rsidRPr="0005658A">
        <w:t xml:space="preserve"> </w:t>
      </w:r>
      <w:r w:rsidRPr="0005658A">
        <w:t>Involvement</w:t>
      </w:r>
      <w:r w:rsidR="00542956" w:rsidRPr="0005658A">
        <w:t xml:space="preserve"> </w:t>
      </w:r>
      <w:r w:rsidRPr="0005658A">
        <w:t>Checklists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delete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subsection</w:t>
      </w:r>
      <w:r w:rsidR="00542956" w:rsidRPr="0005658A">
        <w:t xml:space="preserve"> </w:t>
      </w:r>
      <w:r w:rsidRPr="0005658A">
        <w:t>from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PER.</w:t>
      </w:r>
    </w:p>
    <w:p w14:paraId="73E71C1A" w14:textId="1080051F" w:rsidR="00F512D6" w:rsidRPr="0005658A" w:rsidRDefault="000F5D35" w:rsidP="009631DD">
      <w:pPr>
        <w:pStyle w:val="InstructionalBullet"/>
      </w:pPr>
      <w:bookmarkStart w:id="885" w:name="_Toc224306409"/>
      <w:bookmarkStart w:id="886" w:name="_Toc224308181"/>
      <w:bookmarkStart w:id="887" w:name="_Toc224308375"/>
      <w:bookmarkStart w:id="888" w:name="_Toc224309134"/>
      <w:bookmarkStart w:id="889" w:name="_Toc226234563"/>
      <w:bookmarkStart w:id="890" w:name="_Toc228398612"/>
      <w:r w:rsidRPr="0005658A">
        <w:t>Ship</w:t>
      </w:r>
      <w:r w:rsidR="00542956" w:rsidRPr="0005658A">
        <w:t xml:space="preserve"> </w:t>
      </w:r>
      <w:r w:rsidRPr="0005658A">
        <w:t>impact</w:t>
      </w:r>
      <w:r w:rsidR="00542956" w:rsidRPr="0005658A">
        <w:t xml:space="preserve"> </w:t>
      </w:r>
      <w:r w:rsidRPr="0005658A">
        <w:t>data</w:t>
      </w:r>
      <w:bookmarkEnd w:id="885"/>
      <w:bookmarkEnd w:id="886"/>
      <w:bookmarkEnd w:id="887"/>
      <w:bookmarkEnd w:id="888"/>
      <w:bookmarkEnd w:id="889"/>
      <w:bookmarkEnd w:id="890"/>
    </w:p>
    <w:p w14:paraId="2E84F0FD" w14:textId="4E201BBD" w:rsidR="00830DC2" w:rsidRPr="0005658A" w:rsidRDefault="00830DC2" w:rsidP="009631DD">
      <w:pPr>
        <w:pStyle w:val="InstructionalBullet"/>
      </w:pPr>
      <w:bookmarkStart w:id="891" w:name="_Toc224308182"/>
      <w:bookmarkStart w:id="892" w:name="_Toc224308376"/>
      <w:bookmarkStart w:id="893" w:name="_Toc224309135"/>
      <w:bookmarkStart w:id="894" w:name="_Toc226234564"/>
      <w:bookmarkStart w:id="895" w:name="_Toc228398613"/>
      <w:bookmarkStart w:id="896" w:name="_Toc224306410"/>
      <w:r w:rsidRPr="0005658A">
        <w:t>Span</w:t>
      </w:r>
      <w:r w:rsidR="00542956" w:rsidRPr="0005658A">
        <w:t xml:space="preserve"> </w:t>
      </w:r>
      <w:r w:rsidRPr="0005658A">
        <w:t>arrangement</w:t>
      </w:r>
      <w:bookmarkEnd w:id="891"/>
      <w:bookmarkEnd w:id="892"/>
      <w:bookmarkEnd w:id="893"/>
      <w:bookmarkEnd w:id="894"/>
      <w:bookmarkEnd w:id="895"/>
      <w:r w:rsidR="003A7FA8" w:rsidRPr="0005658A">
        <w:t>-</w:t>
      </w:r>
      <w:r w:rsidR="00542956" w:rsidRPr="0005658A">
        <w:t xml:space="preserve"> </w:t>
      </w:r>
      <w:r w:rsidR="00E77789" w:rsidRPr="0005658A">
        <w:t>N</w:t>
      </w:r>
      <w:r w:rsidRPr="0005658A">
        <w:t>umber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length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spans</w:t>
      </w:r>
      <w:bookmarkEnd w:id="896"/>
    </w:p>
    <w:p w14:paraId="57EF98C9" w14:textId="18E8E258" w:rsidR="00F512D6" w:rsidRPr="0005658A" w:rsidRDefault="000F5D35" w:rsidP="009631DD">
      <w:pPr>
        <w:pStyle w:val="InstructionalBullet"/>
      </w:pPr>
      <w:bookmarkStart w:id="897" w:name="_Toc224308183"/>
      <w:bookmarkStart w:id="898" w:name="_Toc224308377"/>
      <w:bookmarkStart w:id="899" w:name="_Toc224309136"/>
      <w:bookmarkStart w:id="900" w:name="_Toc226234565"/>
      <w:bookmarkStart w:id="901" w:name="_Toc228398614"/>
      <w:bookmarkStart w:id="902" w:name="_Toc224306411"/>
      <w:r w:rsidRPr="0005658A">
        <w:t>Historical</w:t>
      </w:r>
      <w:r w:rsidR="00542956" w:rsidRPr="0005658A">
        <w:t xml:space="preserve"> </w:t>
      </w:r>
      <w:r w:rsidRPr="0005658A">
        <w:t>significance</w:t>
      </w:r>
      <w:bookmarkEnd w:id="897"/>
      <w:bookmarkEnd w:id="898"/>
      <w:bookmarkEnd w:id="899"/>
      <w:bookmarkEnd w:id="900"/>
      <w:bookmarkEnd w:id="901"/>
      <w:r w:rsidR="003A7FA8" w:rsidRPr="0005658A">
        <w:t>-</w:t>
      </w:r>
      <w:r w:rsidR="00542956" w:rsidRPr="0005658A">
        <w:t xml:space="preserve"> </w:t>
      </w:r>
      <w:r w:rsidRPr="0005658A">
        <w:t>i.e.</w:t>
      </w:r>
      <w:r w:rsidR="00542956" w:rsidRPr="0005658A">
        <w:t xml:space="preserve"> </w:t>
      </w:r>
      <w:r w:rsidR="00F55E00" w:rsidRPr="0005658A">
        <w:t>NRHP</w:t>
      </w:r>
      <w:r w:rsidR="00542956" w:rsidRPr="0005658A">
        <w:t xml:space="preserve"> </w:t>
      </w:r>
      <w:r w:rsidR="00F55E00" w:rsidRPr="0005658A">
        <w:t>eligible</w:t>
      </w:r>
      <w:r w:rsidR="00542956" w:rsidRPr="0005658A">
        <w:t xml:space="preserve"> </w:t>
      </w:r>
      <w:r w:rsidR="00F55E00" w:rsidRPr="0005658A">
        <w:t>or</w:t>
      </w:r>
      <w:r w:rsidR="00542956" w:rsidRPr="0005658A">
        <w:t xml:space="preserve"> </w:t>
      </w:r>
      <w:r w:rsidR="00F55E00" w:rsidRPr="0005658A">
        <w:t>may</w:t>
      </w:r>
      <w:r w:rsidR="00542956" w:rsidRPr="0005658A">
        <w:t xml:space="preserve"> </w:t>
      </w:r>
      <w:r w:rsidR="00F55E00" w:rsidRPr="0005658A">
        <w:t>be</w:t>
      </w:r>
      <w:r w:rsidR="00542956" w:rsidRPr="0005658A">
        <w:t xml:space="preserve"> </w:t>
      </w:r>
      <w:r w:rsidR="00F55E00" w:rsidRPr="0005658A">
        <w:t>a</w:t>
      </w:r>
      <w:r w:rsidR="00542956" w:rsidRPr="0005658A">
        <w:t xml:space="preserve"> </w:t>
      </w:r>
      <w:r w:rsidR="00F55E00" w:rsidRPr="0005658A">
        <w:t>potentially</w:t>
      </w:r>
      <w:r w:rsidR="00542956" w:rsidRPr="0005658A">
        <w:t xml:space="preserve"> </w:t>
      </w:r>
      <w:r w:rsidR="00F55E00" w:rsidRPr="0005658A">
        <w:t>significant</w:t>
      </w:r>
      <w:r w:rsidR="00542956" w:rsidRPr="0005658A">
        <w:t xml:space="preserve"> </w:t>
      </w:r>
      <w:r w:rsidR="00F55E00" w:rsidRPr="0005658A">
        <w:t>historic</w:t>
      </w:r>
      <w:r w:rsidR="00542956" w:rsidRPr="0005658A">
        <w:t xml:space="preserve"> </w:t>
      </w:r>
      <w:r w:rsidR="00F55E00" w:rsidRPr="0005658A">
        <w:t>bridge</w:t>
      </w:r>
      <w:r w:rsidR="00542956" w:rsidRPr="0005658A">
        <w:t xml:space="preserve"> </w:t>
      </w:r>
      <w:r w:rsidR="00F55E00" w:rsidRPr="0005658A">
        <w:t>(of</w:t>
      </w:r>
      <w:r w:rsidR="00542956" w:rsidRPr="0005658A">
        <w:t xml:space="preserve"> </w:t>
      </w:r>
      <w:r w:rsidR="00F55E00" w:rsidRPr="0005658A">
        <w:t>50</w:t>
      </w:r>
      <w:r w:rsidR="00542956" w:rsidRPr="0005658A">
        <w:t xml:space="preserve"> </w:t>
      </w:r>
      <w:r w:rsidR="00F55E00" w:rsidRPr="0005658A">
        <w:t>years</w:t>
      </w:r>
      <w:r w:rsidR="00542956" w:rsidRPr="0005658A">
        <w:t xml:space="preserve"> </w:t>
      </w:r>
      <w:r w:rsidR="00F55E00" w:rsidRPr="0005658A">
        <w:t>of</w:t>
      </w:r>
      <w:r w:rsidR="00542956" w:rsidRPr="0005658A">
        <w:t xml:space="preserve"> </w:t>
      </w:r>
      <w:r w:rsidR="00F55E00" w:rsidRPr="0005658A">
        <w:t>age</w:t>
      </w:r>
      <w:r w:rsidR="00542956" w:rsidRPr="0005658A">
        <w:t xml:space="preserve"> </w:t>
      </w:r>
      <w:r w:rsidR="00F55E00" w:rsidRPr="0005658A">
        <w:t>or</w:t>
      </w:r>
      <w:r w:rsidR="00542956" w:rsidRPr="0005658A">
        <w:t xml:space="preserve"> </w:t>
      </w:r>
      <w:r w:rsidR="00F55E00" w:rsidRPr="0005658A">
        <w:t>older).</w:t>
      </w:r>
      <w:r w:rsidR="00542956" w:rsidRPr="0005658A">
        <w:t xml:space="preserve"> </w:t>
      </w:r>
      <w:r w:rsidR="00DF0361" w:rsidRPr="0005658A">
        <w:t>If</w:t>
      </w:r>
      <w:r w:rsidR="00542956" w:rsidRPr="0005658A">
        <w:t xml:space="preserve"> </w:t>
      </w:r>
      <w:r w:rsidR="00DF0361" w:rsidRPr="0005658A">
        <w:t>a</w:t>
      </w:r>
      <w:r w:rsidR="00542956" w:rsidRPr="0005658A">
        <w:t xml:space="preserve"> </w:t>
      </w:r>
      <w:r w:rsidR="00DF0361" w:rsidRPr="0005658A">
        <w:t>bridge</w:t>
      </w:r>
      <w:r w:rsidR="00542956" w:rsidRPr="0005658A">
        <w:t xml:space="preserve"> </w:t>
      </w:r>
      <w:r w:rsidR="00DF0361" w:rsidRPr="0005658A">
        <w:t>is</w:t>
      </w:r>
      <w:r w:rsidR="00542956" w:rsidRPr="0005658A">
        <w:t xml:space="preserve"> </w:t>
      </w:r>
      <w:r w:rsidR="00DF0361" w:rsidRPr="0005658A">
        <w:t>on</w:t>
      </w:r>
      <w:r w:rsidR="00542956" w:rsidRPr="0005658A">
        <w:t xml:space="preserve"> </w:t>
      </w:r>
      <w:r w:rsidR="00DF0361" w:rsidRPr="0005658A">
        <w:t>the</w:t>
      </w:r>
      <w:r w:rsidR="00542956" w:rsidRPr="0005658A">
        <w:t xml:space="preserve"> </w:t>
      </w:r>
      <w:r w:rsidR="00DF0361" w:rsidRPr="0005658A">
        <w:t>NRHP,</w:t>
      </w:r>
      <w:r w:rsidR="00542956" w:rsidRPr="0005658A">
        <w:t xml:space="preserve"> </w:t>
      </w:r>
      <w:r w:rsidR="00DF0361" w:rsidRPr="0005658A">
        <w:t>determin</w:t>
      </w:r>
      <w:r w:rsidR="008572F7" w:rsidRPr="0005658A">
        <w:t>e</w:t>
      </w:r>
      <w:r w:rsidR="00542956" w:rsidRPr="0005658A">
        <w:t xml:space="preserve"> </w:t>
      </w:r>
      <w:r w:rsidR="00DF0361" w:rsidRPr="0005658A">
        <w:t>if</w:t>
      </w:r>
      <w:r w:rsidR="00542956" w:rsidRPr="0005658A">
        <w:t xml:space="preserve"> </w:t>
      </w:r>
      <w:r w:rsidR="00DF0361" w:rsidRPr="0005658A">
        <w:t>the</w:t>
      </w:r>
      <w:r w:rsidR="00542956" w:rsidRPr="0005658A">
        <w:t xml:space="preserve"> </w:t>
      </w:r>
      <w:r w:rsidR="00DF0361" w:rsidRPr="0005658A">
        <w:t>bridge</w:t>
      </w:r>
      <w:r w:rsidR="00542956" w:rsidRPr="0005658A">
        <w:t xml:space="preserve"> </w:t>
      </w:r>
      <w:r w:rsidR="00DF0361" w:rsidRPr="0005658A">
        <w:t>is</w:t>
      </w:r>
      <w:r w:rsidR="00542956" w:rsidRPr="0005658A">
        <w:t xml:space="preserve"> </w:t>
      </w:r>
      <w:r w:rsidR="00DF0361" w:rsidRPr="0005658A">
        <w:t>a</w:t>
      </w:r>
      <w:r w:rsidR="00542956" w:rsidRPr="0005658A">
        <w:t xml:space="preserve"> </w:t>
      </w:r>
      <w:r w:rsidR="00DF0361" w:rsidRPr="0005658A">
        <w:t>critical</w:t>
      </w:r>
      <w:r w:rsidR="00542956" w:rsidRPr="0005658A">
        <w:t xml:space="preserve"> </w:t>
      </w:r>
      <w:r w:rsidR="00DF0361" w:rsidRPr="0005658A">
        <w:t>landmark</w:t>
      </w:r>
      <w:r w:rsidR="00542956" w:rsidRPr="0005658A">
        <w:t xml:space="preserve"> </w:t>
      </w:r>
      <w:r w:rsidR="00DF0361" w:rsidRPr="0005658A">
        <w:t>or</w:t>
      </w:r>
      <w:r w:rsidR="00542956" w:rsidRPr="0005658A">
        <w:t xml:space="preserve"> </w:t>
      </w:r>
      <w:r w:rsidR="00DF0361" w:rsidRPr="0005658A">
        <w:t>a</w:t>
      </w:r>
      <w:r w:rsidR="00542956" w:rsidRPr="0005658A">
        <w:t xml:space="preserve"> </w:t>
      </w:r>
      <w:r w:rsidR="00DF0361" w:rsidRPr="0005658A">
        <w:t>signature</w:t>
      </w:r>
      <w:r w:rsidR="00542956" w:rsidRPr="0005658A">
        <w:t xml:space="preserve"> </w:t>
      </w:r>
      <w:r w:rsidR="00DF0361" w:rsidRPr="0005658A">
        <w:t>structure.</w:t>
      </w:r>
      <w:bookmarkEnd w:id="902"/>
    </w:p>
    <w:p w14:paraId="510152AE" w14:textId="6EFE9417" w:rsidR="00F512D6" w:rsidRPr="0005658A" w:rsidRDefault="00DF0361" w:rsidP="009631DD">
      <w:pPr>
        <w:pStyle w:val="InstructionalBullet"/>
      </w:pPr>
      <w:bookmarkStart w:id="903" w:name="_Toc224308184"/>
      <w:bookmarkStart w:id="904" w:name="_Toc224308378"/>
      <w:bookmarkStart w:id="905" w:name="_Toc224309137"/>
      <w:bookmarkStart w:id="906" w:name="_Toc226234566"/>
      <w:bookmarkStart w:id="907" w:name="_Toc228398615"/>
      <w:bookmarkStart w:id="908" w:name="_Toc224306412"/>
      <w:r w:rsidRPr="0005658A">
        <w:lastRenderedPageBreak/>
        <w:t>Geotechnical</w:t>
      </w:r>
      <w:r w:rsidR="00542956" w:rsidRPr="0005658A">
        <w:t xml:space="preserve"> </w:t>
      </w:r>
      <w:r w:rsidRPr="0005658A">
        <w:t>information</w:t>
      </w:r>
      <w:bookmarkEnd w:id="903"/>
      <w:bookmarkEnd w:id="904"/>
      <w:bookmarkEnd w:id="905"/>
      <w:bookmarkEnd w:id="906"/>
      <w:bookmarkEnd w:id="907"/>
      <w:r w:rsidR="003A7FA8" w:rsidRPr="0005658A">
        <w:t>-</w:t>
      </w:r>
      <w:r w:rsidR="00542956" w:rsidRPr="0005658A">
        <w:t xml:space="preserve"> </w:t>
      </w:r>
      <w:r w:rsidR="00E77789" w:rsidRPr="0005658A">
        <w:t>D</w:t>
      </w:r>
      <w:r w:rsidR="00830DC2" w:rsidRPr="0005658A">
        <w:t>ata</w:t>
      </w:r>
      <w:r w:rsidR="00542956" w:rsidRPr="0005658A">
        <w:t xml:space="preserve"> </w:t>
      </w:r>
      <w:r w:rsidRPr="0005658A">
        <w:t>from</w:t>
      </w:r>
      <w:r w:rsidR="00542956" w:rsidRPr="0005658A">
        <w:t xml:space="preserve"> </w:t>
      </w:r>
      <w:r w:rsidRPr="0005658A">
        <w:t>existing</w:t>
      </w:r>
      <w:r w:rsidR="00542956" w:rsidRPr="0005658A">
        <w:t xml:space="preserve"> </w:t>
      </w:r>
      <w:r w:rsidRPr="0005658A">
        <w:t>bridge</w:t>
      </w:r>
      <w:r w:rsidR="00542956" w:rsidRPr="0005658A">
        <w:t xml:space="preserve"> </w:t>
      </w:r>
      <w:r w:rsidRPr="0005658A">
        <w:t>borings,</w:t>
      </w:r>
      <w:r w:rsidR="00542956" w:rsidRPr="0005658A">
        <w:t xml:space="preserve"> </w:t>
      </w:r>
      <w:r w:rsidRPr="0005658A">
        <w:t>pile</w:t>
      </w:r>
      <w:r w:rsidR="00542956" w:rsidRPr="0005658A">
        <w:t xml:space="preserve"> </w:t>
      </w:r>
      <w:r w:rsidRPr="0005658A">
        <w:t>driving</w:t>
      </w:r>
      <w:r w:rsidR="00542956" w:rsidRPr="0005658A">
        <w:t xml:space="preserve"> </w:t>
      </w:r>
      <w:r w:rsidRPr="0005658A">
        <w:t>records,</w:t>
      </w:r>
      <w:r w:rsidR="00542956" w:rsidRPr="0005658A">
        <w:t xml:space="preserve"> </w:t>
      </w:r>
      <w:r w:rsidRPr="0005658A">
        <w:t>scour</w:t>
      </w:r>
      <w:r w:rsidR="00542956" w:rsidRPr="0005658A">
        <w:t xml:space="preserve"> </w:t>
      </w:r>
      <w:r w:rsidRPr="0005658A">
        <w:t>reports,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maintenance</w:t>
      </w:r>
      <w:r w:rsidR="00542956" w:rsidRPr="0005658A">
        <w:t xml:space="preserve"> </w:t>
      </w:r>
      <w:r w:rsidRPr="0005658A">
        <w:t>history</w:t>
      </w:r>
      <w:r w:rsidR="00542956" w:rsidRPr="0005658A">
        <w:t xml:space="preserve"> </w:t>
      </w:r>
      <w:r w:rsidRPr="0005658A">
        <w:t>where</w:t>
      </w:r>
      <w:r w:rsidR="00542956" w:rsidRPr="0005658A">
        <w:t xml:space="preserve"> </w:t>
      </w:r>
      <w:r w:rsidRPr="0005658A">
        <w:t>available</w:t>
      </w:r>
      <w:bookmarkEnd w:id="908"/>
      <w:r w:rsidR="00E77789" w:rsidRPr="0005658A">
        <w:t>.</w:t>
      </w:r>
    </w:p>
    <w:p w14:paraId="6869797C" w14:textId="6593385A" w:rsidR="00F512D6" w:rsidRPr="0005658A" w:rsidRDefault="00DF0361" w:rsidP="009631DD">
      <w:pPr>
        <w:pStyle w:val="InstructionalBullet"/>
      </w:pPr>
      <w:bookmarkStart w:id="909" w:name="_Toc224308185"/>
      <w:bookmarkStart w:id="910" w:name="_Toc224308379"/>
      <w:bookmarkStart w:id="911" w:name="_Toc224309138"/>
      <w:bookmarkStart w:id="912" w:name="_Toc226234567"/>
      <w:bookmarkStart w:id="913" w:name="_Toc228398616"/>
      <w:bookmarkStart w:id="914" w:name="_Toc224306413"/>
      <w:r w:rsidRPr="0005658A">
        <w:t>Channel</w:t>
      </w:r>
      <w:r w:rsidR="00542956" w:rsidRPr="0005658A">
        <w:t xml:space="preserve"> </w:t>
      </w:r>
      <w:r w:rsidRPr="0005658A">
        <w:t>data</w:t>
      </w:r>
      <w:bookmarkEnd w:id="909"/>
      <w:bookmarkEnd w:id="910"/>
      <w:bookmarkEnd w:id="911"/>
      <w:bookmarkEnd w:id="912"/>
      <w:bookmarkEnd w:id="913"/>
      <w:r w:rsidR="003A7FA8" w:rsidRPr="0005658A">
        <w:t>-</w:t>
      </w:r>
      <w:r w:rsidR="00542956" w:rsidRPr="0005658A">
        <w:t xml:space="preserve"> </w:t>
      </w:r>
      <w:r w:rsidR="00E77789" w:rsidRPr="0005658A">
        <w:t>A</w:t>
      </w:r>
      <w:r w:rsidRPr="0005658A">
        <w:t>lignment,</w:t>
      </w:r>
      <w:r w:rsidR="00542956" w:rsidRPr="0005658A">
        <w:t xml:space="preserve"> </w:t>
      </w:r>
      <w:r w:rsidRPr="0005658A">
        <w:t>width,</w:t>
      </w:r>
      <w:r w:rsidR="00542956" w:rsidRPr="0005658A">
        <w:t xml:space="preserve"> </w:t>
      </w:r>
      <w:r w:rsidRPr="0005658A">
        <w:t>depth,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clearance</w:t>
      </w:r>
      <w:r w:rsidR="00542956" w:rsidRPr="0005658A">
        <w:t xml:space="preserve"> </w:t>
      </w:r>
      <w:r w:rsidRPr="0005658A">
        <w:t>requirements</w:t>
      </w:r>
      <w:bookmarkEnd w:id="914"/>
      <w:r w:rsidR="00E77789" w:rsidRPr="0005658A">
        <w:t>.</w:t>
      </w:r>
    </w:p>
    <w:p w14:paraId="664E40F0" w14:textId="05FC28E9" w:rsidR="00F512D6" w:rsidRPr="0005658A" w:rsidRDefault="00DF0361" w:rsidP="009631DD">
      <w:pPr>
        <w:pStyle w:val="InstructionalBullet"/>
      </w:pPr>
      <w:bookmarkStart w:id="915" w:name="_Toc224308186"/>
      <w:bookmarkStart w:id="916" w:name="_Toc224308380"/>
      <w:bookmarkStart w:id="917" w:name="_Toc224309139"/>
      <w:bookmarkStart w:id="918" w:name="_Toc226234568"/>
      <w:bookmarkStart w:id="919" w:name="_Toc228398617"/>
      <w:bookmarkStart w:id="920" w:name="_Toc224306414"/>
      <w:r w:rsidRPr="0005658A">
        <w:t>Bridges</w:t>
      </w:r>
      <w:r w:rsidR="00542956" w:rsidRPr="0005658A">
        <w:t xml:space="preserve"> </w:t>
      </w:r>
      <w:r w:rsidRPr="0005658A">
        <w:t>with</w:t>
      </w:r>
      <w:r w:rsidR="00542956" w:rsidRPr="0005658A">
        <w:t xml:space="preserve"> </w:t>
      </w:r>
      <w:r w:rsidRPr="0005658A">
        <w:t>mov</w:t>
      </w:r>
      <w:r w:rsidR="00830DC2" w:rsidRPr="0005658A">
        <w:t>eable</w:t>
      </w:r>
      <w:r w:rsidR="00542956" w:rsidRPr="0005658A">
        <w:t xml:space="preserve"> </w:t>
      </w:r>
      <w:r w:rsidR="00830DC2" w:rsidRPr="0005658A">
        <w:t>spans</w:t>
      </w:r>
      <w:bookmarkEnd w:id="915"/>
      <w:bookmarkEnd w:id="916"/>
      <w:bookmarkEnd w:id="917"/>
      <w:bookmarkEnd w:id="918"/>
      <w:bookmarkEnd w:id="919"/>
      <w:r w:rsidR="003A7FA8" w:rsidRPr="0005658A">
        <w:t>-</w:t>
      </w:r>
      <w:r w:rsidR="00542956" w:rsidRPr="0005658A">
        <w:t xml:space="preserve"> </w:t>
      </w:r>
      <w:r w:rsidR="00481B27" w:rsidRPr="0005658A">
        <w:t>T</w:t>
      </w:r>
      <w:r w:rsidR="00830DC2" w:rsidRPr="0005658A">
        <w:t>he</w:t>
      </w:r>
      <w:r w:rsidR="00542956" w:rsidRPr="0005658A">
        <w:t xml:space="preserve"> </w:t>
      </w:r>
      <w:r w:rsidR="00830DC2" w:rsidRPr="0005658A">
        <w:t>average</w:t>
      </w:r>
      <w:r w:rsidR="00542956" w:rsidRPr="0005658A">
        <w:t xml:space="preserve"> </w:t>
      </w:r>
      <w:r w:rsidR="00830DC2" w:rsidRPr="0005658A">
        <w:t>number</w:t>
      </w:r>
      <w:r w:rsidR="00542956" w:rsidRPr="0005658A">
        <w:t xml:space="preserve"> </w:t>
      </w:r>
      <w:r w:rsidR="00830DC2" w:rsidRPr="0005658A">
        <w:t>of</w:t>
      </w:r>
      <w:r w:rsidR="00542956" w:rsidRPr="0005658A">
        <w:t xml:space="preserve"> </w:t>
      </w:r>
      <w:r w:rsidR="00830DC2" w:rsidRPr="0005658A">
        <w:t>times</w:t>
      </w:r>
      <w:r w:rsidR="00542956" w:rsidRPr="0005658A">
        <w:t xml:space="preserve"> </w:t>
      </w:r>
      <w:r w:rsidR="00830DC2" w:rsidRPr="0005658A">
        <w:t>the</w:t>
      </w:r>
      <w:r w:rsidR="00542956" w:rsidRPr="0005658A">
        <w:t xml:space="preserve"> </w:t>
      </w:r>
      <w:r w:rsidR="00830DC2" w:rsidRPr="0005658A">
        <w:t>bridge</w:t>
      </w:r>
      <w:r w:rsidR="00542956" w:rsidRPr="0005658A">
        <w:t xml:space="preserve"> </w:t>
      </w:r>
      <w:r w:rsidR="00830DC2" w:rsidRPr="0005658A">
        <w:t>opens</w:t>
      </w:r>
      <w:r w:rsidR="00542956" w:rsidRPr="0005658A">
        <w:t xml:space="preserve"> </w:t>
      </w:r>
      <w:r w:rsidR="00830DC2" w:rsidRPr="0005658A">
        <w:t>per</w:t>
      </w:r>
      <w:r w:rsidR="00542956" w:rsidRPr="0005658A">
        <w:t xml:space="preserve"> </w:t>
      </w:r>
      <w:r w:rsidR="00830DC2" w:rsidRPr="0005658A">
        <w:t>day,</w:t>
      </w:r>
      <w:r w:rsidR="00542956" w:rsidRPr="0005658A">
        <w:t xml:space="preserve"> </w:t>
      </w:r>
      <w:r w:rsidR="00830DC2" w:rsidRPr="0005658A">
        <w:t>results</w:t>
      </w:r>
      <w:r w:rsidR="00542956" w:rsidRPr="0005658A">
        <w:t xml:space="preserve"> </w:t>
      </w:r>
      <w:r w:rsidR="00830DC2" w:rsidRPr="0005658A">
        <w:t>of</w:t>
      </w:r>
      <w:r w:rsidR="00542956" w:rsidRPr="0005658A">
        <w:t xml:space="preserve"> </w:t>
      </w:r>
      <w:r w:rsidR="00830DC2" w:rsidRPr="0005658A">
        <w:t>boat</w:t>
      </w:r>
      <w:r w:rsidR="00542956" w:rsidRPr="0005658A">
        <w:t xml:space="preserve"> </w:t>
      </w:r>
      <w:r w:rsidR="00830DC2" w:rsidRPr="0005658A">
        <w:t>traffic</w:t>
      </w:r>
      <w:r w:rsidR="00542956" w:rsidRPr="0005658A">
        <w:t xml:space="preserve"> </w:t>
      </w:r>
      <w:r w:rsidR="00830DC2" w:rsidRPr="0005658A">
        <w:t>and</w:t>
      </w:r>
      <w:r w:rsidR="00542956" w:rsidRPr="0005658A">
        <w:t xml:space="preserve"> </w:t>
      </w:r>
      <w:r w:rsidR="00830DC2" w:rsidRPr="0005658A">
        <w:t>mast</w:t>
      </w:r>
      <w:r w:rsidR="00542956" w:rsidRPr="0005658A">
        <w:t xml:space="preserve"> </w:t>
      </w:r>
      <w:r w:rsidR="00830DC2" w:rsidRPr="0005658A">
        <w:t>height</w:t>
      </w:r>
      <w:r w:rsidR="00542956" w:rsidRPr="0005658A">
        <w:t xml:space="preserve"> </w:t>
      </w:r>
      <w:r w:rsidR="00830DC2" w:rsidRPr="0005658A">
        <w:t>surveys,</w:t>
      </w:r>
      <w:r w:rsidR="00542956" w:rsidRPr="0005658A">
        <w:t xml:space="preserve"> </w:t>
      </w:r>
      <w:r w:rsidR="00830DC2" w:rsidRPr="0005658A">
        <w:t>include</w:t>
      </w:r>
      <w:r w:rsidR="00542956" w:rsidRPr="0005658A">
        <w:t xml:space="preserve"> </w:t>
      </w:r>
      <w:r w:rsidR="00830DC2" w:rsidRPr="0005658A">
        <w:t>any</w:t>
      </w:r>
      <w:r w:rsidR="00542956" w:rsidRPr="0005658A">
        <w:t xml:space="preserve"> </w:t>
      </w:r>
      <w:r w:rsidR="00830DC2" w:rsidRPr="0005658A">
        <w:t>special</w:t>
      </w:r>
      <w:r w:rsidR="00542956" w:rsidRPr="0005658A">
        <w:t xml:space="preserve"> </w:t>
      </w:r>
      <w:r w:rsidR="00830DC2" w:rsidRPr="0005658A">
        <w:t>navigation</w:t>
      </w:r>
      <w:r w:rsidR="00542956" w:rsidRPr="0005658A">
        <w:t xml:space="preserve"> </w:t>
      </w:r>
      <w:r w:rsidR="00830DC2" w:rsidRPr="0005658A">
        <w:t>(shipping/boating)</w:t>
      </w:r>
      <w:r w:rsidR="00542956" w:rsidRPr="0005658A">
        <w:t xml:space="preserve"> </w:t>
      </w:r>
      <w:r w:rsidR="00830DC2" w:rsidRPr="0005658A">
        <w:t>requirements</w:t>
      </w:r>
      <w:r w:rsidR="00542956" w:rsidRPr="0005658A">
        <w:t xml:space="preserve"> </w:t>
      </w:r>
      <w:r w:rsidR="00830DC2" w:rsidRPr="0005658A">
        <w:t>that</w:t>
      </w:r>
      <w:r w:rsidR="00542956" w:rsidRPr="0005658A">
        <w:t xml:space="preserve"> </w:t>
      </w:r>
      <w:r w:rsidR="00830DC2" w:rsidRPr="0005658A">
        <w:t>will</w:t>
      </w:r>
      <w:r w:rsidR="00542956" w:rsidRPr="0005658A">
        <w:t xml:space="preserve"> </w:t>
      </w:r>
      <w:r w:rsidR="00830DC2" w:rsidRPr="0005658A">
        <w:t>require</w:t>
      </w:r>
      <w:r w:rsidR="00542956" w:rsidRPr="0005658A">
        <w:t xml:space="preserve"> </w:t>
      </w:r>
      <w:r w:rsidR="00830DC2" w:rsidRPr="0005658A">
        <w:t>accommodation</w:t>
      </w:r>
      <w:r w:rsidR="00542956" w:rsidRPr="0005658A">
        <w:t xml:space="preserve"> </w:t>
      </w:r>
      <w:r w:rsidR="00830DC2" w:rsidRPr="0005658A">
        <w:t>during</w:t>
      </w:r>
      <w:r w:rsidR="00542956" w:rsidRPr="0005658A">
        <w:t xml:space="preserve"> </w:t>
      </w:r>
      <w:r w:rsidR="00830DC2" w:rsidRPr="0005658A">
        <w:t>construction</w:t>
      </w:r>
      <w:bookmarkEnd w:id="920"/>
      <w:r w:rsidR="00E77789" w:rsidRPr="0005658A">
        <w:t>.</w:t>
      </w:r>
    </w:p>
    <w:p w14:paraId="6310CC88" w14:textId="7D4F4BF7" w:rsidR="00F512D6" w:rsidRPr="0005658A" w:rsidRDefault="00830DC2" w:rsidP="009631DD">
      <w:pPr>
        <w:pStyle w:val="InstructionalBullet"/>
      </w:pPr>
      <w:bookmarkStart w:id="921" w:name="_Toc224308187"/>
      <w:bookmarkStart w:id="922" w:name="_Toc224308381"/>
      <w:bookmarkStart w:id="923" w:name="_Toc224309140"/>
      <w:bookmarkStart w:id="924" w:name="_Toc226234569"/>
      <w:bookmarkStart w:id="925" w:name="_Toc228398618"/>
      <w:bookmarkStart w:id="926" w:name="_Toc224306415"/>
      <w:r w:rsidRPr="0005658A">
        <w:t>Coastal</w:t>
      </w:r>
      <w:r w:rsidR="00542956" w:rsidRPr="0005658A">
        <w:t xml:space="preserve"> </w:t>
      </w:r>
      <w:r w:rsidRPr="0005658A">
        <w:t>bridges</w:t>
      </w:r>
      <w:bookmarkEnd w:id="921"/>
      <w:bookmarkEnd w:id="922"/>
      <w:bookmarkEnd w:id="923"/>
      <w:bookmarkEnd w:id="924"/>
      <w:bookmarkEnd w:id="925"/>
      <w:r w:rsidR="003A7FA8" w:rsidRPr="0005658A">
        <w:t>-</w:t>
      </w:r>
      <w:r w:rsidR="00542956" w:rsidRPr="0005658A">
        <w:t xml:space="preserve"> </w:t>
      </w:r>
      <w:r w:rsidRPr="0005658A">
        <w:t>Normal</w:t>
      </w:r>
      <w:r w:rsidR="00542956" w:rsidRPr="0005658A">
        <w:t xml:space="preserve"> </w:t>
      </w:r>
      <w:r w:rsidRPr="0005658A">
        <w:t>High</w:t>
      </w:r>
      <w:r w:rsidR="00542956" w:rsidRPr="0005658A">
        <w:t xml:space="preserve"> </w:t>
      </w:r>
      <w:r w:rsidRPr="0005658A">
        <w:t>Water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Mean</w:t>
      </w:r>
      <w:r w:rsidR="00542956" w:rsidRPr="0005658A">
        <w:t xml:space="preserve"> </w:t>
      </w:r>
      <w:r w:rsidRPr="0005658A">
        <w:t>High</w:t>
      </w:r>
      <w:r w:rsidR="00542956" w:rsidRPr="0005658A">
        <w:t xml:space="preserve"> </w:t>
      </w:r>
      <w:r w:rsidRPr="0005658A">
        <w:t>Water</w:t>
      </w:r>
      <w:bookmarkEnd w:id="926"/>
    </w:p>
    <w:p w14:paraId="3D86ECC4" w14:textId="52719247" w:rsidR="00F512D6" w:rsidRPr="0005658A" w:rsidRDefault="00830DC2" w:rsidP="009631DD">
      <w:pPr>
        <w:pStyle w:val="InstructionalBullet"/>
      </w:pPr>
      <w:bookmarkStart w:id="927" w:name="_Toc224306416"/>
      <w:bookmarkStart w:id="928" w:name="_Toc224308188"/>
      <w:bookmarkStart w:id="929" w:name="_Toc224308382"/>
      <w:bookmarkStart w:id="930" w:name="_Toc224309141"/>
      <w:bookmarkStart w:id="931" w:name="_Toc226234570"/>
      <w:bookmarkStart w:id="932" w:name="_Toc228398619"/>
      <w:r w:rsidRPr="0005658A">
        <w:t>Bridge</w:t>
      </w:r>
      <w:r w:rsidR="00542956" w:rsidRPr="0005658A">
        <w:t xml:space="preserve"> </w:t>
      </w:r>
      <w:r w:rsidRPr="0005658A">
        <w:t>security</w:t>
      </w:r>
      <w:r w:rsidR="00542956" w:rsidRPr="0005658A">
        <w:t xml:space="preserve"> </w:t>
      </w:r>
      <w:r w:rsidRPr="0005658A">
        <w:t>issues</w:t>
      </w:r>
      <w:bookmarkEnd w:id="927"/>
      <w:bookmarkEnd w:id="928"/>
      <w:bookmarkEnd w:id="929"/>
      <w:bookmarkEnd w:id="930"/>
      <w:bookmarkEnd w:id="931"/>
      <w:bookmarkEnd w:id="932"/>
    </w:p>
    <w:p w14:paraId="27D54FA5" w14:textId="33C40D24" w:rsidR="00F512D6" w:rsidRPr="0005658A" w:rsidRDefault="00830DC2" w:rsidP="009631DD">
      <w:pPr>
        <w:pStyle w:val="InstructionalBullet"/>
      </w:pPr>
      <w:bookmarkStart w:id="933" w:name="_Toc224308189"/>
      <w:bookmarkStart w:id="934" w:name="_Toc224308383"/>
      <w:bookmarkStart w:id="935" w:name="_Toc224309142"/>
      <w:bookmarkStart w:id="936" w:name="_Toc226234571"/>
      <w:bookmarkStart w:id="937" w:name="_Toc228398620"/>
      <w:bookmarkStart w:id="938" w:name="_Toc224306417"/>
      <w:r w:rsidRPr="0005658A">
        <w:t>Steel</w:t>
      </w:r>
      <w:r w:rsidR="00542956" w:rsidRPr="0005658A">
        <w:t xml:space="preserve"> </w:t>
      </w:r>
      <w:r w:rsidRPr="0005658A">
        <w:t>bridges</w:t>
      </w:r>
      <w:bookmarkEnd w:id="933"/>
      <w:bookmarkEnd w:id="934"/>
      <w:bookmarkEnd w:id="935"/>
      <w:bookmarkEnd w:id="936"/>
      <w:bookmarkEnd w:id="937"/>
      <w:r w:rsidR="003A7FA8" w:rsidRPr="0005658A">
        <w:t>-</w:t>
      </w:r>
      <w:r w:rsidR="00542956" w:rsidRPr="0005658A">
        <w:t xml:space="preserve"> </w:t>
      </w:r>
      <w:r w:rsidRPr="0005658A">
        <w:t>Remaining</w:t>
      </w:r>
      <w:r w:rsidR="00542956" w:rsidRPr="0005658A">
        <w:t xml:space="preserve"> </w:t>
      </w:r>
      <w:r w:rsidRPr="0005658A">
        <w:t>Fatigue</w:t>
      </w:r>
      <w:r w:rsidR="00542956" w:rsidRPr="0005658A">
        <w:t xml:space="preserve"> </w:t>
      </w:r>
      <w:r w:rsidRPr="0005658A">
        <w:t>Life</w:t>
      </w:r>
      <w:r w:rsidR="00542956" w:rsidRPr="0005658A">
        <w:t xml:space="preserve"> </w:t>
      </w:r>
      <w:r w:rsidRPr="0005658A">
        <w:t>Estimate</w:t>
      </w:r>
      <w:bookmarkEnd w:id="938"/>
      <w:r w:rsidR="00542956" w:rsidRPr="0005658A">
        <w:t xml:space="preserve"> </w:t>
      </w:r>
    </w:p>
    <w:p w14:paraId="33DA399F" w14:textId="77777777" w:rsidR="00C46DE8" w:rsidRDefault="00C46DE8" w:rsidP="00C46DE8">
      <w:r>
        <w:t>Enter information here.</w:t>
      </w:r>
    </w:p>
    <w:p w14:paraId="71735747" w14:textId="537EC488" w:rsidR="00DA524C" w:rsidRPr="00180BEE" w:rsidRDefault="00DA524C" w:rsidP="00E87ACC">
      <w:pPr>
        <w:pStyle w:val="Heading2"/>
      </w:pPr>
      <w:bookmarkStart w:id="939" w:name="_Toc226234572"/>
      <w:bookmarkStart w:id="940" w:name="_Toc228398621"/>
      <w:bookmarkStart w:id="941" w:name="_Toc229070755"/>
      <w:bookmarkStart w:id="942" w:name="_Toc229589399"/>
      <w:bookmarkStart w:id="943" w:name="_Toc224306418"/>
      <w:bookmarkStart w:id="944" w:name="_Toc224308190"/>
      <w:bookmarkStart w:id="945" w:name="_Toc224308384"/>
      <w:bookmarkStart w:id="946" w:name="_Toc224309143"/>
      <w:bookmarkStart w:id="947" w:name="_Toc226234573"/>
      <w:bookmarkStart w:id="948" w:name="_Toc228398622"/>
      <w:bookmarkStart w:id="949" w:name="_Toc229070756"/>
      <w:bookmarkStart w:id="950" w:name="_Toc237197012"/>
      <w:bookmarkEnd w:id="939"/>
      <w:bookmarkEnd w:id="940"/>
      <w:bookmarkEnd w:id="941"/>
      <w:bookmarkEnd w:id="942"/>
      <w:r w:rsidRPr="00180BEE">
        <w:t>Survey</w:t>
      </w:r>
      <w:r w:rsidR="00542956">
        <w:t xml:space="preserve"> </w:t>
      </w:r>
      <w:r w:rsidRPr="00180BEE">
        <w:t>and</w:t>
      </w:r>
      <w:r w:rsidR="00542956">
        <w:t xml:space="preserve"> </w:t>
      </w:r>
      <w:r w:rsidRPr="00180BEE">
        <w:t>Mapping</w:t>
      </w:r>
      <w:bookmarkEnd w:id="943"/>
      <w:bookmarkEnd w:id="944"/>
      <w:bookmarkEnd w:id="945"/>
      <w:bookmarkEnd w:id="946"/>
      <w:bookmarkEnd w:id="947"/>
      <w:bookmarkEnd w:id="948"/>
      <w:bookmarkEnd w:id="949"/>
      <w:bookmarkEnd w:id="950"/>
    </w:p>
    <w:p w14:paraId="3F9A9BD5" w14:textId="584181E7" w:rsidR="00DA524C" w:rsidRPr="0005658A" w:rsidRDefault="00492440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Discuss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scale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1C79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1C79" w:rsidRPr="0005658A">
        <w:rPr>
          <w:rStyle w:val="StyleItalicBlue1"/>
          <w:i/>
          <w:iCs/>
          <w:color w:val="2657A6"/>
        </w:rPr>
        <w:t>surveying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1C79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1C79" w:rsidRPr="0005658A">
        <w:rPr>
          <w:rStyle w:val="StyleItalicBlue1"/>
          <w:i/>
          <w:iCs/>
          <w:color w:val="2657A6"/>
        </w:rPr>
        <w:t>mapping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1C79" w:rsidRPr="0005658A">
        <w:rPr>
          <w:rStyle w:val="StyleItalicBlue1"/>
          <w:i/>
          <w:iCs/>
          <w:color w:val="2657A6"/>
        </w:rPr>
        <w:t>completed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1C79" w:rsidRPr="0005658A">
        <w:rPr>
          <w:rStyle w:val="StyleItalicBlue1"/>
          <w:i/>
          <w:iCs/>
          <w:color w:val="2657A6"/>
        </w:rPr>
        <w:t>for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1C79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1C79" w:rsidRPr="0005658A">
        <w:rPr>
          <w:rStyle w:val="StyleItalicBlue1"/>
          <w:i/>
          <w:iCs/>
          <w:color w:val="2657A6"/>
        </w:rPr>
        <w:t>PD&amp;E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801059" w:rsidRPr="0005658A">
        <w:rPr>
          <w:rStyle w:val="StyleItalicBlue1"/>
          <w:i/>
          <w:iCs/>
          <w:color w:val="2657A6"/>
        </w:rPr>
        <w:t>phase</w:t>
      </w:r>
      <w:r w:rsidR="00F761E0" w:rsidRPr="0005658A">
        <w:rPr>
          <w:rStyle w:val="StyleItalicBlue1"/>
          <w:i/>
          <w:iCs/>
          <w:color w:val="2657A6"/>
        </w:rPr>
        <w:t>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761E0" w:rsidRPr="0005658A">
        <w:rPr>
          <w:rStyle w:val="StyleItalicBlue1"/>
          <w:i/>
          <w:iCs/>
          <w:color w:val="2657A6"/>
        </w:rPr>
        <w:t>N</w:t>
      </w:r>
      <w:r w:rsidR="00021C79" w:rsidRPr="0005658A">
        <w:rPr>
          <w:rStyle w:val="StyleItalicBlue1"/>
          <w:i/>
          <w:iCs/>
          <w:color w:val="2657A6"/>
        </w:rPr>
        <w:t>ote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1C79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1C79" w:rsidRPr="0005658A">
        <w:rPr>
          <w:rStyle w:val="StyleItalicBlue1"/>
          <w:i/>
          <w:iCs/>
          <w:color w:val="2657A6"/>
        </w:rPr>
        <w:t>types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1C79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1C79" w:rsidRPr="0005658A">
        <w:rPr>
          <w:rStyle w:val="StyleItalicBlue1"/>
          <w:i/>
          <w:iCs/>
          <w:color w:val="2657A6"/>
        </w:rPr>
        <w:t>surveying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1C79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1C79" w:rsidRPr="0005658A">
        <w:rPr>
          <w:rStyle w:val="StyleItalicBlue1"/>
          <w:i/>
          <w:iCs/>
          <w:color w:val="2657A6"/>
        </w:rPr>
        <w:t>mapping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1C79" w:rsidRPr="0005658A">
        <w:rPr>
          <w:rStyle w:val="StyleItalicBlue1"/>
          <w:i/>
          <w:iCs/>
          <w:color w:val="2657A6"/>
        </w:rPr>
        <w:t>data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1C79" w:rsidRPr="0005658A">
        <w:rPr>
          <w:rStyle w:val="StyleItalicBlue1"/>
          <w:i/>
          <w:iCs/>
          <w:color w:val="2657A6"/>
        </w:rPr>
        <w:t>collected</w:t>
      </w:r>
      <w:r w:rsidR="00F761E0" w:rsidRPr="0005658A">
        <w:rPr>
          <w:rStyle w:val="StyleItalicBlue1"/>
          <w:i/>
          <w:iCs/>
          <w:color w:val="2657A6"/>
        </w:rPr>
        <w:t>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761E0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761E0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761E0" w:rsidRPr="0005658A">
        <w:rPr>
          <w:rStyle w:val="StyleItalicBlue1"/>
          <w:i/>
          <w:iCs/>
          <w:color w:val="2657A6"/>
        </w:rPr>
        <w:t>sources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761E0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761E0" w:rsidRPr="0005658A">
        <w:rPr>
          <w:rStyle w:val="StyleItalicBlue1"/>
          <w:i/>
          <w:iCs/>
          <w:color w:val="2657A6"/>
        </w:rPr>
        <w:t>dates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761E0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761E0" w:rsidRPr="0005658A">
        <w:rPr>
          <w:rStyle w:val="StyleItalicBlue1"/>
          <w:i/>
          <w:iCs/>
          <w:color w:val="2657A6"/>
        </w:rPr>
        <w:t>data.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761E0" w:rsidRPr="0005658A">
        <w:t>Refer</w:t>
      </w:r>
      <w:r w:rsidR="00542956" w:rsidRPr="0005658A">
        <w:t xml:space="preserve"> </w:t>
      </w:r>
      <w:r w:rsidR="00F761E0" w:rsidRPr="0005658A">
        <w:t>to</w:t>
      </w:r>
      <w:r w:rsidR="00542956" w:rsidRPr="0005658A">
        <w:t xml:space="preserve"> </w:t>
      </w:r>
      <w:r w:rsidR="00F761E0" w:rsidRPr="0005658A">
        <w:t>Part</w:t>
      </w:r>
      <w:r w:rsidR="00542956" w:rsidRPr="0005658A">
        <w:t xml:space="preserve"> </w:t>
      </w:r>
      <w:r w:rsidR="00F761E0" w:rsidRPr="0005658A">
        <w:t>2</w:t>
      </w:r>
      <w:r w:rsidR="00542956" w:rsidRPr="0005658A">
        <w:t xml:space="preserve"> </w:t>
      </w:r>
      <w:r w:rsidR="00F761E0" w:rsidRPr="0005658A">
        <w:t>Chapter</w:t>
      </w:r>
      <w:r w:rsidR="00542956" w:rsidRPr="0005658A">
        <w:t xml:space="preserve"> </w:t>
      </w:r>
      <w:r w:rsidR="00F761E0" w:rsidRPr="0005658A">
        <w:t>3</w:t>
      </w:r>
      <w:r w:rsidR="00542956" w:rsidRPr="0005658A">
        <w:t xml:space="preserve"> </w:t>
      </w:r>
      <w:r w:rsidR="00F761E0" w:rsidRPr="0005658A">
        <w:t>Section</w:t>
      </w:r>
      <w:r w:rsidR="00542956" w:rsidRPr="0005658A">
        <w:t xml:space="preserve"> </w:t>
      </w:r>
      <w:r w:rsidR="00F761E0" w:rsidRPr="0005658A">
        <w:t>3.2.3.2.5</w:t>
      </w:r>
      <w:r w:rsidR="00542956" w:rsidRPr="0005658A">
        <w:t xml:space="preserve"> </w:t>
      </w:r>
      <w:r w:rsidR="001433AF" w:rsidRPr="0005658A">
        <w:t>Survey</w:t>
      </w:r>
      <w:r w:rsidR="00542956" w:rsidRPr="0005658A">
        <w:t xml:space="preserve"> </w:t>
      </w:r>
      <w:r w:rsidR="001433AF" w:rsidRPr="0005658A">
        <w:t>and</w:t>
      </w:r>
      <w:r w:rsidR="00542956" w:rsidRPr="0005658A">
        <w:t xml:space="preserve"> </w:t>
      </w:r>
      <w:r w:rsidR="001433AF" w:rsidRPr="0005658A">
        <w:t>Mapping</w:t>
      </w:r>
      <w:r w:rsidR="00542956" w:rsidRPr="0005658A">
        <w:t xml:space="preserve"> </w:t>
      </w:r>
      <w:r w:rsidR="00F761E0" w:rsidRPr="0005658A">
        <w:t>for</w:t>
      </w:r>
      <w:r w:rsidR="00542956" w:rsidRPr="0005658A">
        <w:t xml:space="preserve"> </w:t>
      </w:r>
      <w:r w:rsidR="00F761E0" w:rsidRPr="0005658A">
        <w:t>additional</w:t>
      </w:r>
      <w:r w:rsidR="00542956" w:rsidRPr="0005658A">
        <w:t xml:space="preserve"> </w:t>
      </w:r>
      <w:r w:rsidR="00F761E0" w:rsidRPr="0005658A">
        <w:t>details.</w:t>
      </w:r>
    </w:p>
    <w:p w14:paraId="61B32CAB" w14:textId="77777777" w:rsidR="00C46DE8" w:rsidRDefault="00C46DE8" w:rsidP="00C46DE8">
      <w:bookmarkStart w:id="951" w:name="_Toc224306419"/>
      <w:bookmarkStart w:id="952" w:name="_Toc224308191"/>
      <w:bookmarkStart w:id="953" w:name="_Toc224308385"/>
      <w:bookmarkStart w:id="954" w:name="_Toc224309144"/>
      <w:bookmarkStart w:id="955" w:name="_Toc226234574"/>
      <w:bookmarkStart w:id="956" w:name="_Toc228398623"/>
      <w:bookmarkStart w:id="957" w:name="_Toc229070757"/>
      <w:r>
        <w:t>Enter information here.</w:t>
      </w:r>
    </w:p>
    <w:p w14:paraId="47704DFF" w14:textId="6FBA3141" w:rsidR="00DA524C" w:rsidRPr="00180BEE" w:rsidRDefault="00DA524C" w:rsidP="00E87ACC">
      <w:pPr>
        <w:pStyle w:val="Heading2"/>
      </w:pPr>
      <w:bookmarkStart w:id="958" w:name="_Toc237197013"/>
      <w:r w:rsidRPr="00180BEE">
        <w:t>Geotechnical</w:t>
      </w:r>
      <w:r w:rsidR="00542956">
        <w:t xml:space="preserve"> </w:t>
      </w:r>
      <w:r w:rsidRPr="00180BEE">
        <w:t>Investigation</w:t>
      </w:r>
      <w:bookmarkEnd w:id="951"/>
      <w:bookmarkEnd w:id="952"/>
      <w:bookmarkEnd w:id="953"/>
      <w:bookmarkEnd w:id="954"/>
      <w:bookmarkEnd w:id="955"/>
      <w:bookmarkEnd w:id="956"/>
      <w:bookmarkEnd w:id="957"/>
      <w:bookmarkEnd w:id="958"/>
    </w:p>
    <w:p w14:paraId="235295CF" w14:textId="242E9BEF" w:rsidR="00E35C67" w:rsidRPr="0005658A" w:rsidRDefault="00531B61" w:rsidP="009631DD">
      <w:pPr>
        <w:pStyle w:val="Instructional"/>
      </w:pPr>
      <w:r w:rsidRPr="0005658A">
        <w:rPr>
          <w:rStyle w:val="StyleItalicBlue1"/>
          <w:i/>
          <w:iCs/>
          <w:color w:val="2657A6"/>
        </w:rPr>
        <w:t>Summarize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Geotechnical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D76BC" w:rsidRPr="0005658A">
        <w:rPr>
          <w:rStyle w:val="StyleItalicBlue1"/>
          <w:i/>
          <w:iCs/>
          <w:color w:val="2657A6"/>
        </w:rPr>
        <w:t>Report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D76BC" w:rsidRPr="0005658A">
        <w:rPr>
          <w:rStyle w:val="StyleItalicBlue1"/>
          <w:i/>
          <w:iCs/>
          <w:color w:val="2657A6"/>
        </w:rPr>
        <w:t>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D76BC" w:rsidRPr="0005658A">
        <w:rPr>
          <w:rStyle w:val="StyleItalicBlue1"/>
          <w:i/>
          <w:iCs/>
          <w:color w:val="2657A6"/>
        </w:rPr>
        <w:t>Memorandum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D76BC" w:rsidRPr="0005658A">
        <w:rPr>
          <w:rStyle w:val="StyleItalicBlue1"/>
          <w:i/>
          <w:iCs/>
          <w:color w:val="2657A6"/>
        </w:rPr>
        <w:t>findings.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42A94" w:rsidRPr="0005658A">
        <w:rPr>
          <w:rStyle w:val="StyleItalicBlue1"/>
          <w:i/>
          <w:iCs/>
          <w:color w:val="2657A6"/>
        </w:rPr>
        <w:t>Note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42A94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42A94" w:rsidRPr="0005658A">
        <w:rPr>
          <w:rStyle w:val="StyleItalicBlue1"/>
          <w:i/>
          <w:iCs/>
          <w:color w:val="2657A6"/>
        </w:rPr>
        <w:t>types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42A94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42A94" w:rsidRPr="0005658A">
        <w:rPr>
          <w:rStyle w:val="StyleItalicBlue1"/>
          <w:i/>
          <w:iCs/>
          <w:color w:val="2657A6"/>
        </w:rPr>
        <w:t>data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42A94" w:rsidRPr="0005658A">
        <w:rPr>
          <w:rStyle w:val="StyleItalicBlue1"/>
          <w:i/>
          <w:iCs/>
          <w:color w:val="2657A6"/>
        </w:rPr>
        <w:t>collected,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25C2A" w:rsidRPr="0005658A">
        <w:rPr>
          <w:rStyle w:val="StyleItalicBlue1"/>
          <w:i/>
          <w:iCs/>
          <w:color w:val="2657A6"/>
        </w:rPr>
        <w:t>locations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25C2A" w:rsidRPr="0005658A">
        <w:rPr>
          <w:rStyle w:val="StyleItalicBlue1"/>
          <w:i/>
          <w:iCs/>
          <w:color w:val="2657A6"/>
        </w:rPr>
        <w:t>that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25C2A" w:rsidRPr="0005658A">
        <w:rPr>
          <w:rStyle w:val="StyleItalicBlue1"/>
          <w:i/>
          <w:iCs/>
          <w:color w:val="2657A6"/>
        </w:rPr>
        <w:t>were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25C2A" w:rsidRPr="0005658A">
        <w:rPr>
          <w:rStyle w:val="StyleItalicBlue1"/>
          <w:i/>
          <w:iCs/>
          <w:color w:val="2657A6"/>
        </w:rPr>
        <w:t>surveyed,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42A94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42A94" w:rsidRPr="0005658A">
        <w:rPr>
          <w:rStyle w:val="StyleItalicBlue1"/>
          <w:i/>
          <w:iCs/>
          <w:color w:val="2657A6"/>
        </w:rPr>
        <w:t>sources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42A94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42A94" w:rsidRPr="0005658A">
        <w:rPr>
          <w:rStyle w:val="StyleItalicBlue1"/>
          <w:i/>
          <w:iCs/>
          <w:color w:val="2657A6"/>
        </w:rPr>
        <w:t>dates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42A94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42A94" w:rsidRPr="0005658A">
        <w:rPr>
          <w:rStyle w:val="StyleItalicBlue1"/>
          <w:i/>
          <w:iCs/>
          <w:color w:val="2657A6"/>
        </w:rPr>
        <w:t>data</w:t>
      </w:r>
      <w:r w:rsidRPr="0005658A">
        <w:rPr>
          <w:rStyle w:val="StyleItalicBlue1"/>
          <w:i/>
          <w:iCs/>
          <w:color w:val="2657A6"/>
        </w:rPr>
        <w:t>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findings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relevant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engineering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decisions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such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D76BC" w:rsidRPr="0005658A">
        <w:rPr>
          <w:rStyle w:val="StyleItalicBlue1"/>
          <w:i/>
          <w:iCs/>
          <w:color w:val="2657A6"/>
        </w:rPr>
        <w:t>structural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D76BC" w:rsidRPr="0005658A">
        <w:rPr>
          <w:rStyle w:val="StyleItalicBlue1"/>
          <w:i/>
          <w:iCs/>
          <w:color w:val="2657A6"/>
        </w:rPr>
        <w:t>loading,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D76BC" w:rsidRPr="0005658A">
        <w:rPr>
          <w:rStyle w:val="StyleItalicBlue1"/>
          <w:i/>
          <w:iCs/>
          <w:color w:val="2657A6"/>
        </w:rPr>
        <w:t>contamination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D76BC" w:rsidRPr="0005658A">
        <w:rPr>
          <w:rStyle w:val="StyleItalicBlue1"/>
          <w:i/>
          <w:iCs/>
          <w:color w:val="2657A6"/>
        </w:rPr>
        <w:t>findings,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D76BC" w:rsidRPr="0005658A">
        <w:rPr>
          <w:rStyle w:val="StyleItalicBlue1"/>
          <w:i/>
          <w:iCs/>
          <w:color w:val="2657A6"/>
        </w:rPr>
        <w:t>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D76BC" w:rsidRPr="0005658A">
        <w:rPr>
          <w:rStyle w:val="StyleItalicBlue1"/>
          <w:i/>
          <w:iCs/>
          <w:color w:val="2657A6"/>
        </w:rPr>
        <w:t>archaeological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D76BC" w:rsidRPr="0005658A">
        <w:rPr>
          <w:rStyle w:val="StyleItalicBlue1"/>
          <w:i/>
          <w:iCs/>
          <w:color w:val="2657A6"/>
        </w:rPr>
        <w:t>findings</w:t>
      </w:r>
      <w:r w:rsidR="00442A94" w:rsidRPr="0005658A">
        <w:rPr>
          <w:rStyle w:val="StyleItalicBlue1"/>
          <w:i/>
          <w:iCs/>
          <w:color w:val="2657A6"/>
        </w:rPr>
        <w:t>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42A94" w:rsidRPr="0005658A">
        <w:t>Refer</w:t>
      </w:r>
      <w:r w:rsidR="00542956" w:rsidRPr="0005658A">
        <w:t xml:space="preserve"> </w:t>
      </w:r>
      <w:r w:rsidR="00442A94" w:rsidRPr="0005658A">
        <w:t>to</w:t>
      </w:r>
      <w:r w:rsidR="00542956" w:rsidRPr="0005658A">
        <w:t xml:space="preserve"> </w:t>
      </w:r>
      <w:r w:rsidR="00442A94" w:rsidRPr="0005658A">
        <w:t>Part</w:t>
      </w:r>
      <w:r w:rsidR="00542956" w:rsidRPr="0005658A">
        <w:t xml:space="preserve"> </w:t>
      </w:r>
      <w:r w:rsidR="00442A94" w:rsidRPr="0005658A">
        <w:t>2</w:t>
      </w:r>
      <w:r w:rsidR="00542956" w:rsidRPr="0005658A">
        <w:t xml:space="preserve"> </w:t>
      </w:r>
      <w:r w:rsidR="00442A94" w:rsidRPr="0005658A">
        <w:t>Chapter</w:t>
      </w:r>
      <w:r w:rsidR="00542956" w:rsidRPr="0005658A">
        <w:t xml:space="preserve"> </w:t>
      </w:r>
      <w:r w:rsidR="00442A94" w:rsidRPr="0005658A">
        <w:t>3</w:t>
      </w:r>
      <w:r w:rsidR="00542956" w:rsidRPr="0005658A">
        <w:t xml:space="preserve"> </w:t>
      </w:r>
      <w:r w:rsidR="00442A94" w:rsidRPr="0005658A">
        <w:t>Section</w:t>
      </w:r>
      <w:r w:rsidR="00542956" w:rsidRPr="0005658A">
        <w:t xml:space="preserve"> </w:t>
      </w:r>
      <w:r w:rsidR="00442A94" w:rsidRPr="0005658A">
        <w:t>3.2.3.2.</w:t>
      </w:r>
      <w:r w:rsidR="001433AF" w:rsidRPr="0005658A">
        <w:t>6</w:t>
      </w:r>
      <w:r w:rsidR="00542956" w:rsidRPr="0005658A">
        <w:t xml:space="preserve"> </w:t>
      </w:r>
      <w:r w:rsidR="001433AF" w:rsidRPr="0005658A">
        <w:t>Geotechnical</w:t>
      </w:r>
      <w:r w:rsidR="00542956" w:rsidRPr="0005658A">
        <w:t xml:space="preserve"> </w:t>
      </w:r>
      <w:r w:rsidR="001433AF" w:rsidRPr="0005658A">
        <w:t>Investigation</w:t>
      </w:r>
      <w:r w:rsidR="00542956" w:rsidRPr="0005658A">
        <w:t xml:space="preserve"> </w:t>
      </w:r>
      <w:r w:rsidR="00442A94" w:rsidRPr="0005658A">
        <w:t>for</w:t>
      </w:r>
      <w:r w:rsidR="00542956" w:rsidRPr="0005658A">
        <w:t xml:space="preserve"> </w:t>
      </w:r>
      <w:r w:rsidR="00442A94" w:rsidRPr="0005658A">
        <w:t>additional</w:t>
      </w:r>
      <w:r w:rsidR="00542956" w:rsidRPr="0005658A">
        <w:t xml:space="preserve"> </w:t>
      </w:r>
      <w:r w:rsidR="00442A94" w:rsidRPr="0005658A">
        <w:t>details.</w:t>
      </w:r>
      <w:bookmarkStart w:id="959" w:name="_Toc126662475"/>
      <w:bookmarkStart w:id="960" w:name="_Toc126662625"/>
      <w:bookmarkStart w:id="961" w:name="_Toc126662775"/>
      <w:bookmarkStart w:id="962" w:name="_Toc126662924"/>
      <w:bookmarkStart w:id="963" w:name="_Toc126663071"/>
      <w:bookmarkStart w:id="964" w:name="_Toc126663219"/>
      <w:bookmarkStart w:id="965" w:name="_Toc127199036"/>
      <w:bookmarkStart w:id="966" w:name="_Toc127199272"/>
      <w:bookmarkStart w:id="967" w:name="_Toc131138068"/>
      <w:bookmarkStart w:id="968" w:name="_Toc131165317"/>
      <w:bookmarkStart w:id="969" w:name="_Toc126662476"/>
      <w:bookmarkStart w:id="970" w:name="_Toc126662626"/>
      <w:bookmarkStart w:id="971" w:name="_Toc126662776"/>
      <w:bookmarkStart w:id="972" w:name="_Toc126662925"/>
      <w:bookmarkStart w:id="973" w:name="_Toc126663072"/>
      <w:bookmarkStart w:id="974" w:name="_Toc126663220"/>
      <w:bookmarkStart w:id="975" w:name="_Toc127199037"/>
      <w:bookmarkStart w:id="976" w:name="_Toc127199273"/>
      <w:bookmarkStart w:id="977" w:name="_Toc131138069"/>
      <w:bookmarkStart w:id="978" w:name="_Toc131164641"/>
      <w:bookmarkStart w:id="979" w:name="_Toc13116531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</w:p>
    <w:p w14:paraId="43E59EF6" w14:textId="77777777" w:rsidR="00C46DE8" w:rsidRDefault="00C46DE8" w:rsidP="00C46DE8">
      <w:r>
        <w:t>Enter information here.</w:t>
      </w:r>
    </w:p>
    <w:p w14:paraId="63F6A3BF" w14:textId="77777777" w:rsidR="00C46DE8" w:rsidRDefault="00C46DE8" w:rsidP="00F1694F">
      <w:pPr>
        <w:pStyle w:val="InstructionalText"/>
      </w:pPr>
    </w:p>
    <w:p w14:paraId="7B0059ED" w14:textId="3249F2A1" w:rsidR="00C46DE8" w:rsidRPr="00F1694F" w:rsidRDefault="00C46DE8" w:rsidP="00F1694F">
      <w:pPr>
        <w:pStyle w:val="InstructionalText"/>
        <w:sectPr w:rsidR="00C46DE8" w:rsidRPr="00F1694F" w:rsidSect="00542956">
          <w:footerReference w:type="default" r:id="rId14"/>
          <w:headerReference w:type="first" r:id="rId15"/>
          <w:endnotePr>
            <w:numFmt w:val="decimal"/>
          </w:endnotePr>
          <w:pgSz w:w="12240" w:h="15840" w:code="1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14:paraId="5786E37D" w14:textId="03D94416" w:rsidR="007328E3" w:rsidRPr="00F67A2E" w:rsidRDefault="002B579D" w:rsidP="00EB2D9C">
      <w:pPr>
        <w:pStyle w:val="Heading1"/>
      </w:pPr>
      <w:bookmarkStart w:id="980" w:name="_Toc226234575"/>
      <w:bookmarkStart w:id="981" w:name="_Toc228398624"/>
      <w:bookmarkStart w:id="982" w:name="_Toc229070758"/>
      <w:bookmarkStart w:id="983" w:name="_Toc126061251"/>
      <w:bookmarkStart w:id="984" w:name="_Toc126268747"/>
      <w:bookmarkStart w:id="985" w:name="_Toc126417780"/>
      <w:bookmarkStart w:id="986" w:name="_Toc126425068"/>
      <w:bookmarkStart w:id="987" w:name="_Toc126617711"/>
      <w:bookmarkStart w:id="988" w:name="_Toc131164643"/>
      <w:bookmarkStart w:id="989" w:name="_Toc131138071"/>
      <w:bookmarkStart w:id="990" w:name="_Toc131165320"/>
      <w:bookmarkStart w:id="991" w:name="_Toc224306423"/>
      <w:bookmarkStart w:id="992" w:name="_Toc224308195"/>
      <w:bookmarkStart w:id="993" w:name="_Toc224308389"/>
      <w:bookmarkStart w:id="994" w:name="_Toc224309148"/>
      <w:bookmarkStart w:id="995" w:name="_Toc237197014"/>
      <w:r>
        <w:lastRenderedPageBreak/>
        <w:t>Design</w:t>
      </w:r>
      <w:r w:rsidR="00542956">
        <w:t xml:space="preserve"> </w:t>
      </w:r>
      <w:r>
        <w:t>Controls</w:t>
      </w:r>
      <w:r w:rsidR="00542956">
        <w:t xml:space="preserve"> </w:t>
      </w:r>
      <w:r>
        <w:t>and</w:t>
      </w:r>
      <w:r w:rsidR="00542956">
        <w:t xml:space="preserve"> </w:t>
      </w:r>
      <w:r>
        <w:t>Criteria</w:t>
      </w:r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</w:p>
    <w:p w14:paraId="122FEC4D" w14:textId="7908AEF6" w:rsidR="008A1EDC" w:rsidRPr="00F67A2E" w:rsidRDefault="001B6EDB" w:rsidP="00E87ACC">
      <w:pPr>
        <w:pStyle w:val="Heading2"/>
      </w:pPr>
      <w:bookmarkStart w:id="996" w:name="_Toc126268749"/>
      <w:bookmarkStart w:id="997" w:name="_Toc126417782"/>
      <w:bookmarkStart w:id="998" w:name="_Toc126425070"/>
      <w:bookmarkStart w:id="999" w:name="_Toc126617713"/>
      <w:bookmarkStart w:id="1000" w:name="_Toc131138072"/>
      <w:bookmarkStart w:id="1001" w:name="_Toc131164645"/>
      <w:bookmarkStart w:id="1002" w:name="_Toc131165321"/>
      <w:bookmarkStart w:id="1003" w:name="_Toc224306424"/>
      <w:bookmarkStart w:id="1004" w:name="_Toc224308196"/>
      <w:bookmarkStart w:id="1005" w:name="_Toc224308390"/>
      <w:bookmarkStart w:id="1006" w:name="_Toc224309149"/>
      <w:bookmarkStart w:id="1007" w:name="_Toc226234576"/>
      <w:bookmarkStart w:id="1008" w:name="_Toc228398625"/>
      <w:bookmarkStart w:id="1009" w:name="_Toc229070759"/>
      <w:bookmarkStart w:id="1010" w:name="_Toc237197015"/>
      <w:bookmarkStart w:id="1011" w:name="_Toc126061253"/>
      <w:r w:rsidRPr="00F67A2E">
        <w:t>Design</w:t>
      </w:r>
      <w:r w:rsidR="00542956">
        <w:t xml:space="preserve"> </w:t>
      </w:r>
      <w:r w:rsidRPr="00F67A2E">
        <w:t>Control</w:t>
      </w:r>
      <w:r w:rsidR="008A1EDC" w:rsidRPr="00F67A2E">
        <w:t>s</w:t>
      </w:r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</w:p>
    <w:p w14:paraId="488BC5D0" w14:textId="00EE6186" w:rsidR="00E82D65" w:rsidRPr="0005658A" w:rsidRDefault="00E82D65" w:rsidP="009631DD">
      <w:pPr>
        <w:pStyle w:val="Instructional"/>
      </w:pPr>
      <w:r w:rsidRPr="0005658A">
        <w:t>List</w:t>
      </w:r>
      <w:r w:rsidR="00542956" w:rsidRPr="0005658A">
        <w:t xml:space="preserve"> </w:t>
      </w:r>
      <w:r w:rsidRPr="0005658A">
        <w:t>design</w:t>
      </w:r>
      <w:r w:rsidR="00542956" w:rsidRPr="0005658A">
        <w:t xml:space="preserve"> </w:t>
      </w:r>
      <w:r w:rsidRPr="0005658A">
        <w:t>controls</w:t>
      </w:r>
      <w:r w:rsidR="00542956" w:rsidRPr="0005658A">
        <w:t xml:space="preserve"> </w:t>
      </w:r>
      <w:r w:rsidR="00C53425" w:rsidRPr="0005658A">
        <w:t>and</w:t>
      </w:r>
      <w:r w:rsidR="00542956" w:rsidRPr="0005658A">
        <w:t xml:space="preserve"> </w:t>
      </w:r>
      <w:r w:rsidR="00C53425" w:rsidRPr="0005658A">
        <w:t>design</w:t>
      </w:r>
      <w:r w:rsidR="00542956" w:rsidRPr="0005658A">
        <w:t xml:space="preserve"> </w:t>
      </w:r>
      <w:r w:rsidR="00C53425" w:rsidRPr="0005658A">
        <w:t>elements</w:t>
      </w:r>
      <w:r w:rsidR="00542956" w:rsidRPr="0005658A">
        <w:t xml:space="preserve"> </w:t>
      </w:r>
      <w:r w:rsidRPr="0005658A">
        <w:t>used</w:t>
      </w:r>
      <w:r w:rsidR="00542956" w:rsidRPr="0005658A">
        <w:t xml:space="preserve"> </w:t>
      </w:r>
      <w:r w:rsidRPr="0005658A">
        <w:t>to</w:t>
      </w:r>
      <w:r w:rsidR="00542956" w:rsidRPr="0005658A">
        <w:t xml:space="preserve"> </w:t>
      </w:r>
      <w:r w:rsidR="004D4A4B" w:rsidRPr="0005658A">
        <w:t>determine</w:t>
      </w:r>
      <w:r w:rsidR="00542956" w:rsidRPr="0005658A">
        <w:t xml:space="preserve"> </w:t>
      </w:r>
      <w:r w:rsidR="004D4A4B" w:rsidRPr="0005658A">
        <w:t>the</w:t>
      </w:r>
      <w:r w:rsidR="00542956" w:rsidRPr="0005658A">
        <w:t xml:space="preserve"> </w:t>
      </w:r>
      <w:r w:rsidR="004B5120" w:rsidRPr="0005658A">
        <w:t>design</w:t>
      </w:r>
      <w:r w:rsidR="00542956" w:rsidRPr="0005658A">
        <w:t xml:space="preserve"> </w:t>
      </w:r>
      <w:r w:rsidR="004B5120" w:rsidRPr="0005658A">
        <w:t>criteria</w:t>
      </w:r>
      <w:r w:rsidR="00542956" w:rsidRPr="0005658A">
        <w:t xml:space="preserve"> </w:t>
      </w:r>
      <w:r w:rsidR="004B5120" w:rsidRPr="0005658A">
        <w:t>of</w:t>
      </w:r>
      <w:r w:rsidR="00542956" w:rsidRPr="0005658A">
        <w:t xml:space="preserve"> </w:t>
      </w:r>
      <w:r w:rsidR="004B5120" w:rsidRPr="0005658A">
        <w:t>the</w:t>
      </w:r>
      <w:r w:rsidR="00542956" w:rsidRPr="0005658A">
        <w:t xml:space="preserve"> </w:t>
      </w:r>
      <w:r w:rsidR="004B5120" w:rsidRPr="0005658A">
        <w:t>project</w:t>
      </w:r>
      <w:r w:rsidR="00542956" w:rsidRPr="0005658A">
        <w:t xml:space="preserve"> </w:t>
      </w:r>
      <w:r w:rsidR="004B5120" w:rsidRPr="0005658A">
        <w:t>alternatives.</w:t>
      </w:r>
      <w:r w:rsidR="00542956" w:rsidRPr="0005658A">
        <w:t xml:space="preserve"> </w:t>
      </w:r>
      <w:r w:rsidR="00E00E9A" w:rsidRPr="0005658A">
        <w:t>Refer</w:t>
      </w:r>
      <w:r w:rsidR="00542956" w:rsidRPr="0005658A">
        <w:t xml:space="preserve"> </w:t>
      </w:r>
      <w:r w:rsidR="00E00E9A" w:rsidRPr="0005658A">
        <w:t>to</w:t>
      </w:r>
      <w:r w:rsidR="00542956" w:rsidRPr="0005658A">
        <w:t xml:space="preserve"> </w:t>
      </w:r>
      <w:r w:rsidR="00E00E9A" w:rsidRPr="0005658A">
        <w:t>FDM</w:t>
      </w:r>
      <w:r w:rsidR="00542956" w:rsidRPr="0005658A">
        <w:t xml:space="preserve"> </w:t>
      </w:r>
      <w:r w:rsidR="00E00E9A" w:rsidRPr="0005658A">
        <w:t>201</w:t>
      </w:r>
      <w:r w:rsidR="00542956" w:rsidRPr="0005658A">
        <w:t xml:space="preserve"> </w:t>
      </w:r>
      <w:r w:rsidR="001B6EDB" w:rsidRPr="0005658A">
        <w:t>and</w:t>
      </w:r>
      <w:r w:rsidR="00542956" w:rsidRPr="0005658A">
        <w:t xml:space="preserve"> </w:t>
      </w:r>
      <w:r w:rsidR="00C23861" w:rsidRPr="0005658A">
        <w:t>Part</w:t>
      </w:r>
      <w:r w:rsidR="00542956" w:rsidRPr="0005658A">
        <w:t xml:space="preserve"> </w:t>
      </w:r>
      <w:r w:rsidR="00C23861" w:rsidRPr="0005658A">
        <w:t>2</w:t>
      </w:r>
      <w:r w:rsidR="00542956" w:rsidRPr="0005658A">
        <w:t xml:space="preserve"> </w:t>
      </w:r>
      <w:r w:rsidR="00C23861" w:rsidRPr="0005658A">
        <w:t>Chapter</w:t>
      </w:r>
      <w:r w:rsidR="00542956" w:rsidRPr="0005658A">
        <w:t xml:space="preserve"> </w:t>
      </w:r>
      <w:r w:rsidR="00C23861" w:rsidRPr="0005658A">
        <w:t>3</w:t>
      </w:r>
      <w:r w:rsidR="00542956" w:rsidRPr="0005658A">
        <w:t xml:space="preserve"> </w:t>
      </w:r>
      <w:r w:rsidR="00E00E9A" w:rsidRPr="0005658A">
        <w:t>Section</w:t>
      </w:r>
      <w:r w:rsidR="00542956" w:rsidRPr="0005658A">
        <w:t xml:space="preserve"> </w:t>
      </w:r>
      <w:r w:rsidR="00E00E9A" w:rsidRPr="0005658A">
        <w:t>3.2.3.</w:t>
      </w:r>
      <w:r w:rsidR="00117DE4" w:rsidRPr="0005658A">
        <w:t>3</w:t>
      </w:r>
      <w:r w:rsidR="00542956" w:rsidRPr="0005658A">
        <w:t xml:space="preserve"> </w:t>
      </w:r>
      <w:r w:rsidR="00874915" w:rsidRPr="0005658A">
        <w:t>Design</w:t>
      </w:r>
      <w:r w:rsidR="00542956" w:rsidRPr="0005658A">
        <w:t xml:space="preserve"> </w:t>
      </w:r>
      <w:r w:rsidR="00874915" w:rsidRPr="0005658A">
        <w:t>Controls</w:t>
      </w:r>
      <w:r w:rsidR="00542956" w:rsidRPr="0005658A">
        <w:t xml:space="preserve"> </w:t>
      </w:r>
      <w:r w:rsidR="00874915" w:rsidRPr="0005658A">
        <w:t>and</w:t>
      </w:r>
      <w:r w:rsidR="00542956" w:rsidRPr="0005658A">
        <w:t xml:space="preserve"> </w:t>
      </w:r>
      <w:r w:rsidR="00874915" w:rsidRPr="0005658A">
        <w:t>Criteria</w:t>
      </w:r>
      <w:r w:rsidR="00542956" w:rsidRPr="0005658A">
        <w:t xml:space="preserve"> </w:t>
      </w:r>
      <w:r w:rsidR="00E00E9A" w:rsidRPr="0005658A">
        <w:t>for</w:t>
      </w:r>
      <w:r w:rsidR="00542956" w:rsidRPr="0005658A">
        <w:t xml:space="preserve"> </w:t>
      </w:r>
      <w:r w:rsidR="00E00E9A" w:rsidRPr="0005658A">
        <w:t>more</w:t>
      </w:r>
      <w:r w:rsidR="00542956" w:rsidRPr="0005658A">
        <w:t xml:space="preserve"> </w:t>
      </w:r>
      <w:r w:rsidR="00E00E9A" w:rsidRPr="0005658A">
        <w:t>information</w:t>
      </w:r>
      <w:r w:rsidR="00542956" w:rsidRPr="0005658A">
        <w:t xml:space="preserve"> </w:t>
      </w:r>
      <w:r w:rsidR="00E00E9A" w:rsidRPr="0005658A">
        <w:t>on</w:t>
      </w:r>
      <w:r w:rsidR="00542956" w:rsidRPr="0005658A">
        <w:t xml:space="preserve"> </w:t>
      </w:r>
      <w:r w:rsidR="00E00E9A" w:rsidRPr="0005658A">
        <w:t>design</w:t>
      </w:r>
      <w:r w:rsidR="00542956" w:rsidRPr="0005658A">
        <w:t xml:space="preserve"> </w:t>
      </w:r>
      <w:r w:rsidR="00E00E9A" w:rsidRPr="0005658A">
        <w:t>controls.</w:t>
      </w:r>
      <w:r w:rsidR="00542956" w:rsidRPr="0005658A">
        <w:t xml:space="preserve"> </w:t>
      </w:r>
      <w:r w:rsidR="008564AC" w:rsidRPr="0005658A">
        <w:t>If</w:t>
      </w:r>
      <w:r w:rsidR="00542956" w:rsidRPr="0005658A">
        <w:t xml:space="preserve"> </w:t>
      </w:r>
      <w:r w:rsidR="008564AC" w:rsidRPr="0005658A">
        <w:t>a</w:t>
      </w:r>
      <w:r w:rsidR="00542956" w:rsidRPr="0005658A">
        <w:t xml:space="preserve"> </w:t>
      </w:r>
      <w:r w:rsidR="005A23C4" w:rsidRPr="0005658A">
        <w:t>design</w:t>
      </w:r>
      <w:r w:rsidR="00542956" w:rsidRPr="0005658A">
        <w:t xml:space="preserve"> </w:t>
      </w:r>
      <w:r w:rsidR="005A23C4" w:rsidRPr="0005658A">
        <w:t>control</w:t>
      </w:r>
      <w:r w:rsidR="00542956" w:rsidRPr="0005658A">
        <w:t xml:space="preserve"> </w:t>
      </w:r>
      <w:r w:rsidR="005A23C4" w:rsidRPr="0005658A">
        <w:t>listed</w:t>
      </w:r>
      <w:r w:rsidR="00542956" w:rsidRPr="0005658A">
        <w:t xml:space="preserve"> </w:t>
      </w:r>
      <w:r w:rsidR="005A23C4" w:rsidRPr="0005658A">
        <w:t>in</w:t>
      </w:r>
      <w:r w:rsidR="00542956" w:rsidRPr="0005658A">
        <w:t xml:space="preserve"> </w:t>
      </w:r>
      <w:r w:rsidR="005A23C4" w:rsidRPr="0005658A">
        <w:t>3.2.3.</w:t>
      </w:r>
      <w:r w:rsidR="00117DE4" w:rsidRPr="0005658A">
        <w:t>3</w:t>
      </w:r>
      <w:r w:rsidR="00542956" w:rsidRPr="0005658A">
        <w:t xml:space="preserve"> </w:t>
      </w:r>
      <w:r w:rsidR="008564AC" w:rsidRPr="0005658A">
        <w:t>is</w:t>
      </w:r>
      <w:r w:rsidR="00542956" w:rsidRPr="0005658A">
        <w:t xml:space="preserve"> </w:t>
      </w:r>
      <w:r w:rsidR="008564AC" w:rsidRPr="0005658A">
        <w:t>not</w:t>
      </w:r>
      <w:r w:rsidR="00542956" w:rsidRPr="0005658A">
        <w:t xml:space="preserve"> </w:t>
      </w:r>
      <w:r w:rsidR="008564AC" w:rsidRPr="0005658A">
        <w:t>applicable,</w:t>
      </w:r>
      <w:r w:rsidR="00542956" w:rsidRPr="0005658A">
        <w:t xml:space="preserve"> </w:t>
      </w:r>
      <w:r w:rsidR="008564AC" w:rsidRPr="0005658A">
        <w:t>include</w:t>
      </w:r>
      <w:r w:rsidR="00542956" w:rsidRPr="0005658A">
        <w:t xml:space="preserve"> </w:t>
      </w:r>
      <w:r w:rsidR="008564AC" w:rsidRPr="0005658A">
        <w:t>a</w:t>
      </w:r>
      <w:r w:rsidR="00542956" w:rsidRPr="0005658A">
        <w:t xml:space="preserve"> </w:t>
      </w:r>
      <w:r w:rsidR="008564AC" w:rsidRPr="0005658A">
        <w:t>statement</w:t>
      </w:r>
      <w:r w:rsidR="00542956" w:rsidRPr="0005658A">
        <w:t xml:space="preserve"> </w:t>
      </w:r>
      <w:r w:rsidR="008564AC" w:rsidRPr="0005658A">
        <w:t>to</w:t>
      </w:r>
      <w:r w:rsidR="00542956" w:rsidRPr="0005658A">
        <w:t xml:space="preserve"> </w:t>
      </w:r>
      <w:r w:rsidR="008564AC" w:rsidRPr="0005658A">
        <w:t>that</w:t>
      </w:r>
      <w:r w:rsidR="00542956" w:rsidRPr="0005658A">
        <w:t xml:space="preserve"> </w:t>
      </w:r>
      <w:r w:rsidR="008564AC" w:rsidRPr="0005658A">
        <w:t>fact</w:t>
      </w:r>
      <w:r w:rsidR="00542956" w:rsidRPr="0005658A">
        <w:t xml:space="preserve"> </w:t>
      </w:r>
      <w:r w:rsidR="008564AC" w:rsidRPr="0005658A">
        <w:t>in</w:t>
      </w:r>
      <w:r w:rsidR="00542956" w:rsidRPr="0005658A">
        <w:t xml:space="preserve"> </w:t>
      </w:r>
      <w:r w:rsidR="008564AC" w:rsidRPr="0005658A">
        <w:t>the</w:t>
      </w:r>
      <w:r w:rsidR="00542956" w:rsidRPr="0005658A">
        <w:t xml:space="preserve"> </w:t>
      </w:r>
      <w:r w:rsidR="008564AC" w:rsidRPr="0005658A">
        <w:t>PER.</w:t>
      </w:r>
    </w:p>
    <w:p w14:paraId="07F4C236" w14:textId="77777777" w:rsidR="00C46DE8" w:rsidRDefault="00C46DE8" w:rsidP="00C46DE8">
      <w:bookmarkStart w:id="1012" w:name="_Toc126268750"/>
      <w:bookmarkStart w:id="1013" w:name="_Toc126417783"/>
      <w:bookmarkStart w:id="1014" w:name="_Toc126425071"/>
      <w:bookmarkStart w:id="1015" w:name="_Toc126617714"/>
      <w:bookmarkStart w:id="1016" w:name="_Toc131138073"/>
      <w:bookmarkStart w:id="1017" w:name="_Toc131164646"/>
      <w:bookmarkStart w:id="1018" w:name="_Toc131165322"/>
      <w:bookmarkStart w:id="1019" w:name="_Toc224306425"/>
      <w:bookmarkStart w:id="1020" w:name="_Toc224308197"/>
      <w:bookmarkStart w:id="1021" w:name="_Toc224308391"/>
      <w:bookmarkStart w:id="1022" w:name="_Toc224309150"/>
      <w:bookmarkStart w:id="1023" w:name="_Toc226234577"/>
      <w:bookmarkStart w:id="1024" w:name="_Toc228398626"/>
      <w:bookmarkStart w:id="1025" w:name="_Toc229070760"/>
      <w:r>
        <w:t>Enter information here.</w:t>
      </w:r>
    </w:p>
    <w:p w14:paraId="3787D02D" w14:textId="6A366F6E" w:rsidR="001B6EDB" w:rsidRPr="00F67A2E" w:rsidRDefault="008A1EDC" w:rsidP="00E87ACC">
      <w:pPr>
        <w:pStyle w:val="Heading2"/>
      </w:pPr>
      <w:bookmarkStart w:id="1026" w:name="_Toc237197016"/>
      <w:r w:rsidRPr="00F67A2E">
        <w:t>Design</w:t>
      </w:r>
      <w:r w:rsidR="00542956">
        <w:t xml:space="preserve"> </w:t>
      </w:r>
      <w:r w:rsidR="001B6EDB" w:rsidRPr="00F67A2E">
        <w:t>Criteria</w:t>
      </w:r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</w:p>
    <w:p w14:paraId="6CD21F21" w14:textId="50E52FB5" w:rsidR="00D7489B" w:rsidRPr="0005658A" w:rsidRDefault="003A1A0A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List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[in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tabular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form]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design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criteria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used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develop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C2086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C2086" w:rsidRPr="0005658A">
        <w:rPr>
          <w:rStyle w:val="StyleItalicBlue1"/>
          <w:i/>
          <w:iCs/>
          <w:color w:val="2657A6"/>
        </w:rPr>
        <w:t>reference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associated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manuals,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procedures,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guidelines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56583" w:rsidRPr="0005658A">
        <w:rPr>
          <w:rStyle w:val="StyleItalicBlue1"/>
          <w:i/>
          <w:iCs/>
          <w:color w:val="2657A6"/>
        </w:rPr>
        <w:t>as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56583" w:rsidRPr="0005658A">
        <w:rPr>
          <w:rStyle w:val="StyleItalicBlue1"/>
          <w:i/>
          <w:iCs/>
          <w:color w:val="2657A6"/>
        </w:rPr>
        <w:t>well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56583" w:rsidRPr="0005658A">
        <w:rPr>
          <w:rStyle w:val="StyleItalicBlue1"/>
          <w:i/>
          <w:iCs/>
          <w:color w:val="2657A6"/>
        </w:rPr>
        <w:t>as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56583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56583" w:rsidRPr="0005658A">
        <w:rPr>
          <w:rStyle w:val="StyleItalicBlue1"/>
          <w:i/>
          <w:iCs/>
          <w:color w:val="2657A6"/>
        </w:rPr>
        <w:t>published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56583" w:rsidRPr="0005658A">
        <w:rPr>
          <w:rStyle w:val="StyleItalicBlue1"/>
          <w:i/>
          <w:iCs/>
          <w:color w:val="2657A6"/>
        </w:rPr>
        <w:t>date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56583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56583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56583" w:rsidRPr="0005658A">
        <w:rPr>
          <w:rStyle w:val="StyleItalicBlue1"/>
          <w:i/>
          <w:iCs/>
          <w:color w:val="2657A6"/>
        </w:rPr>
        <w:t>source</w:t>
      </w:r>
      <w:r w:rsidRPr="0005658A">
        <w:rPr>
          <w:rStyle w:val="StyleItalicBlue1"/>
          <w:i/>
          <w:iCs/>
          <w:color w:val="2657A6"/>
        </w:rPr>
        <w:t>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D7774" w:rsidRPr="0005658A">
        <w:rPr>
          <w:rStyle w:val="StyleItalicBlue1"/>
          <w:i/>
          <w:iCs/>
          <w:color w:val="2657A6"/>
        </w:rPr>
        <w:t>Include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D7774" w:rsidRPr="0005658A">
        <w:rPr>
          <w:rStyle w:val="StyleItalicBlue1"/>
          <w:i/>
          <w:iCs/>
          <w:color w:val="2657A6"/>
        </w:rPr>
        <w:t>criteria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D7774" w:rsidRPr="0005658A">
        <w:rPr>
          <w:rStyle w:val="StyleItalicBlue1"/>
          <w:i/>
          <w:iCs/>
          <w:color w:val="2657A6"/>
        </w:rPr>
        <w:t>relevant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D7774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D7774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D7774"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D7774" w:rsidRPr="0005658A">
        <w:rPr>
          <w:rStyle w:val="StyleItalicBlue1"/>
          <w:i/>
          <w:iCs/>
          <w:color w:val="2657A6"/>
        </w:rPr>
        <w:t>including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67A23" w:rsidRPr="0005658A">
        <w:rPr>
          <w:rStyle w:val="StyleItalicBlue1"/>
          <w:i/>
          <w:iCs/>
          <w:color w:val="2657A6"/>
        </w:rPr>
        <w:t>roadway,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67A23" w:rsidRPr="0005658A">
        <w:rPr>
          <w:rStyle w:val="StyleItalicBlue1"/>
          <w:i/>
          <w:iCs/>
          <w:color w:val="2657A6"/>
        </w:rPr>
        <w:t>structures,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67A23" w:rsidRPr="0005658A">
        <w:rPr>
          <w:rStyle w:val="StyleItalicBlue1"/>
          <w:i/>
          <w:iCs/>
          <w:color w:val="2657A6"/>
        </w:rPr>
        <w:t>drainage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67A23" w:rsidRPr="0005658A">
        <w:rPr>
          <w:rStyle w:val="StyleItalicBlue1"/>
          <w:i/>
          <w:iCs/>
          <w:color w:val="2657A6"/>
        </w:rPr>
        <w:t>design</w:t>
      </w:r>
      <w:r w:rsidR="000109A9" w:rsidRPr="0005658A">
        <w:rPr>
          <w:rStyle w:val="StyleItalicBlue1"/>
          <w:i/>
          <w:iCs/>
          <w:color w:val="2657A6"/>
        </w:rPr>
        <w:t>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41395" w:rsidRPr="0005658A">
        <w:rPr>
          <w:rStyle w:val="StyleItalicBlue1"/>
          <w:i/>
          <w:iCs/>
          <w:color w:val="2657A6"/>
        </w:rPr>
        <w:t>using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124E8" w:rsidRPr="0005658A">
        <w:rPr>
          <w:rStyle w:val="StyleItalicBlue1"/>
          <w:i/>
          <w:iCs/>
          <w:color w:val="2657A6"/>
        </w:rPr>
        <w:t>Part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124E8" w:rsidRPr="0005658A">
        <w:rPr>
          <w:rStyle w:val="StyleItalicBlue1"/>
          <w:i/>
          <w:iCs/>
          <w:color w:val="2657A6"/>
        </w:rPr>
        <w:t>2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124E8" w:rsidRPr="0005658A">
        <w:rPr>
          <w:rStyle w:val="StyleItalicBlue1"/>
          <w:i/>
          <w:iCs/>
          <w:color w:val="2657A6"/>
        </w:rPr>
        <w:t>Chapter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124E8" w:rsidRPr="0005658A">
        <w:rPr>
          <w:rStyle w:val="StyleItalicBlue1"/>
          <w:i/>
          <w:iCs/>
          <w:color w:val="2657A6"/>
        </w:rPr>
        <w:t>3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41395" w:rsidRPr="0005658A">
        <w:rPr>
          <w:rStyle w:val="StyleItalicBlue1"/>
          <w:i/>
          <w:iCs/>
          <w:color w:val="2657A6"/>
        </w:rPr>
        <w:t>Table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41395" w:rsidRPr="0005658A">
        <w:rPr>
          <w:rStyle w:val="StyleItalicBlue1"/>
          <w:i/>
          <w:iCs/>
          <w:color w:val="2657A6"/>
        </w:rPr>
        <w:t>3-1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07601" w:rsidRPr="0005658A">
        <w:rPr>
          <w:rStyle w:val="StyleItalicBlue1"/>
          <w:i/>
          <w:iCs/>
          <w:color w:val="2657A6"/>
        </w:rPr>
        <w:t>as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07601" w:rsidRPr="0005658A">
        <w:rPr>
          <w:rStyle w:val="StyleItalicBlue1"/>
          <w:i/>
          <w:iCs/>
          <w:color w:val="2657A6"/>
        </w:rPr>
        <w:t>a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07601" w:rsidRPr="0005658A">
        <w:rPr>
          <w:rStyle w:val="StyleItalicBlue1"/>
          <w:i/>
          <w:iCs/>
          <w:color w:val="2657A6"/>
        </w:rPr>
        <w:t>guide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07601" w:rsidRPr="0005658A">
        <w:rPr>
          <w:rStyle w:val="StyleItalicBlue1"/>
          <w:i/>
          <w:iCs/>
          <w:color w:val="2657A6"/>
        </w:rPr>
        <w:t>for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124E8" w:rsidRPr="0005658A">
        <w:rPr>
          <w:rStyle w:val="StyleItalicBlue1"/>
          <w:i/>
          <w:iCs/>
          <w:color w:val="2657A6"/>
        </w:rPr>
        <w:t>potential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07601" w:rsidRPr="0005658A">
        <w:rPr>
          <w:rStyle w:val="StyleItalicBlue1"/>
          <w:i/>
          <w:iCs/>
          <w:color w:val="2657A6"/>
        </w:rPr>
        <w:t>elements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07601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07601" w:rsidRPr="0005658A">
        <w:rPr>
          <w:rStyle w:val="StyleItalicBlue1"/>
          <w:i/>
          <w:iCs/>
          <w:color w:val="2657A6"/>
        </w:rPr>
        <w:t>include</w:t>
      </w:r>
      <w:r w:rsidR="000109A9" w:rsidRPr="0005658A">
        <w:rPr>
          <w:rStyle w:val="StyleItalicBlue1"/>
          <w:i/>
          <w:iCs/>
          <w:color w:val="2657A6"/>
        </w:rPr>
        <w:t>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124E8" w:rsidRPr="0005658A">
        <w:rPr>
          <w:rStyle w:val="StyleItalicBlue1"/>
          <w:i/>
          <w:iCs/>
          <w:color w:val="2657A6"/>
        </w:rPr>
        <w:t>Table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124E8" w:rsidRPr="0005658A">
        <w:rPr>
          <w:rStyle w:val="StyleItalicBlue1"/>
          <w:i/>
          <w:iCs/>
          <w:color w:val="2657A6"/>
        </w:rPr>
        <w:t>3-1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124E8" w:rsidRPr="0005658A">
        <w:rPr>
          <w:rStyle w:val="StyleItalicBlue1"/>
          <w:i/>
          <w:iCs/>
          <w:color w:val="2657A6"/>
        </w:rPr>
        <w:t>is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124E8" w:rsidRPr="0005658A">
        <w:rPr>
          <w:rStyle w:val="StyleItalicBlue1"/>
          <w:i/>
          <w:iCs/>
          <w:color w:val="2657A6"/>
        </w:rPr>
        <w:t>not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124E8" w:rsidRPr="0005658A">
        <w:rPr>
          <w:rStyle w:val="StyleItalicBlue1"/>
          <w:i/>
          <w:iCs/>
          <w:color w:val="2657A6"/>
        </w:rPr>
        <w:t>exhaustive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124E8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124E8" w:rsidRPr="0005658A">
        <w:rPr>
          <w:rStyle w:val="StyleItalicBlue1"/>
          <w:i/>
          <w:iCs/>
          <w:color w:val="2657A6"/>
        </w:rPr>
        <w:t>should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124E8"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124E8" w:rsidRPr="0005658A">
        <w:rPr>
          <w:rStyle w:val="StyleItalicBlue1"/>
          <w:i/>
          <w:iCs/>
          <w:color w:val="2657A6"/>
        </w:rPr>
        <w:t>tailored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124E8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124E8" w:rsidRPr="0005658A">
        <w:rPr>
          <w:rStyle w:val="StyleItalicBlue1"/>
          <w:i/>
          <w:iCs/>
          <w:color w:val="2657A6"/>
        </w:rPr>
        <w:t>each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124E8" w:rsidRPr="0005658A">
        <w:rPr>
          <w:rStyle w:val="StyleItalicBlue1"/>
          <w:i/>
          <w:iCs/>
          <w:color w:val="2657A6"/>
        </w:rPr>
        <w:t>project</w:t>
      </w:r>
      <w:r w:rsidR="000109A9" w:rsidRPr="0005658A">
        <w:rPr>
          <w:rStyle w:val="StyleItalicBlue1"/>
          <w:i/>
          <w:iCs/>
          <w:color w:val="2657A6"/>
        </w:rPr>
        <w:t>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</w:p>
    <w:p w14:paraId="6B7D82FA" w14:textId="77777777" w:rsidR="00C46DE8" w:rsidRDefault="00C46DE8" w:rsidP="00C46DE8">
      <w:r>
        <w:t>Enter information here.</w:t>
      </w:r>
    </w:p>
    <w:p w14:paraId="4D986C3F" w14:textId="77777777" w:rsidR="00C46DE8" w:rsidRPr="00F1694F" w:rsidRDefault="00C46DE8" w:rsidP="00F1694F">
      <w:pPr>
        <w:pStyle w:val="InstructionalText"/>
        <w:rPr>
          <w:rStyle w:val="StyleItalicBlue1"/>
          <w:i/>
          <w:iCs/>
          <w:color w:val="595959" w:themeColor="text1" w:themeTint="A6"/>
        </w:rPr>
      </w:pPr>
    </w:p>
    <w:p w14:paraId="059EE3B8" w14:textId="77777777" w:rsidR="00274E7C" w:rsidRPr="00F1694F" w:rsidRDefault="00274E7C" w:rsidP="00F1694F">
      <w:pPr>
        <w:pStyle w:val="InstructionalText"/>
        <w:sectPr w:rsidR="00274E7C" w:rsidRPr="00F1694F" w:rsidSect="00AC414B">
          <w:headerReference w:type="first" r:id="rId16"/>
          <w:footerReference w:type="first" r:id="rId17"/>
          <w:endnotePr>
            <w:numFmt w:val="decimal"/>
          </w:endnotePr>
          <w:pgSz w:w="12240" w:h="15840" w:code="1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14:paraId="3A7DD58C" w14:textId="300D5759" w:rsidR="007328E3" w:rsidRPr="00F67A2E" w:rsidRDefault="002B579D" w:rsidP="00EB2D9C">
      <w:pPr>
        <w:pStyle w:val="Heading1"/>
      </w:pPr>
      <w:bookmarkStart w:id="1027" w:name="_Toc126061254"/>
      <w:bookmarkStart w:id="1028" w:name="_Toc126268751"/>
      <w:bookmarkStart w:id="1029" w:name="_Toc126417784"/>
      <w:bookmarkStart w:id="1030" w:name="_Toc126425072"/>
      <w:bookmarkStart w:id="1031" w:name="_Toc126617715"/>
      <w:bookmarkStart w:id="1032" w:name="_Toc131138074"/>
      <w:bookmarkStart w:id="1033" w:name="_Toc131164647"/>
      <w:bookmarkStart w:id="1034" w:name="_Toc131165323"/>
      <w:bookmarkStart w:id="1035" w:name="_Toc224306426"/>
      <w:bookmarkStart w:id="1036" w:name="_Toc224308198"/>
      <w:bookmarkStart w:id="1037" w:name="_Toc224308392"/>
      <w:bookmarkStart w:id="1038" w:name="_Toc224309151"/>
      <w:bookmarkStart w:id="1039" w:name="_Toc226234578"/>
      <w:bookmarkStart w:id="1040" w:name="_Toc228398627"/>
      <w:bookmarkStart w:id="1041" w:name="_Toc229070761"/>
      <w:bookmarkStart w:id="1042" w:name="_Toc237197017"/>
      <w:r>
        <w:lastRenderedPageBreak/>
        <w:t>Alternatives</w:t>
      </w:r>
      <w:r w:rsidR="00542956">
        <w:t xml:space="preserve"> </w:t>
      </w:r>
      <w:r>
        <w:t>Analysis</w:t>
      </w:r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</w:p>
    <w:p w14:paraId="1043D53D" w14:textId="2BE1B795" w:rsidR="009812DF" w:rsidRPr="0005658A" w:rsidRDefault="00DE6A9A" w:rsidP="009631DD">
      <w:pPr>
        <w:pStyle w:val="Instructional"/>
      </w:pPr>
      <w:bookmarkStart w:id="1043" w:name="_Toc362970014"/>
      <w:bookmarkStart w:id="1044" w:name="_Toc362970140"/>
      <w:bookmarkStart w:id="1045" w:name="_Toc349423807"/>
      <w:bookmarkEnd w:id="1043"/>
      <w:bookmarkEnd w:id="1044"/>
      <w:bookmarkEnd w:id="1045"/>
      <w:r w:rsidRPr="0005658A">
        <w:t>Refer</w:t>
      </w:r>
      <w:r w:rsidR="00542956" w:rsidRPr="0005658A">
        <w:t xml:space="preserve"> </w:t>
      </w:r>
      <w:r w:rsidRPr="0005658A">
        <w:t>to</w:t>
      </w:r>
      <w:r w:rsidR="00542956" w:rsidRPr="0005658A">
        <w:t xml:space="preserve"> </w:t>
      </w:r>
      <w:r w:rsidRPr="0005658A">
        <w:t>Part</w:t>
      </w:r>
      <w:r w:rsidR="00542956" w:rsidRPr="0005658A">
        <w:t xml:space="preserve"> </w:t>
      </w:r>
      <w:r w:rsidRPr="0005658A">
        <w:t>2</w:t>
      </w:r>
      <w:r w:rsidR="00542956" w:rsidRPr="0005658A">
        <w:t xml:space="preserve"> </w:t>
      </w:r>
      <w:r w:rsidRPr="0005658A">
        <w:t>Chapter</w:t>
      </w:r>
      <w:r w:rsidR="00542956" w:rsidRPr="0005658A">
        <w:t xml:space="preserve"> </w:t>
      </w:r>
      <w:r w:rsidRPr="0005658A">
        <w:t>3A</w:t>
      </w:r>
      <w:r w:rsidR="00542956" w:rsidRPr="0005658A">
        <w:t xml:space="preserve"> </w:t>
      </w:r>
      <w:r w:rsidRPr="0005658A">
        <w:t>Section</w:t>
      </w:r>
      <w:r w:rsidR="00542956" w:rsidRPr="0005658A">
        <w:t xml:space="preserve"> </w:t>
      </w:r>
      <w:r w:rsidRPr="0005658A">
        <w:t>3A.2.</w:t>
      </w:r>
      <w:r w:rsidR="00D93553" w:rsidRPr="0005658A">
        <w:t>3</w:t>
      </w:r>
      <w:r w:rsidR="00542956" w:rsidRPr="0005658A">
        <w:t xml:space="preserve"> </w:t>
      </w:r>
      <w:r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Development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Analysis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80D05" w:rsidRPr="0005658A">
        <w:rPr>
          <w:rStyle w:val="StyleItalicBlue1"/>
          <w:i/>
          <w:iCs/>
          <w:color w:val="2657A6"/>
        </w:rPr>
        <w:t>during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80D05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80D05" w:rsidRPr="0005658A">
        <w:rPr>
          <w:rStyle w:val="StyleItalicBlue1"/>
          <w:i/>
          <w:iCs/>
          <w:color w:val="2657A6"/>
        </w:rPr>
        <w:t>PD&amp;E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80D05" w:rsidRPr="0005658A">
        <w:rPr>
          <w:rStyle w:val="StyleItalicBlue1"/>
          <w:i/>
          <w:iCs/>
          <w:color w:val="2657A6"/>
        </w:rPr>
        <w:t>Phase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F2527" w:rsidRPr="0005658A">
        <w:rPr>
          <w:rStyle w:val="StyleItalicBlue1"/>
          <w:i/>
          <w:iCs/>
          <w:color w:val="2657A6"/>
        </w:rPr>
        <w:t>guidance</w:t>
      </w:r>
      <w:r w:rsidRPr="0005658A">
        <w:rPr>
          <w:rStyle w:val="StyleItalicBlue1"/>
          <w:i/>
          <w:iCs/>
          <w:color w:val="2657A6"/>
        </w:rPr>
        <w:t>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instances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more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than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one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build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alternative,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once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preferred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alternative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is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selected,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PER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can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modified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indicate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which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was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selected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as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preferred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by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highlighting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appending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alternative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name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identify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E76A0" w:rsidRPr="0005658A">
        <w:rPr>
          <w:rStyle w:val="StyleItalicBlue1"/>
          <w:i/>
          <w:iCs/>
          <w:color w:val="2657A6"/>
        </w:rPr>
        <w:t>preferred.</w:t>
      </w:r>
      <w:r w:rsidR="00542956" w:rsidRPr="0005658A">
        <w:t xml:space="preserve"> </w:t>
      </w:r>
    </w:p>
    <w:p w14:paraId="45D1A421" w14:textId="4EEB152C" w:rsidR="004F6F54" w:rsidRPr="0005658A" w:rsidRDefault="00132ED2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If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Commitments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were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included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Environmental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Document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that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139C0" w:rsidRPr="0005658A">
        <w:rPr>
          <w:rStyle w:val="StyleItalicBlue1"/>
          <w:i/>
          <w:iCs/>
          <w:color w:val="2657A6"/>
        </w:rPr>
        <w:t>affect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139C0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139C0"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139C0" w:rsidRPr="0005658A">
        <w:rPr>
          <w:rStyle w:val="StyleItalicBlue1"/>
          <w:i/>
          <w:iCs/>
          <w:color w:val="2657A6"/>
        </w:rPr>
        <w:t>Analysis,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139C0" w:rsidRPr="0005658A">
        <w:rPr>
          <w:rStyle w:val="StyleItalicBlue1"/>
          <w:i/>
          <w:iCs/>
          <w:color w:val="2657A6"/>
        </w:rPr>
        <w:t>include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139C0" w:rsidRPr="0005658A">
        <w:rPr>
          <w:rStyle w:val="StyleItalicBlue1"/>
          <w:i/>
          <w:iCs/>
          <w:color w:val="2657A6"/>
        </w:rPr>
        <w:t>discussion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139C0"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139C0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139C0" w:rsidRPr="0005658A">
        <w:rPr>
          <w:rStyle w:val="StyleItalicBlue1"/>
          <w:i/>
          <w:iCs/>
          <w:color w:val="2657A6"/>
        </w:rPr>
        <w:t>appropriate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139C0" w:rsidRPr="0005658A">
        <w:rPr>
          <w:rStyle w:val="StyleItalicBlue1"/>
          <w:i/>
          <w:iCs/>
          <w:color w:val="2657A6"/>
        </w:rPr>
        <w:t>section</w:t>
      </w:r>
      <w:r w:rsidR="00A6348A" w:rsidRPr="0005658A">
        <w:rPr>
          <w:rStyle w:val="StyleItalicBlue1"/>
          <w:i/>
          <w:iCs/>
          <w:color w:val="2657A6"/>
        </w:rPr>
        <w:t>(</w:t>
      </w:r>
      <w:r w:rsidR="000139C0" w:rsidRPr="0005658A">
        <w:rPr>
          <w:rStyle w:val="StyleItalicBlue1"/>
          <w:i/>
          <w:iCs/>
          <w:color w:val="2657A6"/>
        </w:rPr>
        <w:t>s</w:t>
      </w:r>
      <w:r w:rsidR="00A6348A" w:rsidRPr="0005658A">
        <w:rPr>
          <w:rStyle w:val="StyleItalicBlue1"/>
          <w:i/>
          <w:iCs/>
          <w:color w:val="2657A6"/>
        </w:rPr>
        <w:t>)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139C0" w:rsidRPr="0005658A">
        <w:rPr>
          <w:rStyle w:val="StyleItalicBlue1"/>
          <w:i/>
          <w:iCs/>
          <w:color w:val="2657A6"/>
        </w:rPr>
        <w:t>below.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139C0" w:rsidRPr="0005658A">
        <w:rPr>
          <w:rStyle w:val="StyleItalicBlue1"/>
          <w:i/>
          <w:iCs/>
          <w:color w:val="2657A6"/>
        </w:rPr>
        <w:t>Reference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139C0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Environmental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Document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where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appropriate.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Refer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Part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2,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Chapter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22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Commitments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Part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2,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Chapter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3A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Analysis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for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additional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48A" w:rsidRPr="0005658A">
        <w:rPr>
          <w:rStyle w:val="StyleItalicBlue1"/>
          <w:i/>
          <w:iCs/>
          <w:color w:val="2657A6"/>
        </w:rPr>
        <w:t>information.</w:t>
      </w:r>
    </w:p>
    <w:p w14:paraId="3BDA121A" w14:textId="77777777" w:rsidR="00C46DE8" w:rsidRDefault="00C46DE8" w:rsidP="00C46DE8">
      <w:bookmarkStart w:id="1046" w:name="_Toc126061256"/>
      <w:bookmarkStart w:id="1047" w:name="_Toc126268753"/>
      <w:bookmarkStart w:id="1048" w:name="_Toc126417786"/>
      <w:bookmarkStart w:id="1049" w:name="_Toc126425074"/>
      <w:bookmarkStart w:id="1050" w:name="_Toc126617717"/>
      <w:bookmarkStart w:id="1051" w:name="_Toc131138075"/>
      <w:bookmarkStart w:id="1052" w:name="_Toc131164649"/>
      <w:bookmarkStart w:id="1053" w:name="_Toc131165324"/>
      <w:bookmarkStart w:id="1054" w:name="_Toc224306427"/>
      <w:bookmarkStart w:id="1055" w:name="_Toc224308199"/>
      <w:bookmarkStart w:id="1056" w:name="_Toc224308393"/>
      <w:bookmarkStart w:id="1057" w:name="_Toc224309152"/>
      <w:bookmarkStart w:id="1058" w:name="_Toc226234579"/>
      <w:bookmarkStart w:id="1059" w:name="_Toc228398628"/>
      <w:bookmarkStart w:id="1060" w:name="_Toc229070762"/>
      <w:r>
        <w:t>Enter information here.</w:t>
      </w:r>
    </w:p>
    <w:p w14:paraId="08761E06" w14:textId="682F1A33" w:rsidR="004215F4" w:rsidRPr="00F67A2E" w:rsidRDefault="00CC1975" w:rsidP="00E87ACC">
      <w:pPr>
        <w:pStyle w:val="Heading2"/>
      </w:pPr>
      <w:bookmarkStart w:id="1061" w:name="_Toc237197018"/>
      <w:r w:rsidRPr="00F67A2E">
        <w:t>No-Build</w:t>
      </w:r>
      <w:r w:rsidR="00542956">
        <w:t xml:space="preserve"> </w:t>
      </w:r>
      <w:r w:rsidRPr="00F67A2E">
        <w:t>(No-Action)</w:t>
      </w:r>
      <w:r w:rsidR="00542956">
        <w:t xml:space="preserve"> </w:t>
      </w:r>
      <w:r w:rsidR="00830023" w:rsidRPr="00F67A2E">
        <w:t>Alternative</w:t>
      </w:r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</w:p>
    <w:p w14:paraId="366A8E91" w14:textId="5A62CA07" w:rsidR="00A5061A" w:rsidRPr="0005658A" w:rsidRDefault="002B1F60" w:rsidP="009631DD">
      <w:pPr>
        <w:pStyle w:val="Instructional"/>
      </w:pPr>
      <w:r w:rsidRPr="0005658A">
        <w:t>Describe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="00A5061A" w:rsidRPr="0005658A">
        <w:t>No-Build</w:t>
      </w:r>
      <w:r w:rsidR="00542956" w:rsidRPr="0005658A">
        <w:t xml:space="preserve"> </w:t>
      </w:r>
      <w:r w:rsidR="00A5061A" w:rsidRPr="0005658A">
        <w:t>Alternative</w:t>
      </w:r>
      <w:r w:rsidR="00F2411F" w:rsidRPr="0005658A">
        <w:t>,</w:t>
      </w:r>
      <w:r w:rsidR="00542956" w:rsidRPr="0005658A">
        <w:t xml:space="preserve"> </w:t>
      </w:r>
      <w:r w:rsidR="00315D96" w:rsidRPr="0005658A">
        <w:t>including</w:t>
      </w:r>
      <w:r w:rsidR="00542956" w:rsidRPr="0005658A">
        <w:t xml:space="preserve"> </w:t>
      </w:r>
      <w:r w:rsidR="00315D96" w:rsidRPr="0005658A">
        <w:t>the</w:t>
      </w:r>
      <w:r w:rsidR="00542956" w:rsidRPr="0005658A">
        <w:t xml:space="preserve"> </w:t>
      </w:r>
      <w:r w:rsidR="00315D96" w:rsidRPr="0005658A">
        <w:t>advantages</w:t>
      </w:r>
      <w:r w:rsidR="00542956" w:rsidRPr="0005658A">
        <w:t xml:space="preserve"> </w:t>
      </w:r>
      <w:r w:rsidR="00315D96" w:rsidRPr="0005658A">
        <w:t>and</w:t>
      </w:r>
      <w:r w:rsidR="00542956" w:rsidRPr="0005658A">
        <w:t xml:space="preserve"> </w:t>
      </w:r>
      <w:r w:rsidR="00315D96" w:rsidRPr="0005658A">
        <w:t>disadvantages</w:t>
      </w:r>
      <w:r w:rsidR="00F2411F" w:rsidRPr="0005658A">
        <w:t>,</w:t>
      </w:r>
      <w:r w:rsidR="00542956" w:rsidRPr="0005658A">
        <w:t xml:space="preserve"> </w:t>
      </w:r>
      <w:r w:rsidR="00592E2B" w:rsidRPr="0005658A">
        <w:t>and</w:t>
      </w:r>
      <w:r w:rsidR="00542956" w:rsidRPr="0005658A">
        <w:t xml:space="preserve"> </w:t>
      </w:r>
      <w:r w:rsidR="00592E2B" w:rsidRPr="0005658A">
        <w:t>why</w:t>
      </w:r>
      <w:r w:rsidR="00542956" w:rsidRPr="0005658A">
        <w:t xml:space="preserve"> </w:t>
      </w:r>
      <w:r w:rsidR="00592E2B" w:rsidRPr="0005658A">
        <w:t>the</w:t>
      </w:r>
      <w:r w:rsidR="00542956" w:rsidRPr="0005658A">
        <w:t xml:space="preserve"> </w:t>
      </w:r>
      <w:r w:rsidR="004441A7" w:rsidRPr="0005658A">
        <w:t>No-Build</w:t>
      </w:r>
      <w:r w:rsidR="00542956" w:rsidRPr="0005658A">
        <w:t xml:space="preserve"> </w:t>
      </w:r>
      <w:r w:rsidR="004441A7" w:rsidRPr="0005658A">
        <w:t>Alternative</w:t>
      </w:r>
      <w:r w:rsidR="00542956" w:rsidRPr="0005658A">
        <w:t xml:space="preserve"> </w:t>
      </w:r>
      <w:r w:rsidR="004441A7" w:rsidRPr="0005658A">
        <w:t>may</w:t>
      </w:r>
      <w:r w:rsidR="00542956" w:rsidRPr="0005658A">
        <w:t xml:space="preserve"> </w:t>
      </w:r>
      <w:r w:rsidR="004441A7" w:rsidRPr="0005658A">
        <w:t>or</w:t>
      </w:r>
      <w:r w:rsidR="00542956" w:rsidRPr="0005658A">
        <w:t xml:space="preserve"> </w:t>
      </w:r>
      <w:r w:rsidR="004441A7" w:rsidRPr="0005658A">
        <w:t>may</w:t>
      </w:r>
      <w:r w:rsidR="00542956" w:rsidRPr="0005658A">
        <w:t xml:space="preserve"> </w:t>
      </w:r>
      <w:r w:rsidR="004441A7" w:rsidRPr="0005658A">
        <w:t>not</w:t>
      </w:r>
      <w:r w:rsidR="00542956" w:rsidRPr="0005658A">
        <w:t xml:space="preserve"> </w:t>
      </w:r>
      <w:r w:rsidR="004441A7" w:rsidRPr="0005658A">
        <w:t>be</w:t>
      </w:r>
      <w:r w:rsidR="00542956" w:rsidRPr="0005658A">
        <w:t xml:space="preserve"> </w:t>
      </w:r>
      <w:r w:rsidR="004441A7" w:rsidRPr="0005658A">
        <w:t>the</w:t>
      </w:r>
      <w:r w:rsidR="00542956" w:rsidRPr="0005658A">
        <w:t xml:space="preserve"> </w:t>
      </w:r>
      <w:r w:rsidR="004441A7" w:rsidRPr="0005658A">
        <w:t>preferred</w:t>
      </w:r>
      <w:r w:rsidR="00542956" w:rsidRPr="0005658A">
        <w:t xml:space="preserve"> </w:t>
      </w:r>
      <w:r w:rsidR="004441A7" w:rsidRPr="0005658A">
        <w:t>alternative.</w:t>
      </w:r>
      <w:r w:rsidR="00542956" w:rsidRPr="0005658A">
        <w:t xml:space="preserve"> </w:t>
      </w:r>
      <w:r w:rsidR="004441A7" w:rsidRPr="0005658A">
        <w:t>The</w:t>
      </w:r>
      <w:r w:rsidR="00542956" w:rsidRPr="0005658A">
        <w:t xml:space="preserve"> </w:t>
      </w:r>
      <w:r w:rsidR="004441A7" w:rsidRPr="0005658A">
        <w:t>No-Build</w:t>
      </w:r>
      <w:r w:rsidR="00542956" w:rsidRPr="0005658A">
        <w:t xml:space="preserve"> </w:t>
      </w:r>
      <w:r w:rsidR="004441A7" w:rsidRPr="0005658A">
        <w:t>Alternative</w:t>
      </w:r>
      <w:r w:rsidR="00542956" w:rsidRPr="0005658A">
        <w:t xml:space="preserve"> </w:t>
      </w:r>
      <w:r w:rsidR="005939BD" w:rsidRPr="0005658A">
        <w:t>serves</w:t>
      </w:r>
      <w:r w:rsidR="00542956" w:rsidRPr="0005658A">
        <w:t xml:space="preserve"> </w:t>
      </w:r>
      <w:r w:rsidR="005939BD" w:rsidRPr="0005658A">
        <w:t>as</w:t>
      </w:r>
      <w:r w:rsidR="00542956" w:rsidRPr="0005658A">
        <w:t xml:space="preserve"> </w:t>
      </w:r>
      <w:r w:rsidR="005939BD" w:rsidRPr="0005658A">
        <w:t>the</w:t>
      </w:r>
      <w:r w:rsidR="00542956" w:rsidRPr="0005658A">
        <w:t xml:space="preserve"> </w:t>
      </w:r>
      <w:r w:rsidR="00A5061A" w:rsidRPr="0005658A">
        <w:t>baseline</w:t>
      </w:r>
      <w:r w:rsidR="00542956" w:rsidRPr="0005658A">
        <w:t xml:space="preserve"> </w:t>
      </w:r>
      <w:r w:rsidR="00A5061A" w:rsidRPr="0005658A">
        <w:t>or</w:t>
      </w:r>
      <w:r w:rsidR="00542956" w:rsidRPr="0005658A">
        <w:t xml:space="preserve"> </w:t>
      </w:r>
      <w:r w:rsidR="00A5061A" w:rsidRPr="0005658A">
        <w:t>benchmark</w:t>
      </w:r>
      <w:r w:rsidR="00542956" w:rsidRPr="0005658A">
        <w:t xml:space="preserve"> </w:t>
      </w:r>
      <w:r w:rsidR="00A5061A" w:rsidRPr="0005658A">
        <w:t>against</w:t>
      </w:r>
      <w:r w:rsidR="00542956" w:rsidRPr="0005658A">
        <w:t xml:space="preserve"> </w:t>
      </w:r>
      <w:r w:rsidR="00A5061A" w:rsidRPr="0005658A">
        <w:t>which</w:t>
      </w:r>
      <w:r w:rsidR="00542956" w:rsidRPr="0005658A">
        <w:t xml:space="preserve"> </w:t>
      </w:r>
      <w:r w:rsidR="00A5061A" w:rsidRPr="0005658A">
        <w:t>the</w:t>
      </w:r>
      <w:r w:rsidR="00542956" w:rsidRPr="0005658A">
        <w:t xml:space="preserve"> </w:t>
      </w:r>
      <w:r w:rsidR="00A5061A" w:rsidRPr="0005658A">
        <w:t>other</w:t>
      </w:r>
      <w:r w:rsidR="00542956" w:rsidRPr="0005658A">
        <w:t xml:space="preserve"> </w:t>
      </w:r>
      <w:r w:rsidR="00A5061A" w:rsidRPr="0005658A">
        <w:t>Alternatives</w:t>
      </w:r>
      <w:r w:rsidR="00542956" w:rsidRPr="0005658A">
        <w:t xml:space="preserve"> </w:t>
      </w:r>
      <w:r w:rsidR="00A5061A" w:rsidRPr="0005658A">
        <w:t>are</w:t>
      </w:r>
      <w:r w:rsidR="00542956" w:rsidRPr="0005658A">
        <w:t xml:space="preserve"> </w:t>
      </w:r>
      <w:r w:rsidR="00A5061A" w:rsidRPr="0005658A">
        <w:t>evaluated.</w:t>
      </w:r>
      <w:r w:rsidR="00542956" w:rsidRPr="0005658A">
        <w:t xml:space="preserve"> </w:t>
      </w:r>
      <w:r w:rsidR="00A77F50" w:rsidRPr="0005658A">
        <w:t>Include</w:t>
      </w:r>
      <w:r w:rsidR="00542956" w:rsidRPr="0005658A">
        <w:t xml:space="preserve"> </w:t>
      </w:r>
      <w:r w:rsidR="00A77F50" w:rsidRPr="0005658A">
        <w:t>reference</w:t>
      </w:r>
      <w:r w:rsidR="00542956" w:rsidRPr="0005658A">
        <w:t xml:space="preserve"> </w:t>
      </w:r>
      <w:r w:rsidR="00A77F50" w:rsidRPr="0005658A">
        <w:t>to</w:t>
      </w:r>
      <w:r w:rsidR="00542956" w:rsidRPr="0005658A">
        <w:t xml:space="preserve"> </w:t>
      </w:r>
      <w:r w:rsidR="00A77F50" w:rsidRPr="0005658A">
        <w:t>any</w:t>
      </w:r>
      <w:r w:rsidR="00542956" w:rsidRPr="0005658A">
        <w:t xml:space="preserve"> </w:t>
      </w:r>
      <w:r w:rsidR="00A77F50" w:rsidRPr="0005658A">
        <w:t>planned</w:t>
      </w:r>
      <w:r w:rsidR="00542956" w:rsidRPr="0005658A">
        <w:t xml:space="preserve"> </w:t>
      </w:r>
      <w:r w:rsidR="00A77F50" w:rsidRPr="0005658A">
        <w:t>projects</w:t>
      </w:r>
      <w:r w:rsidR="00542956" w:rsidRPr="0005658A">
        <w:t xml:space="preserve"> </w:t>
      </w:r>
      <w:r w:rsidR="00A77F50" w:rsidRPr="0005658A">
        <w:t>or</w:t>
      </w:r>
      <w:r w:rsidR="00542956" w:rsidRPr="0005658A">
        <w:t xml:space="preserve"> </w:t>
      </w:r>
      <w:r w:rsidR="00A77F50" w:rsidRPr="0005658A">
        <w:t>conditions</w:t>
      </w:r>
      <w:r w:rsidR="00542956" w:rsidRPr="0005658A">
        <w:t xml:space="preserve"> </w:t>
      </w:r>
      <w:r w:rsidR="00A77F50" w:rsidRPr="0005658A">
        <w:t>that</w:t>
      </w:r>
      <w:r w:rsidR="00542956" w:rsidRPr="0005658A">
        <w:t xml:space="preserve"> </w:t>
      </w:r>
      <w:r w:rsidR="00A77F50" w:rsidRPr="0005658A">
        <w:t>are</w:t>
      </w:r>
      <w:r w:rsidR="00542956" w:rsidRPr="0005658A">
        <w:t xml:space="preserve"> </w:t>
      </w:r>
      <w:r w:rsidR="00A77F50" w:rsidRPr="0005658A">
        <w:t>part</w:t>
      </w:r>
      <w:r w:rsidR="00542956" w:rsidRPr="0005658A">
        <w:t xml:space="preserve"> </w:t>
      </w:r>
      <w:r w:rsidR="00A77F50" w:rsidRPr="0005658A">
        <w:t>of</w:t>
      </w:r>
      <w:r w:rsidR="00542956" w:rsidRPr="0005658A">
        <w:t xml:space="preserve"> </w:t>
      </w:r>
      <w:r w:rsidR="00A77F50" w:rsidRPr="0005658A">
        <w:t>the</w:t>
      </w:r>
      <w:r w:rsidR="00542956" w:rsidRPr="0005658A">
        <w:t xml:space="preserve"> </w:t>
      </w:r>
      <w:proofErr w:type="gramStart"/>
      <w:r w:rsidR="00A77F50" w:rsidRPr="0005658A">
        <w:t>project</w:t>
      </w:r>
      <w:proofErr w:type="gramEnd"/>
      <w:r w:rsidR="00542956" w:rsidRPr="0005658A">
        <w:t xml:space="preserve"> </w:t>
      </w:r>
      <w:r w:rsidR="00A77F50" w:rsidRPr="0005658A">
        <w:t>no-build</w:t>
      </w:r>
      <w:r w:rsidR="00542956" w:rsidRPr="0005658A">
        <w:t xml:space="preserve"> </w:t>
      </w:r>
      <w:r w:rsidR="00A77F50" w:rsidRPr="0005658A">
        <w:t>condition.</w:t>
      </w:r>
      <w:r w:rsidR="00542956" w:rsidRPr="0005658A">
        <w:t xml:space="preserve"> </w:t>
      </w:r>
      <w:r w:rsidR="007300B0" w:rsidRPr="0005658A">
        <w:t>Describe</w:t>
      </w:r>
      <w:r w:rsidR="00542956" w:rsidRPr="0005658A">
        <w:t xml:space="preserve"> </w:t>
      </w:r>
      <w:r w:rsidR="007300B0" w:rsidRPr="0005658A">
        <w:t>the</w:t>
      </w:r>
      <w:r w:rsidR="00542956" w:rsidRPr="0005658A">
        <w:t xml:space="preserve"> </w:t>
      </w:r>
      <w:r w:rsidR="007300B0" w:rsidRPr="0005658A">
        <w:t>results</w:t>
      </w:r>
      <w:r w:rsidR="00542956" w:rsidRPr="0005658A">
        <w:t xml:space="preserve"> </w:t>
      </w:r>
      <w:r w:rsidR="007300B0" w:rsidRPr="0005658A">
        <w:t>of</w:t>
      </w:r>
      <w:r w:rsidR="00542956" w:rsidRPr="0005658A">
        <w:t xml:space="preserve"> </w:t>
      </w:r>
      <w:r w:rsidR="007300B0" w:rsidRPr="0005658A">
        <w:t>not</w:t>
      </w:r>
      <w:r w:rsidR="00542956" w:rsidRPr="0005658A">
        <w:t xml:space="preserve"> </w:t>
      </w:r>
      <w:proofErr w:type="gramStart"/>
      <w:r w:rsidR="007300B0" w:rsidRPr="0005658A">
        <w:t>taking</w:t>
      </w:r>
      <w:r w:rsidR="00542956" w:rsidRPr="0005658A">
        <w:t xml:space="preserve"> </w:t>
      </w:r>
      <w:r w:rsidR="007D7826" w:rsidRPr="0005658A">
        <w:t>action</w:t>
      </w:r>
      <w:proofErr w:type="gramEnd"/>
      <w:r w:rsidR="00542956" w:rsidRPr="0005658A">
        <w:t xml:space="preserve"> </w:t>
      </w:r>
      <w:r w:rsidR="00AE6058" w:rsidRPr="0005658A">
        <w:t>including</w:t>
      </w:r>
      <w:r w:rsidR="00542956" w:rsidRPr="0005658A">
        <w:t xml:space="preserve"> </w:t>
      </w:r>
      <w:r w:rsidR="00AE6058" w:rsidRPr="0005658A">
        <w:t>impacts</w:t>
      </w:r>
      <w:r w:rsidR="00542956" w:rsidRPr="0005658A">
        <w:t xml:space="preserve"> </w:t>
      </w:r>
      <w:r w:rsidR="00AE6058" w:rsidRPr="0005658A">
        <w:t>to</w:t>
      </w:r>
      <w:r w:rsidR="00542956" w:rsidRPr="0005658A">
        <w:t xml:space="preserve"> </w:t>
      </w:r>
      <w:r w:rsidR="00AE6058" w:rsidRPr="0005658A">
        <w:t>the</w:t>
      </w:r>
      <w:r w:rsidR="00542956" w:rsidRPr="0005658A">
        <w:t xml:space="preserve"> </w:t>
      </w:r>
      <w:r w:rsidR="00AE6058" w:rsidRPr="0005658A">
        <w:t>surrounding</w:t>
      </w:r>
      <w:r w:rsidR="00542956" w:rsidRPr="0005658A">
        <w:t xml:space="preserve"> </w:t>
      </w:r>
      <w:r w:rsidR="00AE6058" w:rsidRPr="0005658A">
        <w:t>area</w:t>
      </w:r>
      <w:r w:rsidR="00542956" w:rsidRPr="0005658A">
        <w:t xml:space="preserve"> </w:t>
      </w:r>
      <w:r w:rsidR="007D7826" w:rsidRPr="0005658A">
        <w:t>and</w:t>
      </w:r>
      <w:r w:rsidR="00542956" w:rsidRPr="0005658A">
        <w:t xml:space="preserve"> </w:t>
      </w:r>
      <w:r w:rsidR="00641EE8" w:rsidRPr="0005658A">
        <w:t>describe</w:t>
      </w:r>
      <w:r w:rsidR="00542956" w:rsidRPr="0005658A">
        <w:t xml:space="preserve"> </w:t>
      </w:r>
      <w:r w:rsidR="00641EE8" w:rsidRPr="0005658A">
        <w:t>how</w:t>
      </w:r>
      <w:r w:rsidR="00542956" w:rsidRPr="0005658A">
        <w:t xml:space="preserve"> </w:t>
      </w:r>
      <w:r w:rsidR="00641EE8" w:rsidRPr="0005658A">
        <w:t>the</w:t>
      </w:r>
      <w:r w:rsidR="00542956" w:rsidRPr="0005658A">
        <w:t xml:space="preserve"> </w:t>
      </w:r>
      <w:r w:rsidR="005553B7" w:rsidRPr="0005658A">
        <w:t>No-Build</w:t>
      </w:r>
      <w:r w:rsidR="00542956" w:rsidRPr="0005658A">
        <w:t xml:space="preserve"> </w:t>
      </w:r>
      <w:r w:rsidR="005553B7" w:rsidRPr="0005658A">
        <w:t>reflects</w:t>
      </w:r>
      <w:r w:rsidR="00542956" w:rsidRPr="0005658A">
        <w:t xml:space="preserve"> </w:t>
      </w:r>
      <w:r w:rsidR="005553B7" w:rsidRPr="0005658A">
        <w:t>on</w:t>
      </w:r>
      <w:r w:rsidR="00542956" w:rsidRPr="0005658A">
        <w:t xml:space="preserve"> </w:t>
      </w:r>
      <w:r w:rsidR="005553B7" w:rsidRPr="0005658A">
        <w:t>the</w:t>
      </w:r>
      <w:r w:rsidR="00542956" w:rsidRPr="0005658A">
        <w:t xml:space="preserve"> </w:t>
      </w:r>
      <w:r w:rsidR="00697001" w:rsidRPr="0005658A">
        <w:t>items</w:t>
      </w:r>
      <w:r w:rsidR="00542956" w:rsidRPr="0005658A">
        <w:t xml:space="preserve"> </w:t>
      </w:r>
      <w:r w:rsidR="00697001" w:rsidRPr="0005658A">
        <w:t>noted</w:t>
      </w:r>
      <w:r w:rsidR="00542956" w:rsidRPr="0005658A">
        <w:t xml:space="preserve"> </w:t>
      </w:r>
      <w:r w:rsidR="00697001" w:rsidRPr="0005658A">
        <w:t>in</w:t>
      </w:r>
      <w:r w:rsidR="00542956" w:rsidRPr="0005658A">
        <w:t xml:space="preserve"> </w:t>
      </w:r>
      <w:r w:rsidR="00697001" w:rsidRPr="0005658A">
        <w:t>the</w:t>
      </w:r>
      <w:r w:rsidR="00542956" w:rsidRPr="0005658A">
        <w:t xml:space="preserve"> </w:t>
      </w:r>
      <w:r w:rsidR="005553B7" w:rsidRPr="0005658A">
        <w:t>Purpose</w:t>
      </w:r>
      <w:r w:rsidR="00542956" w:rsidRPr="0005658A">
        <w:t xml:space="preserve"> </w:t>
      </w:r>
      <w:r w:rsidR="005553B7" w:rsidRPr="0005658A">
        <w:t>and</w:t>
      </w:r>
      <w:r w:rsidR="00542956" w:rsidRPr="0005658A">
        <w:t xml:space="preserve"> </w:t>
      </w:r>
      <w:r w:rsidR="005553B7" w:rsidRPr="0005658A">
        <w:t>Need</w:t>
      </w:r>
      <w:r w:rsidR="00542956" w:rsidRPr="0005658A">
        <w:t xml:space="preserve"> </w:t>
      </w:r>
      <w:r w:rsidR="005553B7" w:rsidRPr="0005658A">
        <w:t>Statement</w:t>
      </w:r>
      <w:r w:rsidR="007300B0" w:rsidRPr="0005658A">
        <w:t>.</w:t>
      </w:r>
    </w:p>
    <w:p w14:paraId="049E4047" w14:textId="5618389D" w:rsidR="00DE6A9A" w:rsidRPr="0005658A" w:rsidRDefault="00DE6A9A" w:rsidP="009631DD">
      <w:pPr>
        <w:pStyle w:val="Instructional"/>
      </w:pPr>
      <w:r w:rsidRPr="0005658A">
        <w:t>Refer</w:t>
      </w:r>
      <w:r w:rsidR="00542956" w:rsidRPr="0005658A">
        <w:t xml:space="preserve"> </w:t>
      </w:r>
      <w:r w:rsidRPr="0005658A">
        <w:t>to</w:t>
      </w:r>
      <w:r w:rsidR="00542956" w:rsidRPr="0005658A">
        <w:t xml:space="preserve"> </w:t>
      </w:r>
      <w:r w:rsidRPr="0005658A">
        <w:t>Part</w:t>
      </w:r>
      <w:r w:rsidR="00542956" w:rsidRPr="0005658A">
        <w:t xml:space="preserve"> </w:t>
      </w:r>
      <w:r w:rsidRPr="0005658A">
        <w:t>2</w:t>
      </w:r>
      <w:r w:rsidR="00542956" w:rsidRPr="0005658A">
        <w:t xml:space="preserve"> </w:t>
      </w:r>
      <w:r w:rsidRPr="0005658A">
        <w:t>Chapter</w:t>
      </w:r>
      <w:r w:rsidR="00542956" w:rsidRPr="0005658A">
        <w:t xml:space="preserve"> </w:t>
      </w:r>
      <w:r w:rsidRPr="0005658A">
        <w:t>3A</w:t>
      </w:r>
      <w:r w:rsidR="00542956" w:rsidRPr="0005658A">
        <w:t xml:space="preserve"> </w:t>
      </w:r>
      <w:r w:rsidRPr="0005658A">
        <w:t>Section</w:t>
      </w:r>
      <w:r w:rsidR="00542956" w:rsidRPr="0005658A">
        <w:t xml:space="preserve"> </w:t>
      </w:r>
      <w:r w:rsidRPr="0005658A">
        <w:t>3A.2.</w:t>
      </w:r>
      <w:r w:rsidR="00D405AC" w:rsidRPr="0005658A">
        <w:t>3</w:t>
      </w:r>
      <w:r w:rsidR="002321BA" w:rsidRPr="0005658A">
        <w:t>.1</w:t>
      </w:r>
      <w:r w:rsidR="00542956" w:rsidRPr="0005658A">
        <w:t xml:space="preserve"> </w:t>
      </w:r>
      <w:r w:rsidR="002321BA" w:rsidRPr="0005658A">
        <w:rPr>
          <w:rStyle w:val="StyleItalicBlue1"/>
          <w:i/>
          <w:iCs/>
          <w:color w:val="2657A6"/>
        </w:rPr>
        <w:t>No-Action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321BA" w:rsidRPr="0005658A">
        <w:rPr>
          <w:rStyle w:val="StyleItalicBlue1"/>
          <w:i/>
          <w:iCs/>
          <w:color w:val="2657A6"/>
        </w:rPr>
        <w:t>(No-Build)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321BA" w:rsidRPr="0005658A">
        <w:rPr>
          <w:rStyle w:val="StyleItalicBlue1"/>
          <w:i/>
          <w:iCs/>
          <w:color w:val="2657A6"/>
        </w:rPr>
        <w:t>Alternative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additional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details.</w:t>
      </w:r>
    </w:p>
    <w:p w14:paraId="5520C8B0" w14:textId="77777777" w:rsidR="00C46DE8" w:rsidRDefault="00C46DE8" w:rsidP="00C46DE8">
      <w:bookmarkStart w:id="1062" w:name="_Toc349423809"/>
      <w:bookmarkStart w:id="1063" w:name="_Toc361003113"/>
      <w:bookmarkStart w:id="1064" w:name="_Toc362859763"/>
      <w:bookmarkStart w:id="1065" w:name="_Toc362970017"/>
      <w:bookmarkStart w:id="1066" w:name="_Toc362970143"/>
      <w:bookmarkStart w:id="1067" w:name="_Toc356890038"/>
      <w:bookmarkStart w:id="1068" w:name="_Toc356939453"/>
      <w:bookmarkStart w:id="1069" w:name="_Toc356890039"/>
      <w:bookmarkStart w:id="1070" w:name="_Toc356939454"/>
      <w:bookmarkStart w:id="1071" w:name="_Toc356890040"/>
      <w:bookmarkStart w:id="1072" w:name="_Toc356939455"/>
      <w:bookmarkStart w:id="1073" w:name="_Toc356890045"/>
      <w:bookmarkStart w:id="1074" w:name="_Toc356939460"/>
      <w:bookmarkStart w:id="1075" w:name="_Toc356890046"/>
      <w:bookmarkStart w:id="1076" w:name="_Toc356939461"/>
      <w:bookmarkStart w:id="1077" w:name="_Toc356890047"/>
      <w:bookmarkStart w:id="1078" w:name="_Toc356939462"/>
      <w:bookmarkStart w:id="1079" w:name="_Toc349423811"/>
      <w:bookmarkStart w:id="1080" w:name="_Toc508664342"/>
      <w:bookmarkStart w:id="1081" w:name="_Toc131138076"/>
      <w:bookmarkStart w:id="1082" w:name="_Toc131165325"/>
      <w:bookmarkStart w:id="1083" w:name="_Toc224306428"/>
      <w:bookmarkStart w:id="1084" w:name="_Toc224308200"/>
      <w:bookmarkStart w:id="1085" w:name="_Toc224308394"/>
      <w:bookmarkStart w:id="1086" w:name="_Toc224309153"/>
      <w:bookmarkStart w:id="1087" w:name="_Toc226234580"/>
      <w:bookmarkStart w:id="1088" w:name="_Toc228398629"/>
      <w:bookmarkStart w:id="1089" w:name="_Toc229070763"/>
      <w:bookmarkStart w:id="1090" w:name="_Toc126061257"/>
      <w:bookmarkStart w:id="1091" w:name="_Toc126268754"/>
      <w:bookmarkStart w:id="1092" w:name="_Toc126417787"/>
      <w:bookmarkStart w:id="1093" w:name="_Toc126425075"/>
      <w:bookmarkStart w:id="1094" w:name="_Toc126617718"/>
      <w:bookmarkStart w:id="1095" w:name="_Toc131164650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r>
        <w:t>Enter information here.</w:t>
      </w:r>
    </w:p>
    <w:p w14:paraId="30EC27F8" w14:textId="6B5A67F1" w:rsidR="002C1C85" w:rsidRPr="00F67A2E" w:rsidRDefault="002C1C85" w:rsidP="00E87ACC">
      <w:pPr>
        <w:pStyle w:val="Heading2"/>
      </w:pPr>
      <w:bookmarkStart w:id="1096" w:name="_Toc237197019"/>
      <w:r w:rsidRPr="00F67A2E">
        <w:t>Transportation</w:t>
      </w:r>
      <w:r w:rsidR="00542956">
        <w:t xml:space="preserve"> </w:t>
      </w:r>
      <w:r w:rsidRPr="00F67A2E">
        <w:t>System</w:t>
      </w:r>
      <w:r w:rsidR="007D38F3" w:rsidRPr="00F67A2E">
        <w:t>s</w:t>
      </w:r>
      <w:r w:rsidR="00542956">
        <w:t xml:space="preserve"> </w:t>
      </w:r>
      <w:r w:rsidRPr="00F67A2E">
        <w:t>Management</w:t>
      </w:r>
      <w:r w:rsidR="00542956">
        <w:t xml:space="preserve"> </w:t>
      </w:r>
      <w:r w:rsidRPr="00F67A2E">
        <w:t>and</w:t>
      </w:r>
      <w:r w:rsidR="00542956">
        <w:t xml:space="preserve"> </w:t>
      </w:r>
      <w:r w:rsidRPr="00F67A2E">
        <w:t>Operations</w:t>
      </w:r>
      <w:r w:rsidR="00542956">
        <w:t xml:space="preserve"> </w:t>
      </w:r>
      <w:r w:rsidR="006B7CAD" w:rsidRPr="00F67A2E">
        <w:t>(TSM&amp;O)</w:t>
      </w:r>
      <w:r w:rsidR="00542956">
        <w:t xml:space="preserve"> </w:t>
      </w:r>
      <w:r w:rsidRPr="00F67A2E">
        <w:t>Alternative</w:t>
      </w:r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6"/>
      <w:r w:rsidR="00542956">
        <w:t xml:space="preserve"> </w:t>
      </w:r>
      <w:bookmarkEnd w:id="1090"/>
      <w:bookmarkEnd w:id="1091"/>
      <w:bookmarkEnd w:id="1092"/>
      <w:bookmarkEnd w:id="1093"/>
      <w:bookmarkEnd w:id="1094"/>
      <w:bookmarkEnd w:id="1095"/>
    </w:p>
    <w:p w14:paraId="652F791C" w14:textId="63086E67" w:rsidR="00962C64" w:rsidRPr="0005658A" w:rsidRDefault="00BF5802" w:rsidP="009631DD">
      <w:pPr>
        <w:pStyle w:val="Instructional"/>
      </w:pPr>
      <w:r w:rsidRPr="0005658A">
        <w:t>Describe</w:t>
      </w:r>
      <w:r w:rsidR="00542956" w:rsidRPr="0005658A">
        <w:t xml:space="preserve"> </w:t>
      </w:r>
      <w:r w:rsidR="00A5061A" w:rsidRPr="0005658A">
        <w:t>the</w:t>
      </w:r>
      <w:r w:rsidR="00542956" w:rsidRPr="0005658A">
        <w:t xml:space="preserve"> </w:t>
      </w:r>
      <w:r w:rsidR="00A5061A" w:rsidRPr="0005658A">
        <w:t>TSM&amp;O</w:t>
      </w:r>
      <w:r w:rsidR="00542956" w:rsidRPr="0005658A">
        <w:t xml:space="preserve"> </w:t>
      </w:r>
      <w:r w:rsidR="00A5061A" w:rsidRPr="0005658A">
        <w:t>Alternative</w:t>
      </w:r>
      <w:r w:rsidRPr="0005658A">
        <w:t>,</w:t>
      </w:r>
      <w:r w:rsidR="00542956" w:rsidRPr="0005658A">
        <w:t xml:space="preserve"> </w:t>
      </w:r>
      <w:r w:rsidRPr="0005658A">
        <w:t>including</w:t>
      </w:r>
      <w:r w:rsidR="00542956" w:rsidRPr="0005658A">
        <w:t xml:space="preserve"> </w:t>
      </w:r>
      <w:r w:rsidRPr="0005658A">
        <w:t>strategies</w:t>
      </w:r>
      <w:r w:rsidR="00542956" w:rsidRPr="0005658A">
        <w:t xml:space="preserve"> </w:t>
      </w:r>
      <w:r w:rsidRPr="0005658A">
        <w:t>it</w:t>
      </w:r>
      <w:r w:rsidR="00542956" w:rsidRPr="0005658A">
        <w:t xml:space="preserve"> </w:t>
      </w:r>
      <w:r w:rsidR="002B1F60" w:rsidRPr="0005658A">
        <w:t>would</w:t>
      </w:r>
      <w:r w:rsidR="00542956" w:rsidRPr="0005658A">
        <w:t xml:space="preserve"> </w:t>
      </w:r>
      <w:r w:rsidR="00EB604A" w:rsidRPr="0005658A">
        <w:t>use</w:t>
      </w:r>
      <w:r w:rsidR="00542956" w:rsidRPr="0005658A">
        <w:t xml:space="preserve"> </w:t>
      </w:r>
      <w:r w:rsidR="00EB604A" w:rsidRPr="0005658A">
        <w:t>to</w:t>
      </w:r>
      <w:r w:rsidR="00542956" w:rsidRPr="0005658A">
        <w:t xml:space="preserve"> </w:t>
      </w:r>
      <w:r w:rsidR="00EB604A" w:rsidRPr="0005658A">
        <w:t>optimize</w:t>
      </w:r>
      <w:r w:rsidR="00542956" w:rsidRPr="0005658A">
        <w:t xml:space="preserve"> </w:t>
      </w:r>
      <w:r w:rsidR="00784F49" w:rsidRPr="0005658A">
        <w:t>the</w:t>
      </w:r>
      <w:r w:rsidR="00542956" w:rsidRPr="0005658A">
        <w:t xml:space="preserve"> </w:t>
      </w:r>
      <w:r w:rsidR="00EB604A" w:rsidRPr="0005658A">
        <w:t>efficiency</w:t>
      </w:r>
      <w:r w:rsidR="00542956" w:rsidRPr="0005658A">
        <w:t xml:space="preserve"> </w:t>
      </w:r>
      <w:r w:rsidR="00EB604A" w:rsidRPr="0005658A">
        <w:t>of</w:t>
      </w:r>
      <w:r w:rsidR="00542956" w:rsidRPr="0005658A">
        <w:t xml:space="preserve"> </w:t>
      </w:r>
      <w:r w:rsidR="00030515" w:rsidRPr="0005658A">
        <w:t>the</w:t>
      </w:r>
      <w:r w:rsidR="00542956" w:rsidRPr="0005658A">
        <w:t xml:space="preserve"> </w:t>
      </w:r>
      <w:r w:rsidR="002B1F60" w:rsidRPr="0005658A">
        <w:t>existing</w:t>
      </w:r>
      <w:r w:rsidR="00542956" w:rsidRPr="0005658A">
        <w:t xml:space="preserve"> </w:t>
      </w:r>
      <w:r w:rsidR="00EB604A" w:rsidRPr="0005658A">
        <w:t>transportation</w:t>
      </w:r>
      <w:r w:rsidR="00542956" w:rsidRPr="0005658A">
        <w:t xml:space="preserve"> </w:t>
      </w:r>
      <w:r w:rsidR="00EB604A" w:rsidRPr="0005658A">
        <w:t>system</w:t>
      </w:r>
      <w:r w:rsidR="00542956" w:rsidRPr="0005658A">
        <w:t xml:space="preserve"> </w:t>
      </w:r>
      <w:r w:rsidR="002B1F60" w:rsidRPr="0005658A">
        <w:t>or</w:t>
      </w:r>
      <w:r w:rsidR="00542956" w:rsidRPr="0005658A">
        <w:t xml:space="preserve"> </w:t>
      </w:r>
      <w:r w:rsidR="002B1F60" w:rsidRPr="0005658A">
        <w:t>facility</w:t>
      </w:r>
      <w:r w:rsidR="00A5061A" w:rsidRPr="0005658A">
        <w:t>.</w:t>
      </w:r>
      <w:r w:rsidR="00542956" w:rsidRPr="0005658A">
        <w:t xml:space="preserve"> </w:t>
      </w:r>
      <w:r w:rsidR="00182187" w:rsidRPr="0005658A">
        <w:t>Explain</w:t>
      </w:r>
      <w:r w:rsidR="00542956" w:rsidRPr="0005658A">
        <w:t xml:space="preserve"> </w:t>
      </w:r>
      <w:r w:rsidR="00182187" w:rsidRPr="0005658A">
        <w:t>how</w:t>
      </w:r>
      <w:r w:rsidR="00542956" w:rsidRPr="0005658A">
        <w:t xml:space="preserve"> </w:t>
      </w:r>
      <w:r w:rsidR="00182187" w:rsidRPr="0005658A">
        <w:t>the</w:t>
      </w:r>
      <w:r w:rsidR="00542956" w:rsidRPr="0005658A">
        <w:t xml:space="preserve"> </w:t>
      </w:r>
      <w:r w:rsidR="00182187" w:rsidRPr="0005658A">
        <w:t>TSM&amp;O</w:t>
      </w:r>
      <w:r w:rsidR="00542956" w:rsidRPr="0005658A">
        <w:t xml:space="preserve"> </w:t>
      </w:r>
      <w:r w:rsidR="00182187" w:rsidRPr="0005658A">
        <w:t>Alternative</w:t>
      </w:r>
      <w:r w:rsidR="00542956" w:rsidRPr="0005658A">
        <w:t xml:space="preserve"> </w:t>
      </w:r>
      <w:r w:rsidRPr="0005658A">
        <w:t>would</w:t>
      </w:r>
      <w:r w:rsidR="00542956" w:rsidRPr="0005658A">
        <w:t xml:space="preserve"> </w:t>
      </w:r>
      <w:r w:rsidR="00182187" w:rsidRPr="0005658A">
        <w:t>meet</w:t>
      </w:r>
      <w:r w:rsidR="00542956" w:rsidRPr="0005658A">
        <w:t xml:space="preserve"> </w:t>
      </w:r>
      <w:r w:rsidR="002B1F60" w:rsidRPr="0005658A">
        <w:t>(or</w:t>
      </w:r>
      <w:r w:rsidR="00542956" w:rsidRPr="0005658A">
        <w:t xml:space="preserve"> </w:t>
      </w:r>
      <w:r w:rsidRPr="0005658A">
        <w:t>fail</w:t>
      </w:r>
      <w:r w:rsidR="00542956" w:rsidRPr="0005658A">
        <w:t xml:space="preserve"> </w:t>
      </w:r>
      <w:r w:rsidRPr="0005658A">
        <w:t>to</w:t>
      </w:r>
      <w:r w:rsidR="00542956" w:rsidRPr="0005658A">
        <w:t xml:space="preserve"> </w:t>
      </w:r>
      <w:r w:rsidR="002B1F60" w:rsidRPr="0005658A">
        <w:t>meet)</w:t>
      </w:r>
      <w:r w:rsidR="00542956" w:rsidRPr="0005658A">
        <w:t xml:space="preserve"> </w:t>
      </w:r>
      <w:r w:rsidR="00182187" w:rsidRPr="0005658A">
        <w:t>the</w:t>
      </w:r>
      <w:r w:rsidR="00542956" w:rsidRPr="0005658A">
        <w:t xml:space="preserve"> </w:t>
      </w:r>
      <w:r w:rsidR="00182187" w:rsidRPr="0005658A">
        <w:t>project</w:t>
      </w:r>
      <w:r w:rsidRPr="0005658A">
        <w:t>’s</w:t>
      </w:r>
      <w:r w:rsidR="00542956" w:rsidRPr="0005658A">
        <w:t xml:space="preserve"> </w:t>
      </w:r>
      <w:r w:rsidR="00182187" w:rsidRPr="0005658A">
        <w:t>purpose</w:t>
      </w:r>
      <w:r w:rsidR="00542956" w:rsidRPr="0005658A">
        <w:t xml:space="preserve"> </w:t>
      </w:r>
      <w:r w:rsidR="00182187" w:rsidRPr="0005658A">
        <w:t>and</w:t>
      </w:r>
      <w:r w:rsidR="00542956" w:rsidRPr="0005658A">
        <w:t xml:space="preserve"> </w:t>
      </w:r>
      <w:r w:rsidR="00182187" w:rsidRPr="0005658A">
        <w:t>need.</w:t>
      </w:r>
      <w:r w:rsidR="00542956" w:rsidRPr="0005658A">
        <w:t xml:space="preserve"> </w:t>
      </w:r>
    </w:p>
    <w:p w14:paraId="7E0F90D6" w14:textId="0404F9C8" w:rsidR="002E6022" w:rsidRPr="0005658A" w:rsidRDefault="00FA5C5B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t>Refer</w:t>
      </w:r>
      <w:r w:rsidR="00542956" w:rsidRPr="0005658A">
        <w:t xml:space="preserve"> </w:t>
      </w:r>
      <w:r w:rsidRPr="0005658A">
        <w:t>to</w:t>
      </w:r>
      <w:r w:rsidR="00542956" w:rsidRPr="0005658A">
        <w:t xml:space="preserve"> </w:t>
      </w:r>
      <w:r w:rsidRPr="0005658A">
        <w:t>Part</w:t>
      </w:r>
      <w:r w:rsidR="00542956" w:rsidRPr="0005658A">
        <w:t xml:space="preserve"> </w:t>
      </w:r>
      <w:r w:rsidRPr="0005658A">
        <w:t>2</w:t>
      </w:r>
      <w:r w:rsidR="00542956" w:rsidRPr="0005658A">
        <w:t xml:space="preserve"> </w:t>
      </w:r>
      <w:r w:rsidRPr="0005658A">
        <w:t>Chapter</w:t>
      </w:r>
      <w:r w:rsidR="00542956" w:rsidRPr="0005658A">
        <w:t xml:space="preserve"> </w:t>
      </w:r>
      <w:r w:rsidRPr="0005658A">
        <w:t>3A</w:t>
      </w:r>
      <w:r w:rsidR="00542956" w:rsidRPr="0005658A">
        <w:t xml:space="preserve"> </w:t>
      </w:r>
      <w:r w:rsidRPr="0005658A">
        <w:t>Section</w:t>
      </w:r>
      <w:r w:rsidR="00542956" w:rsidRPr="0005658A">
        <w:t xml:space="preserve"> </w:t>
      </w:r>
      <w:r w:rsidRPr="0005658A">
        <w:t>3A.2.</w:t>
      </w:r>
      <w:r w:rsidR="00D405AC" w:rsidRPr="0005658A">
        <w:t>3</w:t>
      </w:r>
      <w:r w:rsidRPr="0005658A">
        <w:t>.2</w:t>
      </w:r>
      <w:r w:rsidR="00542956" w:rsidRPr="0005658A">
        <w:t xml:space="preserve"> </w:t>
      </w:r>
      <w:r w:rsidRPr="0005658A">
        <w:rPr>
          <w:rStyle w:val="StyleItalicBlue1"/>
          <w:i/>
          <w:iCs/>
          <w:color w:val="2657A6"/>
        </w:rPr>
        <w:t>TSM&amp;O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additional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details.</w:t>
      </w:r>
    </w:p>
    <w:p w14:paraId="0C2E8D83" w14:textId="77777777" w:rsidR="00C46DE8" w:rsidRDefault="00C46DE8" w:rsidP="00C46DE8">
      <w:bookmarkStart w:id="1097" w:name="_Toc131165326"/>
      <w:bookmarkStart w:id="1098" w:name="_Toc126417788"/>
      <w:bookmarkStart w:id="1099" w:name="_Toc126425076"/>
      <w:bookmarkStart w:id="1100" w:name="_Toc126617719"/>
      <w:bookmarkStart w:id="1101" w:name="_Toc131138077"/>
      <w:bookmarkStart w:id="1102" w:name="_Toc131164651"/>
      <w:bookmarkStart w:id="1103" w:name="_Toc224306429"/>
      <w:bookmarkStart w:id="1104" w:name="_Toc224308201"/>
      <w:bookmarkStart w:id="1105" w:name="_Toc224308395"/>
      <w:bookmarkStart w:id="1106" w:name="_Toc224309154"/>
      <w:bookmarkStart w:id="1107" w:name="_Toc226234581"/>
      <w:bookmarkStart w:id="1108" w:name="_Toc228398630"/>
      <w:bookmarkStart w:id="1109" w:name="_Toc229070764"/>
      <w:r>
        <w:t>Enter information here.</w:t>
      </w:r>
    </w:p>
    <w:p w14:paraId="36345702" w14:textId="6C6089CB" w:rsidR="002E4CE4" w:rsidRPr="00F67A2E" w:rsidRDefault="002E4CE4" w:rsidP="00E87ACC">
      <w:pPr>
        <w:pStyle w:val="Heading2"/>
      </w:pPr>
      <w:bookmarkStart w:id="1110" w:name="_Toc237197020"/>
      <w:r w:rsidRPr="00F67A2E">
        <w:t>Multimodal</w:t>
      </w:r>
      <w:r w:rsidR="00542956">
        <w:t xml:space="preserve"> </w:t>
      </w:r>
      <w:bookmarkEnd w:id="1097"/>
      <w:r w:rsidRPr="00F67A2E">
        <w:t>Alternative</w:t>
      </w:r>
      <w:r w:rsidR="00EA213C" w:rsidRPr="00F67A2E">
        <w:t>(</w:t>
      </w:r>
      <w:r w:rsidR="00123707" w:rsidRPr="00F67A2E">
        <w:t>s</w:t>
      </w:r>
      <w:bookmarkEnd w:id="1098"/>
      <w:bookmarkEnd w:id="1099"/>
      <w:bookmarkEnd w:id="1100"/>
      <w:bookmarkEnd w:id="1101"/>
      <w:bookmarkEnd w:id="1102"/>
      <w:r w:rsidR="00EA213C" w:rsidRPr="00F67A2E">
        <w:t>)</w:t>
      </w:r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</w:p>
    <w:p w14:paraId="7DCE9227" w14:textId="5B861030" w:rsidR="00340A1A" w:rsidRPr="0005658A" w:rsidRDefault="00EA213C" w:rsidP="009631DD">
      <w:pPr>
        <w:pStyle w:val="Instructional"/>
      </w:pPr>
      <w:r w:rsidRPr="0005658A">
        <w:t>When</w:t>
      </w:r>
      <w:r w:rsidR="00542956" w:rsidRPr="0005658A">
        <w:t xml:space="preserve"> </w:t>
      </w:r>
      <w:r w:rsidRPr="0005658A">
        <w:t>consistent</w:t>
      </w:r>
      <w:r w:rsidR="00542956" w:rsidRPr="0005658A">
        <w:t xml:space="preserve"> </w:t>
      </w:r>
      <w:r w:rsidRPr="0005658A">
        <w:t>with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purpose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need,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alternative(s)</w:t>
      </w:r>
      <w:r w:rsidR="00542956" w:rsidRPr="0005658A">
        <w:t xml:space="preserve"> </w:t>
      </w:r>
      <w:r w:rsidRPr="0005658A">
        <w:t>analysis</w:t>
      </w:r>
      <w:r w:rsidR="00542956" w:rsidRPr="0005658A">
        <w:t xml:space="preserve"> </w:t>
      </w:r>
      <w:r w:rsidRPr="0005658A">
        <w:t>should</w:t>
      </w:r>
      <w:r w:rsidR="00542956" w:rsidRPr="0005658A">
        <w:t xml:space="preserve"> </w:t>
      </w:r>
      <w:r w:rsidRPr="0005658A">
        <w:t>consider</w:t>
      </w:r>
      <w:r w:rsidR="00542956" w:rsidRPr="0005658A">
        <w:t xml:space="preserve"> </w:t>
      </w:r>
      <w:r w:rsidRPr="0005658A">
        <w:t>multimodal</w:t>
      </w:r>
      <w:r w:rsidR="00542956" w:rsidRPr="0005658A">
        <w:t xml:space="preserve"> </w:t>
      </w:r>
      <w:r w:rsidRPr="0005658A">
        <w:t>alternatives.</w:t>
      </w:r>
      <w:r w:rsidR="00542956" w:rsidRPr="0005658A">
        <w:t xml:space="preserve"> </w:t>
      </w:r>
      <w:r w:rsidR="00B4532C" w:rsidRPr="0005658A">
        <w:t>D</w:t>
      </w:r>
      <w:r w:rsidR="008B0C9A" w:rsidRPr="0005658A">
        <w:t>escribe</w:t>
      </w:r>
      <w:r w:rsidR="00542956" w:rsidRPr="0005658A">
        <w:t xml:space="preserve"> </w:t>
      </w:r>
      <w:r w:rsidR="008B0C9A" w:rsidRPr="0005658A">
        <w:t>the</w:t>
      </w:r>
      <w:r w:rsidR="00542956" w:rsidRPr="0005658A">
        <w:t xml:space="preserve"> </w:t>
      </w:r>
      <w:r w:rsidR="008B0C9A" w:rsidRPr="0005658A">
        <w:t>multimodal</w:t>
      </w:r>
      <w:r w:rsidR="00542956" w:rsidRPr="0005658A">
        <w:t xml:space="preserve"> </w:t>
      </w:r>
      <w:r w:rsidR="008B0C9A" w:rsidRPr="0005658A">
        <w:t>alternative</w:t>
      </w:r>
      <w:r w:rsidRPr="0005658A">
        <w:t>(</w:t>
      </w:r>
      <w:r w:rsidR="008B0C9A" w:rsidRPr="0005658A">
        <w:t>s</w:t>
      </w:r>
      <w:r w:rsidRPr="0005658A">
        <w:t>)</w:t>
      </w:r>
      <w:r w:rsidR="00542956" w:rsidRPr="0005658A">
        <w:t xml:space="preserve"> </w:t>
      </w:r>
      <w:r w:rsidR="008B0C9A" w:rsidRPr="0005658A">
        <w:t>and</w:t>
      </w:r>
      <w:r w:rsidR="00542956" w:rsidRPr="0005658A">
        <w:t xml:space="preserve"> </w:t>
      </w:r>
      <w:r w:rsidR="008B0C9A" w:rsidRPr="0005658A">
        <w:t>how</w:t>
      </w:r>
      <w:r w:rsidR="00542956" w:rsidRPr="0005658A">
        <w:t xml:space="preserve"> </w:t>
      </w:r>
      <w:r w:rsidR="008B0C9A" w:rsidRPr="0005658A">
        <w:t>they</w:t>
      </w:r>
      <w:r w:rsidR="00542956" w:rsidRPr="0005658A">
        <w:t xml:space="preserve"> </w:t>
      </w:r>
      <w:r w:rsidR="008B0C9A" w:rsidRPr="0005658A">
        <w:t>align</w:t>
      </w:r>
      <w:r w:rsidR="00542956" w:rsidRPr="0005658A">
        <w:t xml:space="preserve"> </w:t>
      </w:r>
      <w:r w:rsidR="00B4532C" w:rsidRPr="0005658A">
        <w:t>with</w:t>
      </w:r>
      <w:r w:rsidR="00542956" w:rsidRPr="0005658A">
        <w:t xml:space="preserve"> </w:t>
      </w:r>
      <w:r w:rsidR="00B4532C" w:rsidRPr="0005658A">
        <w:t>the</w:t>
      </w:r>
      <w:r w:rsidR="00542956" w:rsidRPr="0005658A">
        <w:t xml:space="preserve"> </w:t>
      </w:r>
      <w:r w:rsidR="005E5CC1" w:rsidRPr="0005658A">
        <w:t>Metropolitan</w:t>
      </w:r>
      <w:r w:rsidR="00542956" w:rsidRPr="0005658A">
        <w:t xml:space="preserve"> </w:t>
      </w:r>
      <w:r w:rsidR="005E5CC1" w:rsidRPr="0005658A">
        <w:t>Planning</w:t>
      </w:r>
      <w:r w:rsidR="00542956" w:rsidRPr="0005658A">
        <w:t xml:space="preserve"> </w:t>
      </w:r>
      <w:r w:rsidR="005E5CC1" w:rsidRPr="0005658A">
        <w:t>Organization</w:t>
      </w:r>
      <w:r w:rsidR="00542956" w:rsidRPr="0005658A">
        <w:t xml:space="preserve"> </w:t>
      </w:r>
      <w:r w:rsidR="005E5CC1" w:rsidRPr="0005658A">
        <w:t>(</w:t>
      </w:r>
      <w:r w:rsidR="00B4532C" w:rsidRPr="0005658A">
        <w:t>MPO</w:t>
      </w:r>
      <w:r w:rsidR="005E5CC1" w:rsidRPr="0005658A">
        <w:t>)</w:t>
      </w:r>
      <w:r w:rsidR="00542956" w:rsidRPr="0005658A">
        <w:t xml:space="preserve"> </w:t>
      </w:r>
      <w:r w:rsidR="005E5CC1" w:rsidRPr="0005658A">
        <w:t>Long</w:t>
      </w:r>
      <w:r w:rsidR="00542956" w:rsidRPr="0005658A">
        <w:t xml:space="preserve"> </w:t>
      </w:r>
      <w:r w:rsidR="005E5CC1" w:rsidRPr="0005658A">
        <w:t>Range</w:t>
      </w:r>
      <w:r w:rsidR="00542956" w:rsidRPr="0005658A">
        <w:t xml:space="preserve"> </w:t>
      </w:r>
      <w:r w:rsidR="005E5CC1" w:rsidRPr="0005658A">
        <w:t>Transportation</w:t>
      </w:r>
      <w:r w:rsidR="00542956" w:rsidRPr="0005658A">
        <w:t xml:space="preserve"> </w:t>
      </w:r>
      <w:r w:rsidR="005E5CC1" w:rsidRPr="0005658A">
        <w:t>Plan</w:t>
      </w:r>
      <w:r w:rsidR="00542956" w:rsidRPr="0005658A">
        <w:t xml:space="preserve"> </w:t>
      </w:r>
      <w:r w:rsidR="005E5CC1" w:rsidRPr="0005658A">
        <w:t>(</w:t>
      </w:r>
      <w:r w:rsidR="00B4532C" w:rsidRPr="0005658A">
        <w:t>LRTP</w:t>
      </w:r>
      <w:r w:rsidR="005E5CC1" w:rsidRPr="0005658A">
        <w:t>)</w:t>
      </w:r>
      <w:r w:rsidR="00B4532C" w:rsidRPr="0005658A">
        <w:t>,</w:t>
      </w:r>
      <w:r w:rsidR="00542956" w:rsidRPr="0005658A">
        <w:t xml:space="preserve"> </w:t>
      </w:r>
      <w:r w:rsidR="005E5CC1" w:rsidRPr="0005658A">
        <w:t>Local</w:t>
      </w:r>
      <w:r w:rsidR="00542956" w:rsidRPr="0005658A">
        <w:t xml:space="preserve"> </w:t>
      </w:r>
      <w:r w:rsidR="005E5CC1" w:rsidRPr="0005658A">
        <w:t>Government</w:t>
      </w:r>
      <w:r w:rsidR="00542956" w:rsidRPr="0005658A">
        <w:t xml:space="preserve"> </w:t>
      </w:r>
      <w:r w:rsidR="005E5CC1" w:rsidRPr="0005658A">
        <w:t>Comprehensive</w:t>
      </w:r>
      <w:r w:rsidR="00542956" w:rsidRPr="0005658A">
        <w:t xml:space="preserve"> </w:t>
      </w:r>
      <w:r w:rsidR="005E5CC1" w:rsidRPr="0005658A">
        <w:t>Plan</w:t>
      </w:r>
      <w:r w:rsidR="00542956" w:rsidRPr="0005658A">
        <w:t xml:space="preserve"> </w:t>
      </w:r>
      <w:r w:rsidR="005E5CC1" w:rsidRPr="0005658A">
        <w:t>(</w:t>
      </w:r>
      <w:r w:rsidR="00361868" w:rsidRPr="0005658A">
        <w:t>LGCP</w:t>
      </w:r>
      <w:r w:rsidR="005E5CC1" w:rsidRPr="0005658A">
        <w:t>)</w:t>
      </w:r>
      <w:r w:rsidR="00361868" w:rsidRPr="0005658A">
        <w:t>,</w:t>
      </w:r>
      <w:r w:rsidR="00542956" w:rsidRPr="0005658A">
        <w:t xml:space="preserve"> </w:t>
      </w:r>
      <w:r w:rsidR="00CD0D00" w:rsidRPr="0005658A">
        <w:t>local</w:t>
      </w:r>
      <w:r w:rsidR="00542956" w:rsidRPr="0005658A">
        <w:t xml:space="preserve"> </w:t>
      </w:r>
      <w:r w:rsidR="00CD0D00" w:rsidRPr="0005658A">
        <w:t>transit</w:t>
      </w:r>
      <w:r w:rsidR="00542956" w:rsidRPr="0005658A">
        <w:t xml:space="preserve"> </w:t>
      </w:r>
      <w:r w:rsidR="00CD0D00" w:rsidRPr="0005658A">
        <w:t>agency</w:t>
      </w:r>
      <w:r w:rsidR="00542956" w:rsidRPr="0005658A">
        <w:t xml:space="preserve"> </w:t>
      </w:r>
      <w:r w:rsidR="00CD0D00" w:rsidRPr="0005658A">
        <w:t>plans,</w:t>
      </w:r>
      <w:r w:rsidR="00542956" w:rsidRPr="0005658A">
        <w:t xml:space="preserve"> </w:t>
      </w:r>
      <w:r w:rsidR="00CD0D00" w:rsidRPr="0005658A">
        <w:t>Freight</w:t>
      </w:r>
      <w:r w:rsidR="00542956" w:rsidRPr="0005658A">
        <w:t xml:space="preserve"> </w:t>
      </w:r>
      <w:r w:rsidR="00CD0D00" w:rsidRPr="0005658A">
        <w:t>Mobility</w:t>
      </w:r>
      <w:r w:rsidR="00542956" w:rsidRPr="0005658A">
        <w:t xml:space="preserve"> </w:t>
      </w:r>
      <w:r w:rsidR="00CD0D00" w:rsidRPr="0005658A">
        <w:t>and</w:t>
      </w:r>
      <w:r w:rsidR="00542956" w:rsidRPr="0005658A">
        <w:t xml:space="preserve"> </w:t>
      </w:r>
      <w:r w:rsidR="00CD0D00" w:rsidRPr="0005658A">
        <w:t>Trade</w:t>
      </w:r>
      <w:r w:rsidR="00542956" w:rsidRPr="0005658A">
        <w:t xml:space="preserve"> </w:t>
      </w:r>
      <w:r w:rsidR="00CD0D00" w:rsidRPr="0005658A">
        <w:t>Plan</w:t>
      </w:r>
      <w:r w:rsidR="00F97286" w:rsidRPr="0005658A">
        <w:t>,</w:t>
      </w:r>
      <w:r w:rsidR="00542956" w:rsidRPr="0005658A">
        <w:t xml:space="preserve"> </w:t>
      </w:r>
      <w:r w:rsidR="00361868" w:rsidRPr="0005658A">
        <w:t>and</w:t>
      </w:r>
      <w:r w:rsidR="00542956" w:rsidRPr="0005658A">
        <w:t xml:space="preserve"> </w:t>
      </w:r>
      <w:r w:rsidR="00361868" w:rsidRPr="0005658A">
        <w:t>Transit</w:t>
      </w:r>
      <w:r w:rsidR="00542956" w:rsidRPr="0005658A">
        <w:t xml:space="preserve"> </w:t>
      </w:r>
      <w:r w:rsidR="00361868" w:rsidRPr="0005658A">
        <w:t>Development</w:t>
      </w:r>
      <w:r w:rsidR="00542956" w:rsidRPr="0005658A">
        <w:t xml:space="preserve"> </w:t>
      </w:r>
      <w:r w:rsidR="00361868" w:rsidRPr="0005658A">
        <w:t>Plan</w:t>
      </w:r>
      <w:r w:rsidR="00542956" w:rsidRPr="0005658A">
        <w:t xml:space="preserve"> </w:t>
      </w:r>
      <w:r w:rsidR="00361868" w:rsidRPr="0005658A">
        <w:t>where</w:t>
      </w:r>
      <w:r w:rsidR="00542956" w:rsidRPr="0005658A">
        <w:t xml:space="preserve"> </w:t>
      </w:r>
      <w:r w:rsidR="00361868" w:rsidRPr="0005658A">
        <w:t>applicable.</w:t>
      </w:r>
      <w:r w:rsidR="00542956" w:rsidRPr="0005658A">
        <w:t xml:space="preserve"> </w:t>
      </w:r>
      <w:r w:rsidR="00361868" w:rsidRPr="0005658A">
        <w:t>Discuss</w:t>
      </w:r>
      <w:r w:rsidR="00542956" w:rsidRPr="0005658A">
        <w:t xml:space="preserve"> </w:t>
      </w:r>
      <w:r w:rsidR="00361868" w:rsidRPr="0005658A">
        <w:t>coordination</w:t>
      </w:r>
      <w:r w:rsidR="00542956" w:rsidRPr="0005658A">
        <w:t xml:space="preserve"> </w:t>
      </w:r>
      <w:r w:rsidR="00361868" w:rsidRPr="0005658A">
        <w:t>with</w:t>
      </w:r>
      <w:r w:rsidR="00542956" w:rsidRPr="0005658A">
        <w:t xml:space="preserve"> </w:t>
      </w:r>
      <w:r w:rsidR="008F3818" w:rsidRPr="0005658A">
        <w:t>t</w:t>
      </w:r>
      <w:r w:rsidR="00361868" w:rsidRPr="0005658A">
        <w:t>he</w:t>
      </w:r>
      <w:r w:rsidR="00542956" w:rsidRPr="0005658A">
        <w:t xml:space="preserve"> </w:t>
      </w:r>
      <w:r w:rsidR="00361868" w:rsidRPr="0005658A">
        <w:t>District</w:t>
      </w:r>
      <w:r w:rsidR="00542956" w:rsidRPr="0005658A">
        <w:t xml:space="preserve"> </w:t>
      </w:r>
      <w:r w:rsidR="00361868" w:rsidRPr="0005658A">
        <w:t>Transit</w:t>
      </w:r>
      <w:r w:rsidR="00542956" w:rsidRPr="0005658A">
        <w:t xml:space="preserve"> </w:t>
      </w:r>
      <w:r w:rsidR="00361868" w:rsidRPr="0005658A">
        <w:t>or</w:t>
      </w:r>
      <w:r w:rsidR="00542956" w:rsidRPr="0005658A">
        <w:t xml:space="preserve"> </w:t>
      </w:r>
      <w:r w:rsidR="00361868" w:rsidRPr="0005658A">
        <w:t>Modal</w:t>
      </w:r>
      <w:r w:rsidR="00542956" w:rsidRPr="0005658A">
        <w:t xml:space="preserve"> </w:t>
      </w:r>
      <w:r w:rsidR="00361868" w:rsidRPr="0005658A">
        <w:t>Office</w:t>
      </w:r>
      <w:r w:rsidR="008F3818" w:rsidRPr="0005658A">
        <w:t>.</w:t>
      </w:r>
      <w:r w:rsidR="00542956" w:rsidRPr="0005658A">
        <w:t xml:space="preserve"> </w:t>
      </w:r>
    </w:p>
    <w:p w14:paraId="16F5C3C7" w14:textId="7E643E4C" w:rsidR="00EA213C" w:rsidRPr="0005658A" w:rsidRDefault="00EA213C" w:rsidP="009631DD">
      <w:pPr>
        <w:pStyle w:val="Instructional"/>
      </w:pPr>
      <w:r w:rsidRPr="0005658A">
        <w:lastRenderedPageBreak/>
        <w:t>If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multimodal</w:t>
      </w:r>
      <w:r w:rsidR="00542956" w:rsidRPr="0005658A">
        <w:t xml:space="preserve"> </w:t>
      </w:r>
      <w:r w:rsidRPr="0005658A">
        <w:t>alternative(s)</w:t>
      </w:r>
      <w:r w:rsidR="00542956" w:rsidRPr="0005658A">
        <w:t xml:space="preserve"> </w:t>
      </w:r>
      <w:r w:rsidRPr="0005658A">
        <w:t>will</w:t>
      </w:r>
      <w:r w:rsidR="00542956" w:rsidRPr="0005658A">
        <w:t xml:space="preserve"> </w:t>
      </w:r>
      <w:r w:rsidRPr="0005658A">
        <w:t>not</w:t>
      </w:r>
      <w:r w:rsidR="00542956" w:rsidRPr="0005658A">
        <w:t xml:space="preserve"> </w:t>
      </w:r>
      <w:r w:rsidRPr="0005658A">
        <w:t>meet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purpose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need</w:t>
      </w:r>
      <w:r w:rsidR="00542956" w:rsidRPr="0005658A">
        <w:t xml:space="preserve"> </w:t>
      </w:r>
      <w:r w:rsidRPr="0005658A">
        <w:t>for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project,</w:t>
      </w:r>
      <w:r w:rsidR="00542956" w:rsidRPr="0005658A">
        <w:t xml:space="preserve"> </w:t>
      </w:r>
      <w:r w:rsidRPr="0005658A">
        <w:t>it</w:t>
      </w:r>
      <w:r w:rsidR="00542956" w:rsidRPr="0005658A">
        <w:t xml:space="preserve"> </w:t>
      </w:r>
      <w:r w:rsidRPr="0005658A">
        <w:t>does</w:t>
      </w:r>
      <w:r w:rsidR="00542956" w:rsidRPr="0005658A">
        <w:t xml:space="preserve"> </w:t>
      </w:r>
      <w:r w:rsidRPr="0005658A">
        <w:t>not</w:t>
      </w:r>
      <w:r w:rsidR="00542956" w:rsidRPr="0005658A">
        <w:t xml:space="preserve"> </w:t>
      </w:r>
      <w:r w:rsidRPr="0005658A">
        <w:t>need</w:t>
      </w:r>
      <w:r w:rsidR="00542956" w:rsidRPr="0005658A">
        <w:t xml:space="preserve"> </w:t>
      </w:r>
      <w:r w:rsidRPr="0005658A">
        <w:t>to</w:t>
      </w:r>
      <w:r w:rsidR="00542956" w:rsidRPr="0005658A">
        <w:t xml:space="preserve"> </w:t>
      </w:r>
      <w:r w:rsidRPr="0005658A">
        <w:t>be</w:t>
      </w:r>
      <w:r w:rsidR="00542956" w:rsidRPr="0005658A">
        <w:t xml:space="preserve"> </w:t>
      </w:r>
      <w:r w:rsidRPr="0005658A">
        <w:t>evaluated</w:t>
      </w:r>
      <w:r w:rsidR="00542956" w:rsidRPr="0005658A">
        <w:t xml:space="preserve"> </w:t>
      </w:r>
      <w:r w:rsidRPr="0005658A">
        <w:t>further</w:t>
      </w:r>
      <w:r w:rsidR="00542956" w:rsidRPr="0005658A">
        <w:t xml:space="preserve"> </w:t>
      </w:r>
      <w:r w:rsidRPr="0005658A">
        <w:t>(no</w:t>
      </w:r>
      <w:r w:rsidR="00542956" w:rsidRPr="0005658A">
        <w:t xml:space="preserve"> </w:t>
      </w:r>
      <w:r w:rsidRPr="0005658A">
        <w:t>documentation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coordination</w:t>
      </w:r>
      <w:r w:rsidR="00542956" w:rsidRPr="0005658A">
        <w:t xml:space="preserve"> </w:t>
      </w:r>
      <w:r w:rsidRPr="0005658A">
        <w:t>needed).</w:t>
      </w:r>
    </w:p>
    <w:p w14:paraId="07B97C8F" w14:textId="00681D2B" w:rsidR="00FA5C5B" w:rsidRPr="0005658A" w:rsidRDefault="00FA5C5B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t>Refer</w:t>
      </w:r>
      <w:r w:rsidR="00542956" w:rsidRPr="0005658A">
        <w:t xml:space="preserve"> </w:t>
      </w:r>
      <w:r w:rsidRPr="0005658A">
        <w:t>to</w:t>
      </w:r>
      <w:r w:rsidR="00542956" w:rsidRPr="0005658A">
        <w:t xml:space="preserve"> </w:t>
      </w:r>
      <w:r w:rsidRPr="0005658A">
        <w:t>Part</w:t>
      </w:r>
      <w:r w:rsidR="00542956" w:rsidRPr="0005658A">
        <w:t xml:space="preserve"> </w:t>
      </w:r>
      <w:r w:rsidRPr="0005658A">
        <w:t>2</w:t>
      </w:r>
      <w:r w:rsidR="00542956" w:rsidRPr="0005658A">
        <w:t xml:space="preserve"> </w:t>
      </w:r>
      <w:r w:rsidRPr="0005658A">
        <w:t>Chapter</w:t>
      </w:r>
      <w:r w:rsidR="00542956" w:rsidRPr="0005658A">
        <w:t xml:space="preserve"> </w:t>
      </w:r>
      <w:r w:rsidRPr="0005658A">
        <w:t>3A</w:t>
      </w:r>
      <w:r w:rsidR="00542956" w:rsidRPr="0005658A">
        <w:t xml:space="preserve"> </w:t>
      </w:r>
      <w:r w:rsidRPr="0005658A">
        <w:t>Section</w:t>
      </w:r>
      <w:r w:rsidR="00542956" w:rsidRPr="0005658A">
        <w:t xml:space="preserve"> </w:t>
      </w:r>
      <w:r w:rsidRPr="0005658A">
        <w:t>3A.2.</w:t>
      </w:r>
      <w:r w:rsidR="00372DF9" w:rsidRPr="0005658A">
        <w:t>3</w:t>
      </w:r>
      <w:r w:rsidRPr="0005658A">
        <w:t>.3</w:t>
      </w:r>
      <w:r w:rsidR="00542956" w:rsidRPr="0005658A">
        <w:t xml:space="preserve"> </w:t>
      </w:r>
      <w:r w:rsidRPr="0005658A">
        <w:rPr>
          <w:rStyle w:val="StyleItalicBlue1"/>
          <w:i/>
          <w:iCs/>
          <w:color w:val="2657A6"/>
        </w:rPr>
        <w:t>Multimodal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Alternative(s)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additional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details.</w:t>
      </w:r>
    </w:p>
    <w:p w14:paraId="666AB8D1" w14:textId="77777777" w:rsidR="00C46DE8" w:rsidRDefault="00C46DE8" w:rsidP="00C46DE8">
      <w:bookmarkStart w:id="1111" w:name="_Toc126619394"/>
      <w:bookmarkStart w:id="1112" w:name="_Toc131164652"/>
      <w:bookmarkStart w:id="1113" w:name="_Toc126061259"/>
      <w:bookmarkStart w:id="1114" w:name="_Toc126268756"/>
      <w:bookmarkStart w:id="1115" w:name="_Toc126417790"/>
      <w:bookmarkStart w:id="1116" w:name="_Toc126425078"/>
      <w:bookmarkStart w:id="1117" w:name="_Toc126617721"/>
      <w:bookmarkStart w:id="1118" w:name="_Toc131138078"/>
      <w:bookmarkStart w:id="1119" w:name="_Toc131164653"/>
      <w:bookmarkStart w:id="1120" w:name="_Toc131165327"/>
      <w:bookmarkStart w:id="1121" w:name="_Toc224306430"/>
      <w:bookmarkStart w:id="1122" w:name="_Toc224308202"/>
      <w:bookmarkStart w:id="1123" w:name="_Toc224308396"/>
      <w:bookmarkStart w:id="1124" w:name="_Toc224309155"/>
      <w:bookmarkStart w:id="1125" w:name="_Toc226234582"/>
      <w:bookmarkStart w:id="1126" w:name="_Toc228398631"/>
      <w:bookmarkStart w:id="1127" w:name="_Toc229070765"/>
      <w:bookmarkEnd w:id="1111"/>
      <w:bookmarkEnd w:id="1112"/>
      <w:r>
        <w:t>Enter information here.</w:t>
      </w:r>
    </w:p>
    <w:p w14:paraId="41C7523B" w14:textId="186BE0A0" w:rsidR="00830023" w:rsidRPr="00F67A2E" w:rsidRDefault="00830023" w:rsidP="00E87ACC">
      <w:pPr>
        <w:pStyle w:val="Heading2"/>
      </w:pPr>
      <w:bookmarkStart w:id="1128" w:name="_Toc237197021"/>
      <w:r w:rsidRPr="00F67A2E">
        <w:t>Build</w:t>
      </w:r>
      <w:r w:rsidR="00542956">
        <w:t xml:space="preserve"> </w:t>
      </w:r>
      <w:r w:rsidRPr="00F67A2E">
        <w:t>Alternative</w:t>
      </w:r>
      <w:r w:rsidR="001F0C67" w:rsidRPr="00F67A2E">
        <w:t>s</w:t>
      </w:r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</w:p>
    <w:p w14:paraId="0D1153E9" w14:textId="18A6A4FA" w:rsidR="009812DF" w:rsidRPr="0005658A" w:rsidRDefault="00FF6367" w:rsidP="009631DD">
      <w:pPr>
        <w:pStyle w:val="Instructional"/>
      </w:pPr>
      <w:r w:rsidRPr="0005658A">
        <w:t>Discuss</w:t>
      </w:r>
      <w:r w:rsidR="00542956" w:rsidRPr="0005658A">
        <w:t xml:space="preserve"> </w:t>
      </w:r>
      <w:r w:rsidRPr="0005658A">
        <w:t>how</w:t>
      </w:r>
      <w:r w:rsidR="00542956" w:rsidRPr="0005658A">
        <w:t xml:space="preserve"> </w:t>
      </w:r>
      <w:r w:rsidR="00D1136A" w:rsidRPr="0005658A">
        <w:t>the</w:t>
      </w:r>
      <w:r w:rsidR="00542956" w:rsidRPr="0005658A">
        <w:t xml:space="preserve"> </w:t>
      </w:r>
      <w:r w:rsidR="00332FB3" w:rsidRPr="0005658A">
        <w:t>B</w:t>
      </w:r>
      <w:r w:rsidRPr="0005658A">
        <w:t>uild</w:t>
      </w:r>
      <w:r w:rsidR="00542956" w:rsidRPr="0005658A">
        <w:t xml:space="preserve"> </w:t>
      </w:r>
      <w:r w:rsidR="00332FB3" w:rsidRPr="0005658A">
        <w:t>Al</w:t>
      </w:r>
      <w:r w:rsidRPr="0005658A">
        <w:t>ternative</w:t>
      </w:r>
      <w:r w:rsidR="00D1136A" w:rsidRPr="0005658A">
        <w:t>(</w:t>
      </w:r>
      <w:r w:rsidRPr="0005658A">
        <w:t>s</w:t>
      </w:r>
      <w:r w:rsidR="00D1136A" w:rsidRPr="0005658A">
        <w:t>)</w:t>
      </w:r>
      <w:r w:rsidR="00542956" w:rsidRPr="0005658A">
        <w:t xml:space="preserve"> </w:t>
      </w:r>
      <w:r w:rsidRPr="0005658A">
        <w:t>were</w:t>
      </w:r>
      <w:r w:rsidR="00542956" w:rsidRPr="0005658A">
        <w:t xml:space="preserve"> </w:t>
      </w:r>
      <w:r w:rsidRPr="0005658A">
        <w:t>developed.</w:t>
      </w:r>
      <w:r w:rsidR="00542956" w:rsidRPr="0005658A">
        <w:t xml:space="preserve"> </w:t>
      </w:r>
      <w:r w:rsidR="00D26477" w:rsidRPr="0005658A">
        <w:t>Review</w:t>
      </w:r>
      <w:r w:rsidR="00542956" w:rsidRPr="0005658A">
        <w:t xml:space="preserve"> </w:t>
      </w:r>
      <w:r w:rsidR="00D26477" w:rsidRPr="0005658A">
        <w:t>any</w:t>
      </w:r>
      <w:r w:rsidR="00542956" w:rsidRPr="0005658A">
        <w:t xml:space="preserve"> </w:t>
      </w:r>
      <w:r w:rsidR="00D26477" w:rsidRPr="0005658A">
        <w:t>hybrid</w:t>
      </w:r>
      <w:r w:rsidR="00542956" w:rsidRPr="0005658A">
        <w:t xml:space="preserve"> </w:t>
      </w:r>
      <w:r w:rsidR="00D26477" w:rsidRPr="0005658A">
        <w:t>alternatives</w:t>
      </w:r>
      <w:r w:rsidR="00542956" w:rsidRPr="0005658A">
        <w:t xml:space="preserve"> </w:t>
      </w:r>
      <w:r w:rsidR="00D26477" w:rsidRPr="0005658A">
        <w:t>that</w:t>
      </w:r>
      <w:r w:rsidR="00542956" w:rsidRPr="0005658A">
        <w:t xml:space="preserve"> </w:t>
      </w:r>
      <w:r w:rsidR="00D26477" w:rsidRPr="0005658A">
        <w:t>incorporate</w:t>
      </w:r>
      <w:r w:rsidR="00542956" w:rsidRPr="0005658A">
        <w:t xml:space="preserve"> </w:t>
      </w:r>
      <w:r w:rsidR="00D26477" w:rsidRPr="0005658A">
        <w:t>TSM&amp;O</w:t>
      </w:r>
      <w:r w:rsidR="00542956" w:rsidRPr="0005658A">
        <w:t xml:space="preserve"> </w:t>
      </w:r>
      <w:r w:rsidR="00D26477" w:rsidRPr="0005658A">
        <w:t>strategies</w:t>
      </w:r>
      <w:r w:rsidR="00542956" w:rsidRPr="0005658A">
        <w:t xml:space="preserve"> </w:t>
      </w:r>
      <w:r w:rsidR="00D26477" w:rsidRPr="0005658A">
        <w:t>and/or</w:t>
      </w:r>
      <w:r w:rsidR="00542956" w:rsidRPr="0005658A">
        <w:t xml:space="preserve"> </w:t>
      </w:r>
      <w:r w:rsidR="00D26477" w:rsidRPr="0005658A">
        <w:t>multimodal</w:t>
      </w:r>
      <w:r w:rsidR="00542956" w:rsidRPr="0005658A">
        <w:t xml:space="preserve"> </w:t>
      </w:r>
      <w:r w:rsidR="00D26477" w:rsidRPr="0005658A">
        <w:t>options</w:t>
      </w:r>
      <w:r w:rsidR="00542956" w:rsidRPr="0005658A">
        <w:t xml:space="preserve"> </w:t>
      </w:r>
      <w:r w:rsidR="00D26477" w:rsidRPr="0005658A">
        <w:t>into</w:t>
      </w:r>
      <w:r w:rsidR="00542956" w:rsidRPr="0005658A">
        <w:t xml:space="preserve"> </w:t>
      </w:r>
      <w:r w:rsidR="00D26477" w:rsidRPr="0005658A">
        <w:t>the</w:t>
      </w:r>
      <w:r w:rsidR="00542956" w:rsidRPr="0005658A">
        <w:t xml:space="preserve"> </w:t>
      </w:r>
      <w:r w:rsidR="00D26477" w:rsidRPr="0005658A">
        <w:t>Build</w:t>
      </w:r>
      <w:r w:rsidR="00542956" w:rsidRPr="0005658A">
        <w:t xml:space="preserve"> </w:t>
      </w:r>
      <w:r w:rsidR="00D26477" w:rsidRPr="0005658A">
        <w:t>Alternative(s)</w:t>
      </w:r>
      <w:r w:rsidR="00542956" w:rsidRPr="0005658A">
        <w:t xml:space="preserve"> </w:t>
      </w:r>
      <w:r w:rsidR="00D26477" w:rsidRPr="0005658A">
        <w:t>per</w:t>
      </w:r>
      <w:r w:rsidR="00542956" w:rsidRPr="0005658A">
        <w:t xml:space="preserve"> </w:t>
      </w:r>
      <w:r w:rsidR="00D57880" w:rsidRPr="0005658A">
        <w:t>Part</w:t>
      </w:r>
      <w:r w:rsidR="00542956" w:rsidRPr="0005658A">
        <w:t xml:space="preserve"> </w:t>
      </w:r>
      <w:r w:rsidR="00D57880" w:rsidRPr="0005658A">
        <w:t>2</w:t>
      </w:r>
      <w:r w:rsidR="00542956" w:rsidRPr="0005658A">
        <w:t xml:space="preserve"> </w:t>
      </w:r>
      <w:r w:rsidR="00D57880" w:rsidRPr="0005658A">
        <w:t>Chapter</w:t>
      </w:r>
      <w:r w:rsidR="00542956" w:rsidRPr="0005658A">
        <w:t xml:space="preserve"> </w:t>
      </w:r>
      <w:r w:rsidR="00D57880" w:rsidRPr="0005658A">
        <w:t>3A</w:t>
      </w:r>
      <w:r w:rsidR="00542956" w:rsidRPr="0005658A">
        <w:t xml:space="preserve"> </w:t>
      </w:r>
      <w:r w:rsidR="00D26477" w:rsidRPr="0005658A">
        <w:t>Section</w:t>
      </w:r>
      <w:r w:rsidR="00542956" w:rsidRPr="0005658A">
        <w:t xml:space="preserve"> </w:t>
      </w:r>
      <w:r w:rsidR="00D26477" w:rsidRPr="0005658A">
        <w:t>3A.2.</w:t>
      </w:r>
      <w:r w:rsidR="00057C04" w:rsidRPr="0005658A">
        <w:t>3</w:t>
      </w:r>
      <w:r w:rsidR="00D26477" w:rsidRPr="0005658A">
        <w:t>.4</w:t>
      </w:r>
      <w:r w:rsidR="00542956" w:rsidRPr="0005658A">
        <w:t xml:space="preserve"> </w:t>
      </w:r>
      <w:r w:rsidR="00F71369" w:rsidRPr="0005658A">
        <w:t>Build</w:t>
      </w:r>
      <w:r w:rsidR="00542956" w:rsidRPr="0005658A">
        <w:t xml:space="preserve"> </w:t>
      </w:r>
      <w:r w:rsidR="00F71369" w:rsidRPr="0005658A">
        <w:t>Alternative(s)</w:t>
      </w:r>
      <w:r w:rsidR="00387F8C" w:rsidRPr="0005658A">
        <w:t>.</w:t>
      </w:r>
      <w:r w:rsidR="00542956" w:rsidRPr="0005658A">
        <w:t xml:space="preserve"> </w:t>
      </w:r>
    </w:p>
    <w:p w14:paraId="0D6BCBEF" w14:textId="24652184" w:rsidR="008808C8" w:rsidRPr="0005658A" w:rsidRDefault="00BC7670" w:rsidP="009631DD">
      <w:pPr>
        <w:pStyle w:val="Instructional"/>
      </w:pPr>
      <w:r w:rsidRPr="0005658A">
        <w:t>Describe</w:t>
      </w:r>
      <w:r w:rsidR="00542956" w:rsidRPr="0005658A">
        <w:t xml:space="preserve"> </w:t>
      </w:r>
      <w:r w:rsidR="0028433A" w:rsidRPr="0005658A">
        <w:t>features</w:t>
      </w:r>
      <w:r w:rsidR="00542956" w:rsidRPr="0005658A">
        <w:t xml:space="preserve"> </w:t>
      </w:r>
      <w:r w:rsidR="0028433A" w:rsidRPr="0005658A">
        <w:t>for</w:t>
      </w:r>
      <w:r w:rsidR="00542956" w:rsidRPr="0005658A">
        <w:t xml:space="preserve"> </w:t>
      </w:r>
      <w:r w:rsidR="0028433A" w:rsidRPr="0005658A">
        <w:t>each</w:t>
      </w:r>
      <w:r w:rsidR="00542956" w:rsidRPr="0005658A">
        <w:t xml:space="preserve"> </w:t>
      </w:r>
      <w:r w:rsidR="00104E23" w:rsidRPr="0005658A">
        <w:t>Build</w:t>
      </w:r>
      <w:r w:rsidR="00542956" w:rsidRPr="0005658A">
        <w:t xml:space="preserve"> </w:t>
      </w:r>
      <w:r w:rsidR="00104E23" w:rsidRPr="0005658A">
        <w:t>Alternative</w:t>
      </w:r>
      <w:r w:rsidR="00542956" w:rsidRPr="0005658A">
        <w:t xml:space="preserve"> </w:t>
      </w:r>
      <w:r w:rsidR="00BF72C9" w:rsidRPr="0005658A">
        <w:t>in</w:t>
      </w:r>
      <w:r w:rsidR="00542956" w:rsidRPr="0005658A">
        <w:t xml:space="preserve"> </w:t>
      </w:r>
      <w:r w:rsidR="00BF72C9" w:rsidRPr="0005658A">
        <w:t>the</w:t>
      </w:r>
      <w:r w:rsidR="00542956" w:rsidRPr="0005658A">
        <w:t xml:space="preserve"> </w:t>
      </w:r>
      <w:r w:rsidR="00BF72C9" w:rsidRPr="0005658A">
        <w:t>sub</w:t>
      </w:r>
      <w:r w:rsidR="00542956" w:rsidRPr="0005658A">
        <w:t xml:space="preserve"> </w:t>
      </w:r>
      <w:r w:rsidR="00BF72C9" w:rsidRPr="0005658A">
        <w:t>sections</w:t>
      </w:r>
      <w:r w:rsidR="00542956" w:rsidRPr="0005658A">
        <w:t xml:space="preserve"> </w:t>
      </w:r>
      <w:r w:rsidR="00BF72C9" w:rsidRPr="0005658A">
        <w:t>below,</w:t>
      </w:r>
      <w:r w:rsidR="00542956" w:rsidRPr="0005658A">
        <w:t xml:space="preserve"> </w:t>
      </w:r>
      <w:r w:rsidR="00104E23" w:rsidRPr="0005658A">
        <w:t>and</w:t>
      </w:r>
      <w:r w:rsidR="00542956" w:rsidRPr="0005658A">
        <w:t xml:space="preserve"> </w:t>
      </w:r>
      <w:r w:rsidR="00104E23" w:rsidRPr="0005658A">
        <w:t>how</w:t>
      </w:r>
      <w:r w:rsidR="00542956" w:rsidRPr="0005658A">
        <w:t xml:space="preserve"> </w:t>
      </w:r>
      <w:r w:rsidR="00BF72C9" w:rsidRPr="0005658A">
        <w:t>they</w:t>
      </w:r>
      <w:r w:rsidR="00542956" w:rsidRPr="0005658A">
        <w:t xml:space="preserve"> </w:t>
      </w:r>
      <w:r w:rsidR="00104E23" w:rsidRPr="0005658A">
        <w:t>address</w:t>
      </w:r>
      <w:r w:rsidR="00542956" w:rsidRPr="0005658A">
        <w:t xml:space="preserve"> </w:t>
      </w:r>
      <w:r w:rsidR="00104E23" w:rsidRPr="0005658A">
        <w:t>the</w:t>
      </w:r>
      <w:r w:rsidR="00542956" w:rsidRPr="0005658A">
        <w:t xml:space="preserve"> </w:t>
      </w:r>
      <w:r w:rsidR="00104E23" w:rsidRPr="0005658A">
        <w:t>project’s</w:t>
      </w:r>
      <w:r w:rsidR="00542956" w:rsidRPr="0005658A">
        <w:t xml:space="preserve"> </w:t>
      </w:r>
      <w:r w:rsidR="00104E23" w:rsidRPr="0005658A">
        <w:t>purpose</w:t>
      </w:r>
      <w:r w:rsidR="00542956" w:rsidRPr="0005658A">
        <w:t xml:space="preserve"> </w:t>
      </w:r>
      <w:r w:rsidR="00104E23" w:rsidRPr="0005658A">
        <w:t>and</w:t>
      </w:r>
      <w:r w:rsidR="00542956" w:rsidRPr="0005658A">
        <w:t xml:space="preserve"> </w:t>
      </w:r>
      <w:r w:rsidR="00104E23" w:rsidRPr="0005658A">
        <w:t>need.</w:t>
      </w:r>
      <w:r w:rsidR="00542956" w:rsidRPr="0005658A">
        <w:t xml:space="preserve"> </w:t>
      </w:r>
      <w:r w:rsidR="008808C8" w:rsidRPr="0005658A">
        <w:t>Support</w:t>
      </w:r>
      <w:r w:rsidR="00542956" w:rsidRPr="0005658A">
        <w:t xml:space="preserve"> </w:t>
      </w:r>
      <w:r w:rsidR="008808C8" w:rsidRPr="0005658A">
        <w:t>descriptions</w:t>
      </w:r>
      <w:r w:rsidR="00542956" w:rsidRPr="0005658A">
        <w:t xml:space="preserve"> </w:t>
      </w:r>
      <w:r w:rsidR="008808C8" w:rsidRPr="0005658A">
        <w:t>of</w:t>
      </w:r>
      <w:r w:rsidR="00542956" w:rsidRPr="0005658A">
        <w:t xml:space="preserve"> </w:t>
      </w:r>
      <w:r w:rsidR="008808C8" w:rsidRPr="0005658A">
        <w:t>Build</w:t>
      </w:r>
      <w:r w:rsidR="00542956" w:rsidRPr="0005658A">
        <w:t xml:space="preserve"> </w:t>
      </w:r>
      <w:r w:rsidR="008808C8" w:rsidRPr="0005658A">
        <w:t>Alternatives</w:t>
      </w:r>
      <w:r w:rsidR="00542956" w:rsidRPr="0005658A">
        <w:t xml:space="preserve"> </w:t>
      </w:r>
      <w:r w:rsidR="008808C8" w:rsidRPr="0005658A">
        <w:t>with</w:t>
      </w:r>
      <w:r w:rsidR="00542956" w:rsidRPr="0005658A">
        <w:t xml:space="preserve"> </w:t>
      </w:r>
      <w:r w:rsidR="008808C8" w:rsidRPr="0005658A">
        <w:t>exhibits</w:t>
      </w:r>
      <w:r w:rsidR="00542956" w:rsidRPr="0005658A">
        <w:t xml:space="preserve"> </w:t>
      </w:r>
      <w:r w:rsidR="008808C8" w:rsidRPr="0005658A">
        <w:t>and</w:t>
      </w:r>
      <w:r w:rsidR="00542956" w:rsidRPr="0005658A">
        <w:t xml:space="preserve"> </w:t>
      </w:r>
      <w:r w:rsidR="008808C8" w:rsidRPr="0005658A">
        <w:t>plans</w:t>
      </w:r>
      <w:r w:rsidR="00542956" w:rsidRPr="0005658A">
        <w:t xml:space="preserve"> </w:t>
      </w:r>
      <w:r w:rsidR="008808C8" w:rsidRPr="0005658A">
        <w:t>that</w:t>
      </w:r>
      <w:r w:rsidR="00542956" w:rsidRPr="0005658A">
        <w:t xml:space="preserve"> </w:t>
      </w:r>
      <w:r w:rsidR="008808C8" w:rsidRPr="0005658A">
        <w:t>are</w:t>
      </w:r>
      <w:r w:rsidR="00542956" w:rsidRPr="0005658A">
        <w:t xml:space="preserve"> </w:t>
      </w:r>
      <w:r w:rsidR="008808C8" w:rsidRPr="0005658A">
        <w:t>developed</w:t>
      </w:r>
      <w:r w:rsidR="00542956" w:rsidRPr="0005658A">
        <w:t xml:space="preserve"> </w:t>
      </w:r>
      <w:r w:rsidR="008466E0" w:rsidRPr="0005658A">
        <w:t>to</w:t>
      </w:r>
      <w:r w:rsidR="00542956" w:rsidRPr="0005658A">
        <w:t xml:space="preserve"> </w:t>
      </w:r>
      <w:r w:rsidR="008466E0" w:rsidRPr="0005658A">
        <w:t>a</w:t>
      </w:r>
      <w:r w:rsidR="00542956" w:rsidRPr="0005658A">
        <w:t xml:space="preserve"> </w:t>
      </w:r>
      <w:r w:rsidR="008466E0" w:rsidRPr="0005658A">
        <w:t>comparable</w:t>
      </w:r>
      <w:r w:rsidR="00542956" w:rsidRPr="0005658A">
        <w:t xml:space="preserve"> </w:t>
      </w:r>
      <w:r w:rsidR="008808C8" w:rsidRPr="0005658A">
        <w:t>level</w:t>
      </w:r>
      <w:r w:rsidR="00542956" w:rsidRPr="0005658A">
        <w:t xml:space="preserve"> </w:t>
      </w:r>
      <w:r w:rsidR="008808C8" w:rsidRPr="0005658A">
        <w:t>of</w:t>
      </w:r>
      <w:r w:rsidR="00542956" w:rsidRPr="0005658A">
        <w:t xml:space="preserve"> </w:t>
      </w:r>
      <w:r w:rsidR="008808C8" w:rsidRPr="0005658A">
        <w:t>detail</w:t>
      </w:r>
      <w:r w:rsidR="00542956" w:rsidRPr="0005658A">
        <w:t xml:space="preserve"> </w:t>
      </w:r>
      <w:r w:rsidR="0057420F" w:rsidRPr="0005658A">
        <w:t>so</w:t>
      </w:r>
      <w:r w:rsidR="00542956" w:rsidRPr="0005658A">
        <w:t xml:space="preserve"> </w:t>
      </w:r>
      <w:r w:rsidR="0057420F" w:rsidRPr="0005658A">
        <w:t>that</w:t>
      </w:r>
      <w:r w:rsidR="00542956" w:rsidRPr="0005658A">
        <w:t xml:space="preserve"> </w:t>
      </w:r>
      <w:r w:rsidR="0057420F" w:rsidRPr="0005658A">
        <w:t>their</w:t>
      </w:r>
      <w:r w:rsidR="00542956" w:rsidRPr="0005658A">
        <w:t xml:space="preserve"> </w:t>
      </w:r>
      <w:r w:rsidR="0057420F" w:rsidRPr="0005658A">
        <w:t>comparative</w:t>
      </w:r>
      <w:r w:rsidR="00542956" w:rsidRPr="0005658A">
        <w:t xml:space="preserve"> </w:t>
      </w:r>
      <w:r w:rsidR="0057420F" w:rsidRPr="0005658A">
        <w:t>merits</w:t>
      </w:r>
      <w:r w:rsidR="00542956" w:rsidRPr="0005658A">
        <w:t xml:space="preserve"> </w:t>
      </w:r>
      <w:r w:rsidR="0057420F" w:rsidRPr="0005658A">
        <w:t>may</w:t>
      </w:r>
      <w:r w:rsidR="00542956" w:rsidRPr="0005658A">
        <w:t xml:space="preserve"> </w:t>
      </w:r>
      <w:r w:rsidR="0057420F" w:rsidRPr="0005658A">
        <w:t>be</w:t>
      </w:r>
      <w:r w:rsidR="00542956" w:rsidRPr="0005658A">
        <w:t xml:space="preserve"> </w:t>
      </w:r>
      <w:r w:rsidR="0057420F" w:rsidRPr="0005658A">
        <w:t>evaluated.</w:t>
      </w:r>
      <w:r w:rsidR="00542956" w:rsidRPr="0005658A">
        <w:t xml:space="preserve"> </w:t>
      </w:r>
      <w:r w:rsidR="0057420F" w:rsidRPr="0005658A">
        <w:t>The</w:t>
      </w:r>
      <w:r w:rsidR="00542956" w:rsidRPr="0005658A">
        <w:t xml:space="preserve"> </w:t>
      </w:r>
      <w:r w:rsidR="0057420F" w:rsidRPr="0005658A">
        <w:t>design</w:t>
      </w:r>
      <w:r w:rsidR="00542956" w:rsidRPr="0005658A">
        <w:t xml:space="preserve"> </w:t>
      </w:r>
      <w:r w:rsidR="0057420F" w:rsidRPr="0005658A">
        <w:t>controls</w:t>
      </w:r>
      <w:r w:rsidR="00542956" w:rsidRPr="0005658A">
        <w:t xml:space="preserve"> </w:t>
      </w:r>
      <w:r w:rsidR="0057420F" w:rsidRPr="0005658A">
        <w:t>and</w:t>
      </w:r>
      <w:r w:rsidR="00542956" w:rsidRPr="0005658A">
        <w:t xml:space="preserve"> </w:t>
      </w:r>
      <w:r w:rsidR="0057420F" w:rsidRPr="0005658A">
        <w:t>criteria</w:t>
      </w:r>
      <w:r w:rsidR="00542956" w:rsidRPr="0005658A">
        <w:t xml:space="preserve"> </w:t>
      </w:r>
      <w:r w:rsidR="0057420F" w:rsidRPr="0005658A">
        <w:t>established</w:t>
      </w:r>
      <w:r w:rsidR="00542956" w:rsidRPr="0005658A">
        <w:t xml:space="preserve"> </w:t>
      </w:r>
      <w:r w:rsidR="0057420F" w:rsidRPr="0005658A">
        <w:t>for</w:t>
      </w:r>
      <w:r w:rsidR="00542956" w:rsidRPr="0005658A">
        <w:t xml:space="preserve"> </w:t>
      </w:r>
      <w:r w:rsidR="0057420F" w:rsidRPr="0005658A">
        <w:t>the</w:t>
      </w:r>
      <w:r w:rsidR="00542956" w:rsidRPr="0005658A">
        <w:t xml:space="preserve"> </w:t>
      </w:r>
      <w:r w:rsidR="0057420F" w:rsidRPr="0005658A">
        <w:t>project</w:t>
      </w:r>
      <w:r w:rsidR="00542956" w:rsidRPr="0005658A">
        <w:t xml:space="preserve"> </w:t>
      </w:r>
      <w:r w:rsidR="0057420F" w:rsidRPr="0005658A">
        <w:t>should</w:t>
      </w:r>
      <w:r w:rsidR="00542956" w:rsidRPr="0005658A">
        <w:t xml:space="preserve"> </w:t>
      </w:r>
      <w:r w:rsidR="0057420F" w:rsidRPr="0005658A">
        <w:t>be</w:t>
      </w:r>
      <w:r w:rsidR="00542956" w:rsidRPr="0005658A">
        <w:t xml:space="preserve"> </w:t>
      </w:r>
      <w:r w:rsidR="0057420F" w:rsidRPr="0005658A">
        <w:t>utilized</w:t>
      </w:r>
      <w:r w:rsidR="00542956" w:rsidRPr="0005658A">
        <w:t xml:space="preserve"> </w:t>
      </w:r>
      <w:r w:rsidR="0057420F" w:rsidRPr="0005658A">
        <w:t>for</w:t>
      </w:r>
      <w:r w:rsidR="00542956" w:rsidRPr="0005658A">
        <w:t xml:space="preserve"> </w:t>
      </w:r>
      <w:r w:rsidR="0057420F" w:rsidRPr="0005658A">
        <w:t>the</w:t>
      </w:r>
      <w:r w:rsidR="00542956" w:rsidRPr="0005658A">
        <w:t xml:space="preserve"> </w:t>
      </w:r>
      <w:r w:rsidR="0057420F" w:rsidRPr="0005658A">
        <w:t>design</w:t>
      </w:r>
      <w:r w:rsidR="00542956" w:rsidRPr="0005658A">
        <w:t xml:space="preserve"> </w:t>
      </w:r>
      <w:r w:rsidR="0057420F" w:rsidRPr="0005658A">
        <w:t>of</w:t>
      </w:r>
      <w:r w:rsidR="00542956" w:rsidRPr="0005658A">
        <w:t xml:space="preserve"> </w:t>
      </w:r>
      <w:r w:rsidR="0057420F" w:rsidRPr="0005658A">
        <w:t>each</w:t>
      </w:r>
      <w:r w:rsidR="00542956" w:rsidRPr="0005658A">
        <w:t xml:space="preserve"> </w:t>
      </w:r>
      <w:proofErr w:type="gramStart"/>
      <w:r w:rsidR="0057420F" w:rsidRPr="0005658A">
        <w:t>build</w:t>
      </w:r>
      <w:proofErr w:type="gramEnd"/>
      <w:r w:rsidR="00542956" w:rsidRPr="0005658A">
        <w:t xml:space="preserve"> </w:t>
      </w:r>
      <w:r w:rsidR="0057420F" w:rsidRPr="0005658A">
        <w:t>alternative.</w:t>
      </w:r>
      <w:r w:rsidR="00542956" w:rsidRPr="0005658A">
        <w:t xml:space="preserve"> </w:t>
      </w:r>
      <w:r w:rsidR="0057420F" w:rsidRPr="0005658A">
        <w:t>Any</w:t>
      </w:r>
      <w:r w:rsidR="00542956" w:rsidRPr="0005658A">
        <w:t xml:space="preserve"> </w:t>
      </w:r>
      <w:r w:rsidR="0057420F" w:rsidRPr="0005658A">
        <w:t>existing</w:t>
      </w:r>
      <w:r w:rsidR="00542956" w:rsidRPr="0005658A">
        <w:t xml:space="preserve"> </w:t>
      </w:r>
      <w:r w:rsidR="0057420F" w:rsidRPr="0005658A">
        <w:t>deficiencies</w:t>
      </w:r>
      <w:r w:rsidR="00542956" w:rsidRPr="0005658A">
        <w:t xml:space="preserve"> </w:t>
      </w:r>
      <w:r w:rsidR="0057420F" w:rsidRPr="0005658A">
        <w:t>that</w:t>
      </w:r>
      <w:r w:rsidR="00542956" w:rsidRPr="0005658A">
        <w:t xml:space="preserve"> </w:t>
      </w:r>
      <w:r w:rsidR="0057420F" w:rsidRPr="0005658A">
        <w:t>do</w:t>
      </w:r>
      <w:r w:rsidR="00542956" w:rsidRPr="0005658A">
        <w:t xml:space="preserve"> </w:t>
      </w:r>
      <w:r w:rsidR="0057420F" w:rsidRPr="0005658A">
        <w:t>not</w:t>
      </w:r>
      <w:r w:rsidR="00542956" w:rsidRPr="0005658A">
        <w:t xml:space="preserve"> </w:t>
      </w:r>
      <w:r w:rsidR="0057420F" w:rsidRPr="0005658A">
        <w:t>meet</w:t>
      </w:r>
      <w:r w:rsidR="00542956" w:rsidRPr="0005658A">
        <w:t xml:space="preserve"> </w:t>
      </w:r>
      <w:r w:rsidR="0057420F" w:rsidRPr="0005658A">
        <w:t>the</w:t>
      </w:r>
      <w:r w:rsidR="00542956" w:rsidRPr="0005658A">
        <w:t xml:space="preserve"> </w:t>
      </w:r>
      <w:r w:rsidR="0057420F" w:rsidRPr="0005658A">
        <w:t>design</w:t>
      </w:r>
      <w:r w:rsidR="00542956" w:rsidRPr="0005658A">
        <w:t xml:space="preserve"> </w:t>
      </w:r>
      <w:r w:rsidR="0057420F" w:rsidRPr="0005658A">
        <w:t>criteria</w:t>
      </w:r>
      <w:r w:rsidR="00542956" w:rsidRPr="0005658A">
        <w:t xml:space="preserve"> </w:t>
      </w:r>
      <w:r w:rsidR="0057420F" w:rsidRPr="0005658A">
        <w:t>set</w:t>
      </w:r>
      <w:r w:rsidR="00542956" w:rsidRPr="0005658A">
        <w:t xml:space="preserve"> </w:t>
      </w:r>
      <w:r w:rsidR="0057420F" w:rsidRPr="0005658A">
        <w:t>forth</w:t>
      </w:r>
      <w:r w:rsidR="00542956" w:rsidRPr="0005658A">
        <w:t xml:space="preserve"> </w:t>
      </w:r>
      <w:r w:rsidR="0057420F" w:rsidRPr="0005658A">
        <w:t>for</w:t>
      </w:r>
      <w:r w:rsidR="00542956" w:rsidRPr="0005658A">
        <w:t xml:space="preserve"> </w:t>
      </w:r>
      <w:r w:rsidR="0057420F" w:rsidRPr="0005658A">
        <w:t>the</w:t>
      </w:r>
      <w:r w:rsidR="00542956" w:rsidRPr="0005658A">
        <w:t xml:space="preserve"> </w:t>
      </w:r>
      <w:r w:rsidR="0057420F" w:rsidRPr="0005658A">
        <w:t>project</w:t>
      </w:r>
      <w:r w:rsidR="00542956" w:rsidRPr="0005658A">
        <w:t xml:space="preserve"> </w:t>
      </w:r>
      <w:r w:rsidR="0057420F" w:rsidRPr="0005658A">
        <w:t>should</w:t>
      </w:r>
      <w:r w:rsidR="00542956" w:rsidRPr="0005658A">
        <w:t xml:space="preserve"> </w:t>
      </w:r>
      <w:r w:rsidR="0057420F" w:rsidRPr="0005658A">
        <w:t>be</w:t>
      </w:r>
      <w:r w:rsidR="00542956" w:rsidRPr="0005658A">
        <w:t xml:space="preserve"> </w:t>
      </w:r>
      <w:r w:rsidR="0057420F" w:rsidRPr="0005658A">
        <w:t>corrected</w:t>
      </w:r>
      <w:r w:rsidR="00542956" w:rsidRPr="0005658A">
        <w:t xml:space="preserve"> </w:t>
      </w:r>
      <w:r w:rsidR="0057420F" w:rsidRPr="0005658A">
        <w:t>through</w:t>
      </w:r>
      <w:r w:rsidR="00542956" w:rsidRPr="0005658A">
        <w:t xml:space="preserve"> </w:t>
      </w:r>
      <w:r w:rsidR="0057420F" w:rsidRPr="0005658A">
        <w:t>the</w:t>
      </w:r>
      <w:r w:rsidR="00542956" w:rsidRPr="0005658A">
        <w:t xml:space="preserve"> </w:t>
      </w:r>
      <w:r w:rsidR="0057420F" w:rsidRPr="0005658A">
        <w:t>design</w:t>
      </w:r>
      <w:r w:rsidR="00542956" w:rsidRPr="0005658A">
        <w:t xml:space="preserve"> </w:t>
      </w:r>
      <w:r w:rsidR="0057420F" w:rsidRPr="0005658A">
        <w:t>of</w:t>
      </w:r>
      <w:r w:rsidR="00542956" w:rsidRPr="0005658A">
        <w:t xml:space="preserve"> </w:t>
      </w:r>
      <w:r w:rsidR="0057420F" w:rsidRPr="0005658A">
        <w:t>the</w:t>
      </w:r>
      <w:r w:rsidR="00542956" w:rsidRPr="0005658A">
        <w:t xml:space="preserve"> </w:t>
      </w:r>
      <w:r w:rsidR="0057420F" w:rsidRPr="0005658A">
        <w:t>build</w:t>
      </w:r>
      <w:r w:rsidR="00542956" w:rsidRPr="0005658A">
        <w:t xml:space="preserve"> </w:t>
      </w:r>
      <w:r w:rsidR="0057420F" w:rsidRPr="0005658A">
        <w:t>alternative(s)</w:t>
      </w:r>
      <w:r w:rsidR="00542956" w:rsidRPr="0005658A">
        <w:t xml:space="preserve"> </w:t>
      </w:r>
      <w:r w:rsidR="0057420F" w:rsidRPr="0005658A">
        <w:t>where</w:t>
      </w:r>
      <w:r w:rsidR="00542956" w:rsidRPr="0005658A">
        <w:t xml:space="preserve"> </w:t>
      </w:r>
      <w:r w:rsidR="0057420F" w:rsidRPr="0005658A">
        <w:t>possible</w:t>
      </w:r>
      <w:r w:rsidR="008808C8" w:rsidRPr="0005658A">
        <w:t>.</w:t>
      </w:r>
    </w:p>
    <w:p w14:paraId="37E2621D" w14:textId="04F32200" w:rsidR="00771E89" w:rsidRPr="0005658A" w:rsidRDefault="00771E89" w:rsidP="009631DD">
      <w:pPr>
        <w:pStyle w:val="Instructional"/>
      </w:pPr>
      <w:r w:rsidRPr="0005658A">
        <w:rPr>
          <w:rStyle w:val="StyleItalicBlue1"/>
          <w:i/>
          <w:iCs/>
          <w:color w:val="2657A6"/>
        </w:rPr>
        <w:t>Descriptions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Build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must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include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following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elements.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t>Refer</w:t>
      </w:r>
      <w:r w:rsidR="00542956" w:rsidRPr="0005658A">
        <w:t xml:space="preserve"> </w:t>
      </w:r>
      <w:r w:rsidRPr="0005658A">
        <w:t>to</w:t>
      </w:r>
      <w:r w:rsidR="00542956" w:rsidRPr="0005658A">
        <w:t xml:space="preserve"> </w:t>
      </w:r>
      <w:r w:rsidRPr="0005658A">
        <w:t>Part</w:t>
      </w:r>
      <w:r w:rsidR="00542956" w:rsidRPr="0005658A">
        <w:t xml:space="preserve"> </w:t>
      </w:r>
      <w:r w:rsidRPr="0005658A">
        <w:t>2</w:t>
      </w:r>
      <w:r w:rsidR="00542956" w:rsidRPr="0005658A">
        <w:t xml:space="preserve"> </w:t>
      </w:r>
      <w:r w:rsidRPr="0005658A">
        <w:t>Chapter</w:t>
      </w:r>
      <w:r w:rsidR="00542956" w:rsidRPr="0005658A">
        <w:t xml:space="preserve"> </w:t>
      </w:r>
      <w:r w:rsidRPr="0005658A">
        <w:t>3</w:t>
      </w:r>
      <w:r w:rsidR="00542956" w:rsidRPr="0005658A">
        <w:t xml:space="preserve"> </w:t>
      </w:r>
      <w:r w:rsidRPr="0005658A">
        <w:t>Section</w:t>
      </w:r>
      <w:r w:rsidR="00542956" w:rsidRPr="0005658A">
        <w:t xml:space="preserve"> </w:t>
      </w:r>
      <w:r w:rsidR="002243B6" w:rsidRPr="0005658A">
        <w:t>3.2.5</w:t>
      </w:r>
      <w:r w:rsidR="00542956" w:rsidRPr="0005658A">
        <w:t xml:space="preserve"> </w:t>
      </w:r>
      <w:r w:rsidR="006A1136" w:rsidRPr="0005658A">
        <w:t>Required</w:t>
      </w:r>
      <w:r w:rsidR="00542956" w:rsidRPr="0005658A">
        <w:t xml:space="preserve"> </w:t>
      </w:r>
      <w:r w:rsidR="00FB144F" w:rsidRPr="0005658A">
        <w:t>Engineering</w:t>
      </w:r>
      <w:r w:rsidR="00542956" w:rsidRPr="0005658A">
        <w:t xml:space="preserve"> </w:t>
      </w:r>
      <w:r w:rsidR="00FB144F" w:rsidRPr="0005658A">
        <w:t>Considerations</w:t>
      </w:r>
      <w:r w:rsidR="00542956" w:rsidRPr="0005658A">
        <w:t xml:space="preserve"> </w:t>
      </w:r>
      <w:r w:rsidR="00FB144F" w:rsidRPr="0005658A">
        <w:t>for</w:t>
      </w:r>
      <w:r w:rsidR="00542956" w:rsidRPr="0005658A">
        <w:t xml:space="preserve"> </w:t>
      </w:r>
      <w:r w:rsidR="00FB144F" w:rsidRPr="0005658A">
        <w:t>Build</w:t>
      </w:r>
      <w:r w:rsidR="00542956" w:rsidRPr="0005658A">
        <w:t xml:space="preserve"> </w:t>
      </w:r>
      <w:r w:rsidR="00FB144F" w:rsidRPr="0005658A">
        <w:t>Alternatives</w:t>
      </w:r>
      <w:r w:rsidR="00542956" w:rsidRPr="0005658A">
        <w:t xml:space="preserve"> </w:t>
      </w:r>
      <w:r w:rsidRPr="0005658A">
        <w:t>for</w:t>
      </w:r>
      <w:r w:rsidR="00542956" w:rsidRPr="0005658A">
        <w:t xml:space="preserve"> </w:t>
      </w:r>
      <w:r w:rsidRPr="0005658A">
        <w:t>additional</w:t>
      </w:r>
      <w:r w:rsidR="00542956" w:rsidRPr="0005658A">
        <w:t xml:space="preserve"> </w:t>
      </w:r>
      <w:r w:rsidRPr="0005658A">
        <w:t>details.</w:t>
      </w:r>
    </w:p>
    <w:p w14:paraId="46410EF5" w14:textId="7E4EBF47" w:rsidR="009F5A73" w:rsidRPr="0005658A" w:rsidRDefault="009F5A73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instances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more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than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one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build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once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preferred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selected,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should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modified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indicate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which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was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selected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preferred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highlighting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appending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name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identify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preferred.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</w:p>
    <w:p w14:paraId="573A96FE" w14:textId="2EB23EC4" w:rsidR="006A1136" w:rsidRPr="00F67A2E" w:rsidRDefault="006A1136" w:rsidP="00D90FAC">
      <w:pPr>
        <w:pStyle w:val="Heading3"/>
      </w:pPr>
      <w:bookmarkStart w:id="1129" w:name="_Toc224306431"/>
      <w:bookmarkStart w:id="1130" w:name="_Toc224308203"/>
      <w:bookmarkStart w:id="1131" w:name="_Toc224308397"/>
      <w:bookmarkStart w:id="1132" w:name="_Toc224309156"/>
      <w:bookmarkStart w:id="1133" w:name="_Toc226234583"/>
      <w:bookmarkStart w:id="1134" w:name="_Toc228398632"/>
      <w:bookmarkStart w:id="1135" w:name="_Toc237197022"/>
      <w:bookmarkStart w:id="1136" w:name="_Toc229070766"/>
      <w:r w:rsidRPr="00F67A2E">
        <w:t>Horizontal</w:t>
      </w:r>
      <w:r w:rsidR="00542956">
        <w:t xml:space="preserve"> </w:t>
      </w:r>
      <w:r w:rsidRPr="00F67A2E">
        <w:t>and</w:t>
      </w:r>
      <w:r w:rsidR="00542956">
        <w:t xml:space="preserve"> </w:t>
      </w:r>
      <w:r w:rsidRPr="00F67A2E">
        <w:t>Vertical</w:t>
      </w:r>
      <w:r w:rsidR="00542956">
        <w:t xml:space="preserve"> </w:t>
      </w:r>
      <w:r w:rsidRPr="00F67A2E">
        <w:t>Geometry</w:t>
      </w:r>
      <w:bookmarkEnd w:id="1129"/>
      <w:bookmarkEnd w:id="1130"/>
      <w:bookmarkEnd w:id="1131"/>
      <w:bookmarkEnd w:id="1132"/>
      <w:bookmarkEnd w:id="1133"/>
      <w:bookmarkEnd w:id="1134"/>
      <w:bookmarkEnd w:id="1135"/>
    </w:p>
    <w:p w14:paraId="0753A42F" w14:textId="77777777" w:rsidR="00C46DE8" w:rsidRDefault="00C46DE8" w:rsidP="00C46DE8">
      <w:bookmarkStart w:id="1137" w:name="_Toc224306432"/>
      <w:bookmarkStart w:id="1138" w:name="_Toc224308204"/>
      <w:bookmarkStart w:id="1139" w:name="_Toc224308398"/>
      <w:bookmarkStart w:id="1140" w:name="_Toc224309157"/>
      <w:bookmarkStart w:id="1141" w:name="_Toc226234584"/>
      <w:bookmarkStart w:id="1142" w:name="_Toc228398633"/>
      <w:bookmarkStart w:id="1143" w:name="_Toc229070767"/>
      <w:bookmarkEnd w:id="1136"/>
      <w:r>
        <w:t>Enter information here.</w:t>
      </w:r>
    </w:p>
    <w:p w14:paraId="145CF077" w14:textId="3ED95A18" w:rsidR="006A1136" w:rsidRPr="00180BEE" w:rsidRDefault="006A1136" w:rsidP="00D90FAC">
      <w:pPr>
        <w:pStyle w:val="Heading3"/>
      </w:pPr>
      <w:bookmarkStart w:id="1144" w:name="_Toc237197023"/>
      <w:r w:rsidRPr="00180BEE">
        <w:t>Typical</w:t>
      </w:r>
      <w:r w:rsidR="00542956">
        <w:t xml:space="preserve"> </w:t>
      </w:r>
      <w:r w:rsidRPr="00180BEE">
        <w:t>Sections</w:t>
      </w:r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</w:p>
    <w:p w14:paraId="3E35E664" w14:textId="77777777" w:rsidR="00C46DE8" w:rsidRDefault="00C46DE8" w:rsidP="00C46DE8">
      <w:bookmarkStart w:id="1145" w:name="_Toc224306433"/>
      <w:bookmarkStart w:id="1146" w:name="_Toc224308205"/>
      <w:bookmarkStart w:id="1147" w:name="_Toc224308399"/>
      <w:bookmarkStart w:id="1148" w:name="_Toc224309158"/>
      <w:bookmarkStart w:id="1149" w:name="_Toc226234585"/>
      <w:bookmarkStart w:id="1150" w:name="_Toc228398634"/>
      <w:bookmarkStart w:id="1151" w:name="_Toc229070768"/>
      <w:r>
        <w:t>Enter information here.</w:t>
      </w:r>
    </w:p>
    <w:p w14:paraId="237E27CF" w14:textId="589992BF" w:rsidR="001303CC" w:rsidRPr="00180BEE" w:rsidRDefault="001303CC" w:rsidP="00D90FAC">
      <w:pPr>
        <w:pStyle w:val="Heading3"/>
      </w:pPr>
      <w:bookmarkStart w:id="1152" w:name="_Toc237197024"/>
      <w:r w:rsidRPr="00180BEE">
        <w:t>Right</w:t>
      </w:r>
      <w:r w:rsidR="00542956">
        <w:t xml:space="preserve"> </w:t>
      </w:r>
      <w:r w:rsidRPr="00180BEE">
        <w:t>of</w:t>
      </w:r>
      <w:r w:rsidR="00542956">
        <w:t xml:space="preserve"> </w:t>
      </w:r>
      <w:r w:rsidRPr="00180BEE">
        <w:t>Way</w:t>
      </w:r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</w:p>
    <w:p w14:paraId="54C883A2" w14:textId="77777777" w:rsidR="00C46DE8" w:rsidRDefault="00C46DE8" w:rsidP="00C46DE8">
      <w:bookmarkStart w:id="1153" w:name="_Toc224306434"/>
      <w:bookmarkStart w:id="1154" w:name="_Toc224308206"/>
      <w:bookmarkStart w:id="1155" w:name="_Toc224308400"/>
      <w:bookmarkStart w:id="1156" w:name="_Toc224309159"/>
      <w:bookmarkStart w:id="1157" w:name="_Toc226234586"/>
      <w:bookmarkStart w:id="1158" w:name="_Toc228398635"/>
      <w:bookmarkStart w:id="1159" w:name="_Toc229070769"/>
      <w:r>
        <w:t>Enter information here.</w:t>
      </w:r>
    </w:p>
    <w:p w14:paraId="7151A075" w14:textId="7B0CF532" w:rsidR="000265A8" w:rsidRPr="00F67A2E" w:rsidRDefault="00453EE6" w:rsidP="00D90FAC">
      <w:pPr>
        <w:pStyle w:val="Heading3"/>
      </w:pPr>
      <w:bookmarkStart w:id="1160" w:name="_Toc237197025"/>
      <w:r w:rsidRPr="00180BEE">
        <w:t>Context</w:t>
      </w:r>
      <w:r w:rsidR="00542956">
        <w:t xml:space="preserve"> </w:t>
      </w:r>
      <w:r w:rsidRPr="00180BEE">
        <w:t>Classification</w:t>
      </w:r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</w:p>
    <w:p w14:paraId="55556742" w14:textId="77777777" w:rsidR="00C46DE8" w:rsidRDefault="00C46DE8" w:rsidP="00C46DE8">
      <w:bookmarkStart w:id="1161" w:name="_Toc224306435"/>
      <w:bookmarkStart w:id="1162" w:name="_Toc224308207"/>
      <w:bookmarkStart w:id="1163" w:name="_Toc224308401"/>
      <w:bookmarkStart w:id="1164" w:name="_Toc224309160"/>
      <w:bookmarkStart w:id="1165" w:name="_Toc226234587"/>
      <w:bookmarkStart w:id="1166" w:name="_Toc228398636"/>
      <w:bookmarkStart w:id="1167" w:name="_Toc229070770"/>
      <w:r>
        <w:t>Enter information here.</w:t>
      </w:r>
    </w:p>
    <w:p w14:paraId="65F7BB0E" w14:textId="01AFBB8E" w:rsidR="00CF7EFE" w:rsidRPr="00F67A2E" w:rsidRDefault="006A1136" w:rsidP="00CF7EFE">
      <w:pPr>
        <w:pStyle w:val="Heading3"/>
      </w:pPr>
      <w:bookmarkStart w:id="1168" w:name="_Toc237197026"/>
      <w:r w:rsidRPr="00180BEE">
        <w:t>Multimodal</w:t>
      </w:r>
      <w:r w:rsidR="00DD6891" w:rsidRPr="00180BEE">
        <w:t>/Pedestrians</w:t>
      </w:r>
      <w:r w:rsidR="00542956">
        <w:t xml:space="preserve"> </w:t>
      </w:r>
      <w:r w:rsidR="00DD6891" w:rsidRPr="00180BEE">
        <w:t>and</w:t>
      </w:r>
      <w:r w:rsidR="00542956">
        <w:t xml:space="preserve"> </w:t>
      </w:r>
      <w:r w:rsidR="00DD6891" w:rsidRPr="00180BEE">
        <w:t>B</w:t>
      </w:r>
      <w:r w:rsidR="00AF5F42" w:rsidRPr="00180BEE">
        <w:t>icycle</w:t>
      </w:r>
      <w:r w:rsidR="00542956">
        <w:t xml:space="preserve"> </w:t>
      </w:r>
      <w:r w:rsidR="00CF7EFE" w:rsidRPr="00F67A2E">
        <w:t>Accommodation</w:t>
      </w:r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</w:p>
    <w:p w14:paraId="3C7DFE98" w14:textId="77777777" w:rsidR="00C46DE8" w:rsidRDefault="00C46DE8" w:rsidP="00C46DE8">
      <w:bookmarkStart w:id="1169" w:name="_Toc224306436"/>
      <w:bookmarkStart w:id="1170" w:name="_Toc224308208"/>
      <w:bookmarkStart w:id="1171" w:name="_Toc224308402"/>
      <w:bookmarkStart w:id="1172" w:name="_Toc224309161"/>
      <w:bookmarkStart w:id="1173" w:name="_Toc226234588"/>
      <w:bookmarkStart w:id="1174" w:name="_Toc228398637"/>
      <w:bookmarkStart w:id="1175" w:name="_Toc229070771"/>
      <w:r>
        <w:t>Enter information here.</w:t>
      </w:r>
    </w:p>
    <w:p w14:paraId="31B7BBE1" w14:textId="71CE974E" w:rsidR="00CF7EFE" w:rsidRPr="00F67A2E" w:rsidRDefault="00C81C2D" w:rsidP="00C81C2D">
      <w:pPr>
        <w:pStyle w:val="Heading3"/>
      </w:pPr>
      <w:bookmarkStart w:id="1176" w:name="_Toc237197027"/>
      <w:r w:rsidRPr="00F67A2E">
        <w:t>Traffic</w:t>
      </w:r>
      <w:r w:rsidR="00542956">
        <w:t xml:space="preserve"> </w:t>
      </w:r>
      <w:r w:rsidRPr="00F67A2E">
        <w:t>Operations</w:t>
      </w:r>
      <w:r w:rsidR="00542956">
        <w:t xml:space="preserve"> </w:t>
      </w:r>
      <w:r w:rsidRPr="00F67A2E">
        <w:t>and</w:t>
      </w:r>
      <w:r w:rsidR="00542956">
        <w:t xml:space="preserve"> </w:t>
      </w:r>
      <w:r w:rsidRPr="00F67A2E">
        <w:t>Safety</w:t>
      </w:r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</w:p>
    <w:p w14:paraId="4414563F" w14:textId="77777777" w:rsidR="00C46DE8" w:rsidRDefault="00C46DE8" w:rsidP="00C46DE8">
      <w:bookmarkStart w:id="1177" w:name="_Toc224306437"/>
      <w:bookmarkStart w:id="1178" w:name="_Toc224308209"/>
      <w:bookmarkStart w:id="1179" w:name="_Toc224308403"/>
      <w:bookmarkStart w:id="1180" w:name="_Toc224309162"/>
      <w:bookmarkStart w:id="1181" w:name="_Toc226234589"/>
      <w:bookmarkStart w:id="1182" w:name="_Toc228398638"/>
      <w:bookmarkStart w:id="1183" w:name="_Toc229070772"/>
      <w:r>
        <w:t>Enter information here.</w:t>
      </w:r>
    </w:p>
    <w:p w14:paraId="2477956C" w14:textId="3045B2E6" w:rsidR="006A1136" w:rsidRPr="00180BEE" w:rsidRDefault="006A1136" w:rsidP="00C81C2D">
      <w:pPr>
        <w:pStyle w:val="Heading3"/>
      </w:pPr>
      <w:bookmarkStart w:id="1184" w:name="_Toc237197028"/>
      <w:r w:rsidRPr="00F67A2E">
        <w:lastRenderedPageBreak/>
        <w:t>Intersection</w:t>
      </w:r>
      <w:r w:rsidR="00542956">
        <w:t xml:space="preserve"> </w:t>
      </w:r>
      <w:r w:rsidRPr="00F67A2E">
        <w:t>and</w:t>
      </w:r>
      <w:r w:rsidR="00542956">
        <w:t xml:space="preserve"> </w:t>
      </w:r>
      <w:r w:rsidRPr="00F67A2E">
        <w:t>Signal</w:t>
      </w:r>
      <w:r w:rsidR="00542956">
        <w:t xml:space="preserve"> </w:t>
      </w:r>
      <w:r w:rsidRPr="00F67A2E">
        <w:t>Analysis</w:t>
      </w:r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</w:p>
    <w:p w14:paraId="60E72DEF" w14:textId="77777777" w:rsidR="00C46DE8" w:rsidRDefault="00C46DE8" w:rsidP="00C46DE8">
      <w:bookmarkStart w:id="1185" w:name="_Toc224306439"/>
      <w:bookmarkStart w:id="1186" w:name="_Toc224308211"/>
      <w:bookmarkStart w:id="1187" w:name="_Toc224308405"/>
      <w:bookmarkStart w:id="1188" w:name="_Toc224309164"/>
      <w:bookmarkStart w:id="1189" w:name="_Toc226234591"/>
      <w:bookmarkStart w:id="1190" w:name="_Toc228398640"/>
      <w:bookmarkStart w:id="1191" w:name="_Toc229070774"/>
      <w:r>
        <w:t>Enter information here.</w:t>
      </w:r>
    </w:p>
    <w:p w14:paraId="7E9D2B95" w14:textId="7E82AD1A" w:rsidR="00C81C2D" w:rsidRPr="00F67A2E" w:rsidRDefault="00C81C2D" w:rsidP="00C81C2D">
      <w:pPr>
        <w:pStyle w:val="Heading3"/>
      </w:pPr>
      <w:bookmarkStart w:id="1192" w:name="_Toc237197029"/>
      <w:r w:rsidRPr="00F67A2E">
        <w:t>Access</w:t>
      </w:r>
      <w:r w:rsidR="00542956">
        <w:t xml:space="preserve"> </w:t>
      </w:r>
      <w:r w:rsidRPr="00F67A2E">
        <w:t>Management</w:t>
      </w:r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</w:p>
    <w:p w14:paraId="11362FA2" w14:textId="77777777" w:rsidR="00C46DE8" w:rsidRDefault="00C46DE8" w:rsidP="00C46DE8">
      <w:bookmarkStart w:id="1193" w:name="_Toc226234592"/>
      <w:bookmarkStart w:id="1194" w:name="_Toc228398641"/>
      <w:bookmarkStart w:id="1195" w:name="_Toc229070775"/>
      <w:bookmarkStart w:id="1196" w:name="_Toc229589419"/>
      <w:bookmarkStart w:id="1197" w:name="_Toc224306441"/>
      <w:bookmarkStart w:id="1198" w:name="_Toc224308213"/>
      <w:bookmarkStart w:id="1199" w:name="_Toc224308407"/>
      <w:bookmarkStart w:id="1200" w:name="_Toc224309166"/>
      <w:bookmarkStart w:id="1201" w:name="_Toc226234593"/>
      <w:bookmarkStart w:id="1202" w:name="_Toc228398642"/>
      <w:bookmarkStart w:id="1203" w:name="_Toc229070776"/>
      <w:bookmarkEnd w:id="1193"/>
      <w:bookmarkEnd w:id="1194"/>
      <w:bookmarkEnd w:id="1195"/>
      <w:bookmarkEnd w:id="1196"/>
      <w:r>
        <w:t>Enter information here.</w:t>
      </w:r>
    </w:p>
    <w:p w14:paraId="498C5030" w14:textId="6F948E6C" w:rsidR="006A1136" w:rsidRPr="00180BEE" w:rsidRDefault="006A1136" w:rsidP="006A1136">
      <w:pPr>
        <w:pStyle w:val="Heading3"/>
      </w:pPr>
      <w:bookmarkStart w:id="1204" w:name="_Toc237197030"/>
      <w:r w:rsidRPr="00180BEE">
        <w:t>Drainage</w:t>
      </w:r>
      <w:r w:rsidR="00542956">
        <w:t xml:space="preserve"> </w:t>
      </w:r>
      <w:r w:rsidRPr="00180BEE">
        <w:t>and</w:t>
      </w:r>
      <w:r w:rsidR="00542956">
        <w:t xml:space="preserve"> </w:t>
      </w:r>
      <w:r w:rsidRPr="00180BEE">
        <w:t>Stormwater</w:t>
      </w:r>
      <w:r w:rsidR="00542956">
        <w:t xml:space="preserve"> </w:t>
      </w:r>
      <w:r w:rsidRPr="00180BEE">
        <w:t>Management</w:t>
      </w:r>
      <w:r w:rsidR="00542956">
        <w:t xml:space="preserve"> </w:t>
      </w:r>
      <w:r w:rsidRPr="00180BEE">
        <w:t>Facilities</w:t>
      </w:r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</w:p>
    <w:p w14:paraId="0AE7B56C" w14:textId="77777777" w:rsidR="00C46DE8" w:rsidRDefault="00C46DE8" w:rsidP="00C46DE8">
      <w:bookmarkStart w:id="1205" w:name="_Toc224306442"/>
      <w:bookmarkStart w:id="1206" w:name="_Toc224308214"/>
      <w:bookmarkStart w:id="1207" w:name="_Toc224308408"/>
      <w:bookmarkStart w:id="1208" w:name="_Toc224309167"/>
      <w:bookmarkStart w:id="1209" w:name="_Toc226234594"/>
      <w:bookmarkStart w:id="1210" w:name="_Toc228398643"/>
      <w:bookmarkStart w:id="1211" w:name="_Toc229070777"/>
      <w:r>
        <w:t>Enter information here.</w:t>
      </w:r>
    </w:p>
    <w:p w14:paraId="7D7038BF" w14:textId="083689F7" w:rsidR="006A1136" w:rsidRPr="00180BEE" w:rsidRDefault="006A1136" w:rsidP="006A1136">
      <w:pPr>
        <w:pStyle w:val="Heading3"/>
      </w:pPr>
      <w:bookmarkStart w:id="1212" w:name="_Toc237197031"/>
      <w:r w:rsidRPr="00180BEE">
        <w:t>Water</w:t>
      </w:r>
      <w:r w:rsidR="00542956">
        <w:t xml:space="preserve"> </w:t>
      </w:r>
      <w:r w:rsidRPr="00180BEE">
        <w:t>Quality</w:t>
      </w:r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</w:p>
    <w:p w14:paraId="6AF9A0B1" w14:textId="77777777" w:rsidR="00C46DE8" w:rsidRDefault="00C46DE8" w:rsidP="00C46DE8">
      <w:bookmarkStart w:id="1213" w:name="_Toc224306443"/>
      <w:bookmarkStart w:id="1214" w:name="_Toc224308215"/>
      <w:bookmarkStart w:id="1215" w:name="_Toc224308409"/>
      <w:bookmarkStart w:id="1216" w:name="_Toc224309168"/>
      <w:bookmarkStart w:id="1217" w:name="_Toc226234595"/>
      <w:bookmarkStart w:id="1218" w:name="_Toc228398644"/>
      <w:bookmarkStart w:id="1219" w:name="_Toc229070778"/>
      <w:r>
        <w:t>Enter information here.</w:t>
      </w:r>
    </w:p>
    <w:p w14:paraId="0360DBB0" w14:textId="5378E2FD" w:rsidR="006A1136" w:rsidRPr="00180BEE" w:rsidRDefault="006A1136" w:rsidP="006A1136">
      <w:pPr>
        <w:pStyle w:val="Heading3"/>
      </w:pPr>
      <w:bookmarkStart w:id="1220" w:name="_Toc237197032"/>
      <w:r w:rsidRPr="00180BEE">
        <w:t>Hydrology</w:t>
      </w:r>
      <w:r w:rsidR="00542956">
        <w:t xml:space="preserve"> </w:t>
      </w:r>
      <w:r w:rsidRPr="00180BEE">
        <w:t>and</w:t>
      </w:r>
      <w:r w:rsidR="00542956">
        <w:t xml:space="preserve"> </w:t>
      </w:r>
      <w:r w:rsidRPr="00180BEE">
        <w:t>Floodplains</w:t>
      </w:r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</w:p>
    <w:p w14:paraId="7B5CA433" w14:textId="77777777" w:rsidR="00C46DE8" w:rsidRDefault="00C46DE8" w:rsidP="00C46DE8">
      <w:bookmarkStart w:id="1221" w:name="_Toc224306444"/>
      <w:bookmarkStart w:id="1222" w:name="_Toc224308216"/>
      <w:bookmarkStart w:id="1223" w:name="_Toc224308410"/>
      <w:bookmarkStart w:id="1224" w:name="_Toc224309169"/>
      <w:bookmarkStart w:id="1225" w:name="_Toc226234596"/>
      <w:bookmarkStart w:id="1226" w:name="_Toc228398645"/>
      <w:bookmarkStart w:id="1227" w:name="_Toc229070779"/>
      <w:r>
        <w:t>Enter information here.</w:t>
      </w:r>
    </w:p>
    <w:p w14:paraId="1679305A" w14:textId="6409CE0F" w:rsidR="006A1136" w:rsidRPr="00180BEE" w:rsidRDefault="006A1136" w:rsidP="006A1136">
      <w:pPr>
        <w:pStyle w:val="Heading3"/>
      </w:pPr>
      <w:bookmarkStart w:id="1228" w:name="_Toc237197033"/>
      <w:r w:rsidRPr="00180BEE">
        <w:t>Utilities</w:t>
      </w:r>
      <w:r w:rsidR="00542956">
        <w:t xml:space="preserve"> </w:t>
      </w:r>
      <w:r w:rsidRPr="00180BEE">
        <w:t>and</w:t>
      </w:r>
      <w:r w:rsidR="00542956">
        <w:t xml:space="preserve"> </w:t>
      </w:r>
      <w:r w:rsidRPr="00180BEE">
        <w:t>Railroads</w:t>
      </w:r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</w:p>
    <w:p w14:paraId="1D19638B" w14:textId="77777777" w:rsidR="00C46DE8" w:rsidRDefault="00C46DE8" w:rsidP="00C46DE8">
      <w:bookmarkStart w:id="1229" w:name="_Toc224306445"/>
      <w:bookmarkStart w:id="1230" w:name="_Toc224308217"/>
      <w:bookmarkStart w:id="1231" w:name="_Toc224308411"/>
      <w:bookmarkStart w:id="1232" w:name="_Toc224309170"/>
      <w:bookmarkStart w:id="1233" w:name="_Toc226234597"/>
      <w:bookmarkStart w:id="1234" w:name="_Toc228398646"/>
      <w:bookmarkStart w:id="1235" w:name="_Toc229070780"/>
      <w:r>
        <w:t>Enter information here.</w:t>
      </w:r>
    </w:p>
    <w:p w14:paraId="518A5CC8" w14:textId="552CE26C" w:rsidR="006A1136" w:rsidRPr="00180BEE" w:rsidRDefault="006A1136" w:rsidP="006A1136">
      <w:pPr>
        <w:pStyle w:val="Heading3"/>
      </w:pPr>
      <w:bookmarkStart w:id="1236" w:name="_Toc237197034"/>
      <w:r w:rsidRPr="00180BEE">
        <w:t>Traffic</w:t>
      </w:r>
      <w:r w:rsidR="00542956">
        <w:t xml:space="preserve"> </w:t>
      </w:r>
      <w:r w:rsidRPr="00180BEE">
        <w:t>Control</w:t>
      </w:r>
      <w:r w:rsidR="00542956">
        <w:t xml:space="preserve"> </w:t>
      </w:r>
      <w:r w:rsidRPr="00180BEE">
        <w:t>Strategies</w:t>
      </w:r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</w:p>
    <w:p w14:paraId="68F65402" w14:textId="77777777" w:rsidR="00C46DE8" w:rsidRDefault="00C46DE8" w:rsidP="00C46DE8">
      <w:bookmarkStart w:id="1237" w:name="_Toc224306446"/>
      <w:bookmarkStart w:id="1238" w:name="_Toc224308218"/>
      <w:bookmarkStart w:id="1239" w:name="_Toc224308412"/>
      <w:bookmarkStart w:id="1240" w:name="_Toc224309171"/>
      <w:bookmarkStart w:id="1241" w:name="_Toc226234598"/>
      <w:bookmarkStart w:id="1242" w:name="_Toc228398647"/>
      <w:bookmarkStart w:id="1243" w:name="_Toc229070781"/>
      <w:r>
        <w:t>Enter information here.</w:t>
      </w:r>
    </w:p>
    <w:p w14:paraId="0126F97A" w14:textId="77777777" w:rsidR="000C48C1" w:rsidRPr="00180BEE" w:rsidRDefault="000C48C1" w:rsidP="000C48C1">
      <w:pPr>
        <w:pStyle w:val="Heading3"/>
      </w:pPr>
      <w:bookmarkStart w:id="1244" w:name="_Toc237197035"/>
      <w:r w:rsidRPr="00180BEE">
        <w:t>Constructability</w:t>
      </w:r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</w:p>
    <w:p w14:paraId="57FE600C" w14:textId="77777777" w:rsidR="00C46DE8" w:rsidRDefault="00C46DE8" w:rsidP="00C46DE8">
      <w:bookmarkStart w:id="1245" w:name="_Toc228398648"/>
      <w:bookmarkStart w:id="1246" w:name="_Toc229070782"/>
      <w:bookmarkStart w:id="1247" w:name="_Toc229589426"/>
      <w:bookmarkStart w:id="1248" w:name="_Toc224306448"/>
      <w:bookmarkStart w:id="1249" w:name="_Toc224308220"/>
      <w:bookmarkStart w:id="1250" w:name="_Toc224308414"/>
      <w:bookmarkStart w:id="1251" w:name="_Toc224309173"/>
      <w:bookmarkStart w:id="1252" w:name="_Toc226234600"/>
      <w:bookmarkStart w:id="1253" w:name="_Toc228398649"/>
      <w:bookmarkStart w:id="1254" w:name="_Toc229070783"/>
      <w:bookmarkEnd w:id="1245"/>
      <w:bookmarkEnd w:id="1246"/>
      <w:bookmarkEnd w:id="1247"/>
      <w:r>
        <w:t>Enter information here.</w:t>
      </w:r>
    </w:p>
    <w:p w14:paraId="60075822" w14:textId="46C6D930" w:rsidR="000C48C1" w:rsidRPr="00180BEE" w:rsidRDefault="000C48C1" w:rsidP="00555A74">
      <w:pPr>
        <w:pStyle w:val="Heading3"/>
      </w:pPr>
      <w:bookmarkStart w:id="1255" w:name="_Toc237197036"/>
      <w:r w:rsidRPr="00180BEE">
        <w:t>Project</w:t>
      </w:r>
      <w:r w:rsidR="00542956">
        <w:t xml:space="preserve"> </w:t>
      </w:r>
      <w:r w:rsidRPr="00180BEE">
        <w:t>Costs</w:t>
      </w:r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</w:p>
    <w:p w14:paraId="22B20106" w14:textId="77777777" w:rsidR="00C46DE8" w:rsidRDefault="00C46DE8" w:rsidP="00C46DE8">
      <w:bookmarkStart w:id="1256" w:name="_Toc224306449"/>
      <w:bookmarkStart w:id="1257" w:name="_Toc224308221"/>
      <w:bookmarkStart w:id="1258" w:name="_Toc224308415"/>
      <w:bookmarkStart w:id="1259" w:name="_Toc224309174"/>
      <w:bookmarkStart w:id="1260" w:name="_Toc226234601"/>
      <w:bookmarkStart w:id="1261" w:name="_Toc228398650"/>
      <w:bookmarkStart w:id="1262" w:name="_Toc229070784"/>
      <w:r>
        <w:t>Enter information here.</w:t>
      </w:r>
    </w:p>
    <w:p w14:paraId="74A11049" w14:textId="69EE51E9" w:rsidR="000C48C1" w:rsidRPr="00180BEE" w:rsidRDefault="000C48C1" w:rsidP="000C48C1">
      <w:pPr>
        <w:pStyle w:val="Heading3"/>
      </w:pPr>
      <w:bookmarkStart w:id="1263" w:name="_Toc237197037"/>
      <w:r w:rsidRPr="00180BEE">
        <w:t>Design</w:t>
      </w:r>
      <w:r w:rsidR="00542956">
        <w:t xml:space="preserve"> </w:t>
      </w:r>
      <w:r w:rsidRPr="00180BEE">
        <w:t>Variations</w:t>
      </w:r>
      <w:r w:rsidR="00542956">
        <w:t xml:space="preserve"> </w:t>
      </w:r>
      <w:r w:rsidRPr="00180BEE">
        <w:t>and</w:t>
      </w:r>
      <w:r w:rsidR="00542956">
        <w:t xml:space="preserve"> </w:t>
      </w:r>
      <w:r w:rsidRPr="00180BEE">
        <w:t>Exceptions</w:t>
      </w:r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</w:p>
    <w:p w14:paraId="3C7BAB0D" w14:textId="0ED0125F" w:rsidR="001303CC" w:rsidRPr="0005658A" w:rsidRDefault="001303CC" w:rsidP="009631DD">
      <w:pPr>
        <w:pStyle w:val="Instructional"/>
        <w:rPr>
          <w:rStyle w:val="StyleItalicBlue1"/>
          <w:i/>
          <w:iCs/>
          <w:color w:val="2657A6"/>
        </w:rPr>
      </w:pPr>
      <w:bookmarkStart w:id="1264" w:name="_Toc224306450"/>
      <w:bookmarkStart w:id="1265" w:name="_Toc224308222"/>
      <w:r w:rsidRPr="0005658A">
        <w:rPr>
          <w:rStyle w:val="StyleItalicBlue1"/>
          <w:i/>
          <w:iCs/>
          <w:color w:val="2657A6"/>
        </w:rPr>
        <w:t>If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following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considerations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present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area,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should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discussed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documented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PER.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following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elements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not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found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proposed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condition,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check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appropriate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box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Involvement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Checklists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delete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subsection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from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PER.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Refer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Part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2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Chapter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3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Section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96017" w:rsidRPr="0005658A">
        <w:rPr>
          <w:rStyle w:val="StyleItalicBlue1"/>
          <w:i/>
          <w:iCs/>
          <w:color w:val="2657A6"/>
        </w:rPr>
        <w:t>3.2.6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C718A" w:rsidRPr="0005658A">
        <w:rPr>
          <w:rStyle w:val="StyleItalicBlue1"/>
          <w:i/>
          <w:iCs/>
          <w:color w:val="2657A6"/>
        </w:rPr>
        <w:t>Proj</w:t>
      </w:r>
      <w:r w:rsidR="00005708" w:rsidRPr="0005658A">
        <w:rPr>
          <w:rStyle w:val="StyleItalicBlue1"/>
          <w:i/>
          <w:iCs/>
          <w:color w:val="2657A6"/>
        </w:rPr>
        <w:t>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05708" w:rsidRPr="0005658A">
        <w:rPr>
          <w:rStyle w:val="StyleItalicBlue1"/>
          <w:i/>
          <w:iCs/>
          <w:color w:val="2657A6"/>
        </w:rPr>
        <w:t>Specific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Engineering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Considerations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Build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additional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details.</w:t>
      </w:r>
      <w:bookmarkEnd w:id="1264"/>
      <w:bookmarkEnd w:id="1265"/>
    </w:p>
    <w:p w14:paraId="5FB8E9BF" w14:textId="77777777" w:rsidR="00C46DE8" w:rsidRDefault="00C46DE8" w:rsidP="00C46DE8">
      <w:bookmarkStart w:id="1266" w:name="_Toc224306451"/>
      <w:bookmarkStart w:id="1267" w:name="_Toc224308223"/>
      <w:bookmarkStart w:id="1268" w:name="_Toc224308416"/>
      <w:bookmarkStart w:id="1269" w:name="_Toc224309175"/>
      <w:bookmarkStart w:id="1270" w:name="_Toc226234602"/>
      <w:bookmarkStart w:id="1271" w:name="_Toc228398651"/>
      <w:bookmarkStart w:id="1272" w:name="_Toc229070785"/>
      <w:r>
        <w:t>Enter information here.</w:t>
      </w:r>
    </w:p>
    <w:p w14:paraId="0E1551D3" w14:textId="25A70DA5" w:rsidR="001303CC" w:rsidRPr="00180BEE" w:rsidRDefault="001303CC" w:rsidP="001303CC">
      <w:pPr>
        <w:pStyle w:val="Heading3"/>
      </w:pPr>
      <w:bookmarkStart w:id="1273" w:name="_Toc237197038"/>
      <w:r w:rsidRPr="00F67A2E">
        <w:t>Managed</w:t>
      </w:r>
      <w:r w:rsidR="00542956">
        <w:t xml:space="preserve"> </w:t>
      </w:r>
      <w:r w:rsidRPr="00F67A2E">
        <w:t>Lanes</w:t>
      </w:r>
      <w:r w:rsidR="00542956">
        <w:t xml:space="preserve"> </w:t>
      </w:r>
      <w:r w:rsidR="007121B9" w:rsidRPr="00180BEE">
        <w:t>and</w:t>
      </w:r>
      <w:r w:rsidR="00542956">
        <w:t xml:space="preserve"> </w:t>
      </w:r>
      <w:r w:rsidR="007121B9" w:rsidRPr="00180BEE">
        <w:t>Tolled</w:t>
      </w:r>
      <w:r w:rsidR="00542956">
        <w:t xml:space="preserve"> </w:t>
      </w:r>
      <w:r w:rsidR="007121B9" w:rsidRPr="00180BEE">
        <w:t>Projects</w:t>
      </w:r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</w:p>
    <w:p w14:paraId="2821BCC6" w14:textId="77777777" w:rsidR="00C46DE8" w:rsidRDefault="00C46DE8" w:rsidP="00C46DE8">
      <w:bookmarkStart w:id="1274" w:name="_Toc224306452"/>
      <w:bookmarkStart w:id="1275" w:name="_Toc224308224"/>
      <w:bookmarkStart w:id="1276" w:name="_Toc224308417"/>
      <w:bookmarkStart w:id="1277" w:name="_Toc224309176"/>
      <w:bookmarkStart w:id="1278" w:name="_Toc226234603"/>
      <w:bookmarkStart w:id="1279" w:name="_Toc228398652"/>
      <w:bookmarkStart w:id="1280" w:name="_Toc229070786"/>
      <w:r>
        <w:t>Enter information here.</w:t>
      </w:r>
    </w:p>
    <w:p w14:paraId="0BDB9359" w14:textId="6794C5B9" w:rsidR="00C81C2D" w:rsidRPr="00F67A2E" w:rsidRDefault="00555A74" w:rsidP="00555A74">
      <w:pPr>
        <w:pStyle w:val="Heading3"/>
      </w:pPr>
      <w:bookmarkStart w:id="1281" w:name="_Toc237197039"/>
      <w:r w:rsidRPr="00F67A2E">
        <w:t>Interchanges</w:t>
      </w:r>
      <w:r w:rsidR="00542956">
        <w:t xml:space="preserve"> </w:t>
      </w:r>
      <w:r w:rsidRPr="00F67A2E">
        <w:t>on</w:t>
      </w:r>
      <w:r w:rsidR="00542956">
        <w:t xml:space="preserve"> </w:t>
      </w:r>
      <w:r w:rsidRPr="00F67A2E">
        <w:t>Interstate</w:t>
      </w:r>
      <w:r w:rsidR="00542956">
        <w:t xml:space="preserve"> </w:t>
      </w:r>
      <w:r w:rsidRPr="00F67A2E">
        <w:t>Highways</w:t>
      </w:r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</w:p>
    <w:p w14:paraId="748FA7AC" w14:textId="77777777" w:rsidR="00C46DE8" w:rsidRDefault="00C46DE8" w:rsidP="00C46DE8">
      <w:bookmarkStart w:id="1282" w:name="_Toc224306453"/>
      <w:bookmarkStart w:id="1283" w:name="_Toc224308225"/>
      <w:bookmarkStart w:id="1284" w:name="_Toc224308418"/>
      <w:bookmarkStart w:id="1285" w:name="_Toc224309177"/>
      <w:bookmarkStart w:id="1286" w:name="_Toc226234604"/>
      <w:bookmarkStart w:id="1287" w:name="_Toc228398653"/>
      <w:bookmarkStart w:id="1288" w:name="_Toc229070787"/>
      <w:r>
        <w:t>Enter information here.</w:t>
      </w:r>
    </w:p>
    <w:p w14:paraId="66172F9F" w14:textId="6D01A875" w:rsidR="00555A74" w:rsidRPr="00F67A2E" w:rsidRDefault="007D7DD5" w:rsidP="00555A74">
      <w:pPr>
        <w:pStyle w:val="Heading3"/>
      </w:pPr>
      <w:bookmarkStart w:id="1289" w:name="_Toc237197040"/>
      <w:r w:rsidRPr="00180BEE">
        <w:lastRenderedPageBreak/>
        <w:t>ITS</w:t>
      </w:r>
      <w:r w:rsidR="00542956">
        <w:t xml:space="preserve"> </w:t>
      </w:r>
      <w:r w:rsidR="007121B9" w:rsidRPr="00180BEE">
        <w:t>TSM&amp;O</w:t>
      </w:r>
      <w:r w:rsidR="00542956">
        <w:t xml:space="preserve"> </w:t>
      </w:r>
      <w:r w:rsidR="007121B9" w:rsidRPr="00180BEE">
        <w:t>Strategies</w:t>
      </w:r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</w:p>
    <w:p w14:paraId="626364F7" w14:textId="77777777" w:rsidR="00C46DE8" w:rsidRDefault="00C46DE8" w:rsidP="00C46DE8">
      <w:bookmarkStart w:id="1290" w:name="_Toc224306454"/>
      <w:bookmarkStart w:id="1291" w:name="_Toc224308226"/>
      <w:bookmarkStart w:id="1292" w:name="_Toc224308419"/>
      <w:bookmarkStart w:id="1293" w:name="_Toc224309178"/>
      <w:bookmarkStart w:id="1294" w:name="_Toc226234605"/>
      <w:bookmarkStart w:id="1295" w:name="_Toc228398654"/>
      <w:bookmarkStart w:id="1296" w:name="_Toc229070788"/>
      <w:r>
        <w:t>Enter information here.</w:t>
      </w:r>
    </w:p>
    <w:p w14:paraId="26A76134" w14:textId="7BA6E006" w:rsidR="00555A74" w:rsidRPr="00F67A2E" w:rsidRDefault="00555A74" w:rsidP="00555A74">
      <w:pPr>
        <w:pStyle w:val="Heading3"/>
      </w:pPr>
      <w:bookmarkStart w:id="1297" w:name="_Toc237197041"/>
      <w:r w:rsidRPr="00F67A2E">
        <w:t>Lane</w:t>
      </w:r>
      <w:r w:rsidR="00542956">
        <w:t xml:space="preserve"> </w:t>
      </w:r>
      <w:r w:rsidRPr="00F67A2E">
        <w:t>Repurposing</w:t>
      </w:r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</w:p>
    <w:p w14:paraId="1FBAA1E9" w14:textId="77777777" w:rsidR="00C46DE8" w:rsidRDefault="00C46DE8" w:rsidP="00C46DE8">
      <w:bookmarkStart w:id="1298" w:name="_Toc224306455"/>
      <w:bookmarkStart w:id="1299" w:name="_Toc224308227"/>
      <w:bookmarkStart w:id="1300" w:name="_Toc224308420"/>
      <w:bookmarkStart w:id="1301" w:name="_Toc224309179"/>
      <w:bookmarkStart w:id="1302" w:name="_Toc226234606"/>
      <w:bookmarkStart w:id="1303" w:name="_Toc228398655"/>
      <w:bookmarkStart w:id="1304" w:name="_Toc229070789"/>
      <w:r>
        <w:t>Enter information here.</w:t>
      </w:r>
    </w:p>
    <w:p w14:paraId="583DDBBC" w14:textId="6E8A5D79" w:rsidR="00555A74" w:rsidRPr="00F67A2E" w:rsidRDefault="00555A74" w:rsidP="00555A74">
      <w:pPr>
        <w:pStyle w:val="Heading3"/>
      </w:pPr>
      <w:bookmarkStart w:id="1305" w:name="_Toc237197042"/>
      <w:r w:rsidRPr="00F67A2E">
        <w:t>Landscape</w:t>
      </w:r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</w:p>
    <w:p w14:paraId="62E5F001" w14:textId="77777777" w:rsidR="00C46DE8" w:rsidRDefault="00C46DE8" w:rsidP="00C46DE8">
      <w:bookmarkStart w:id="1306" w:name="_Toc224306456"/>
      <w:bookmarkStart w:id="1307" w:name="_Toc224308228"/>
      <w:bookmarkStart w:id="1308" w:name="_Toc224308421"/>
      <w:bookmarkStart w:id="1309" w:name="_Toc224309180"/>
      <w:bookmarkStart w:id="1310" w:name="_Toc226234607"/>
      <w:bookmarkStart w:id="1311" w:name="_Toc228398656"/>
      <w:bookmarkStart w:id="1312" w:name="_Toc229070790"/>
      <w:r>
        <w:t>Enter information here.</w:t>
      </w:r>
    </w:p>
    <w:p w14:paraId="38895229" w14:textId="315DBC0A" w:rsidR="00555A74" w:rsidRPr="00F67A2E" w:rsidRDefault="00555A74" w:rsidP="00555A74">
      <w:pPr>
        <w:pStyle w:val="Heading3"/>
      </w:pPr>
      <w:bookmarkStart w:id="1313" w:name="_Toc237197043"/>
      <w:r w:rsidRPr="00F67A2E">
        <w:t>Lighting</w:t>
      </w:r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</w:p>
    <w:p w14:paraId="56A39FC2" w14:textId="77777777" w:rsidR="00C46DE8" w:rsidRDefault="00C46DE8" w:rsidP="00C46DE8">
      <w:bookmarkStart w:id="1314" w:name="_Toc224306457"/>
      <w:bookmarkStart w:id="1315" w:name="_Toc224308229"/>
      <w:bookmarkStart w:id="1316" w:name="_Toc224308422"/>
      <w:bookmarkStart w:id="1317" w:name="_Toc224309181"/>
      <w:bookmarkStart w:id="1318" w:name="_Toc226234608"/>
      <w:bookmarkStart w:id="1319" w:name="_Toc228398657"/>
      <w:bookmarkStart w:id="1320" w:name="_Toc229070791"/>
      <w:r>
        <w:t>Enter information here.</w:t>
      </w:r>
    </w:p>
    <w:p w14:paraId="5D4E2737" w14:textId="33A5C8F9" w:rsidR="00555A74" w:rsidRPr="00F67A2E" w:rsidRDefault="00555A74" w:rsidP="00555A74">
      <w:pPr>
        <w:pStyle w:val="Heading3"/>
      </w:pPr>
      <w:bookmarkStart w:id="1321" w:name="_Toc237197044"/>
      <w:r w:rsidRPr="00F67A2E">
        <w:t>Wildlife</w:t>
      </w:r>
      <w:r w:rsidR="00542956">
        <w:t xml:space="preserve"> </w:t>
      </w:r>
      <w:r w:rsidRPr="00F67A2E">
        <w:t>Crossings</w:t>
      </w:r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</w:p>
    <w:p w14:paraId="283ED0B1" w14:textId="77777777" w:rsidR="00C46DE8" w:rsidRDefault="00C46DE8" w:rsidP="00C46DE8">
      <w:bookmarkStart w:id="1322" w:name="_Toc226234610"/>
      <w:bookmarkStart w:id="1323" w:name="_Toc228398659"/>
      <w:bookmarkStart w:id="1324" w:name="_Toc229070793"/>
      <w:bookmarkStart w:id="1325" w:name="_Toc229589437"/>
      <w:bookmarkStart w:id="1326" w:name="_Toc224306460"/>
      <w:bookmarkStart w:id="1327" w:name="_Toc224308232"/>
      <w:bookmarkStart w:id="1328" w:name="_Toc224308425"/>
      <w:bookmarkStart w:id="1329" w:name="_Toc224309184"/>
      <w:bookmarkStart w:id="1330" w:name="_Toc226234611"/>
      <w:bookmarkStart w:id="1331" w:name="_Toc228398660"/>
      <w:bookmarkStart w:id="1332" w:name="_Toc229070794"/>
      <w:bookmarkEnd w:id="1322"/>
      <w:bookmarkEnd w:id="1323"/>
      <w:bookmarkEnd w:id="1324"/>
      <w:bookmarkEnd w:id="1325"/>
      <w:r>
        <w:t>Enter information here.</w:t>
      </w:r>
    </w:p>
    <w:p w14:paraId="4535C49D" w14:textId="1CAF428C" w:rsidR="007659DB" w:rsidRPr="00F67A2E" w:rsidRDefault="00EB0EE8" w:rsidP="007659DB">
      <w:pPr>
        <w:pStyle w:val="Heading3"/>
      </w:pPr>
      <w:bookmarkStart w:id="1333" w:name="_Toc237197045"/>
      <w:r w:rsidRPr="00F67A2E">
        <w:t>Sea</w:t>
      </w:r>
      <w:r w:rsidR="00542956">
        <w:t xml:space="preserve"> </w:t>
      </w:r>
      <w:r w:rsidRPr="00F67A2E">
        <w:t>Level</w:t>
      </w:r>
      <w:r w:rsidR="00542956">
        <w:t xml:space="preserve"> </w:t>
      </w:r>
      <w:r w:rsidR="007121B9" w:rsidRPr="00180BEE">
        <w:t>Rise</w:t>
      </w:r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</w:p>
    <w:p w14:paraId="76E3A4E1" w14:textId="77777777" w:rsidR="00C46DE8" w:rsidRDefault="00C46DE8" w:rsidP="00C46DE8">
      <w:bookmarkStart w:id="1334" w:name="_Toc226234613"/>
      <w:bookmarkStart w:id="1335" w:name="_Toc228398662"/>
      <w:bookmarkStart w:id="1336" w:name="_Toc229070796"/>
      <w:bookmarkStart w:id="1337" w:name="_Toc229589440"/>
      <w:bookmarkStart w:id="1338" w:name="_Toc226234614"/>
      <w:bookmarkStart w:id="1339" w:name="_Toc228398663"/>
      <w:bookmarkStart w:id="1340" w:name="_Toc229070797"/>
      <w:bookmarkStart w:id="1341" w:name="_Toc229589441"/>
      <w:bookmarkStart w:id="1342" w:name="_Toc226234615"/>
      <w:bookmarkStart w:id="1343" w:name="_Toc228398664"/>
      <w:bookmarkStart w:id="1344" w:name="_Toc229070798"/>
      <w:bookmarkStart w:id="1345" w:name="_Toc229589442"/>
      <w:bookmarkStart w:id="1346" w:name="_Toc226234616"/>
      <w:bookmarkStart w:id="1347" w:name="_Toc228398665"/>
      <w:bookmarkStart w:id="1348" w:name="_Toc229070799"/>
      <w:bookmarkStart w:id="1349" w:name="_Toc229589443"/>
      <w:bookmarkStart w:id="1350" w:name="_Toc224306466"/>
      <w:bookmarkStart w:id="1351" w:name="_Toc224308238"/>
      <w:bookmarkStart w:id="1352" w:name="_Toc224308431"/>
      <w:bookmarkStart w:id="1353" w:name="_Toc224309190"/>
      <w:bookmarkStart w:id="1354" w:name="_Toc226234617"/>
      <w:bookmarkStart w:id="1355" w:name="_Toc228398666"/>
      <w:bookmarkStart w:id="1356" w:name="_Toc229070800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r>
        <w:t>Enter information here.</w:t>
      </w:r>
    </w:p>
    <w:p w14:paraId="75F55E8C" w14:textId="403E6380" w:rsidR="000A32FA" w:rsidRPr="00F67A2E" w:rsidRDefault="00EB0EE8" w:rsidP="000A32FA">
      <w:pPr>
        <w:pStyle w:val="Heading3"/>
      </w:pPr>
      <w:bookmarkStart w:id="1357" w:name="_Toc237197046"/>
      <w:r w:rsidRPr="00F67A2E">
        <w:t>Structures</w:t>
      </w:r>
      <w:r w:rsidR="00542956">
        <w:t xml:space="preserve"> </w:t>
      </w:r>
      <w:r w:rsidRPr="00F67A2E">
        <w:t>and</w:t>
      </w:r>
      <w:r w:rsidR="00542956">
        <w:t xml:space="preserve"> </w:t>
      </w:r>
      <w:r w:rsidRPr="00F67A2E">
        <w:t>Bridges</w:t>
      </w:r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</w:p>
    <w:p w14:paraId="2F3D0D0F" w14:textId="77777777" w:rsidR="00C46DE8" w:rsidRDefault="00C46DE8" w:rsidP="00C46DE8">
      <w:bookmarkStart w:id="1358" w:name="_Toc224306467"/>
      <w:bookmarkStart w:id="1359" w:name="_Toc224308239"/>
      <w:bookmarkStart w:id="1360" w:name="_Toc224308432"/>
      <w:bookmarkStart w:id="1361" w:name="_Toc224309191"/>
      <w:bookmarkStart w:id="1362" w:name="_Toc226234618"/>
      <w:bookmarkStart w:id="1363" w:name="_Toc228398667"/>
      <w:bookmarkStart w:id="1364" w:name="_Toc229070801"/>
      <w:r>
        <w:t>Enter information here.</w:t>
      </w:r>
    </w:p>
    <w:p w14:paraId="7AD66012" w14:textId="477ACECE" w:rsidR="004357D9" w:rsidRPr="00180BEE" w:rsidRDefault="004357D9" w:rsidP="000A32FA">
      <w:pPr>
        <w:pStyle w:val="Heading3"/>
      </w:pPr>
      <w:bookmarkStart w:id="1365" w:name="_Toc237197047"/>
      <w:r w:rsidRPr="00F67A2E">
        <w:t>Rest</w:t>
      </w:r>
      <w:r w:rsidR="00542956">
        <w:t xml:space="preserve"> </w:t>
      </w:r>
      <w:r w:rsidRPr="00F67A2E">
        <w:t>Areas,</w:t>
      </w:r>
      <w:r w:rsidR="00542956">
        <w:t xml:space="preserve"> </w:t>
      </w:r>
      <w:r w:rsidRPr="00F67A2E">
        <w:t>Weigh</w:t>
      </w:r>
      <w:r w:rsidR="00542956">
        <w:t xml:space="preserve"> </w:t>
      </w:r>
      <w:r w:rsidRPr="00F67A2E">
        <w:t>Stations,</w:t>
      </w:r>
      <w:r w:rsidR="00542956">
        <w:t xml:space="preserve"> </w:t>
      </w:r>
      <w:r w:rsidRPr="00F67A2E">
        <w:t>Truck</w:t>
      </w:r>
      <w:r w:rsidR="00542956">
        <w:t xml:space="preserve"> </w:t>
      </w:r>
      <w:r w:rsidRPr="00F67A2E">
        <w:t>Parking</w:t>
      </w:r>
      <w:r w:rsidR="00542956">
        <w:t xml:space="preserve"> </w:t>
      </w:r>
      <w:r w:rsidRPr="00F67A2E">
        <w:t>Areas</w:t>
      </w:r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</w:p>
    <w:p w14:paraId="09F1D123" w14:textId="77777777" w:rsidR="00C46DE8" w:rsidRDefault="00C46DE8" w:rsidP="00C46DE8">
      <w:bookmarkStart w:id="1366" w:name="_Toc224306468"/>
      <w:bookmarkStart w:id="1367" w:name="_Toc224308240"/>
      <w:bookmarkStart w:id="1368" w:name="_Toc224308433"/>
      <w:bookmarkStart w:id="1369" w:name="_Toc224309192"/>
      <w:bookmarkStart w:id="1370" w:name="_Toc226234619"/>
      <w:bookmarkStart w:id="1371" w:name="_Toc228398668"/>
      <w:bookmarkStart w:id="1372" w:name="_Toc229070802"/>
      <w:r>
        <w:t>Enter information here.</w:t>
      </w:r>
    </w:p>
    <w:p w14:paraId="3D8EF550" w14:textId="7B1EAF6B" w:rsidR="00892B56" w:rsidRPr="00F67A2E" w:rsidRDefault="007121B9" w:rsidP="000A32FA">
      <w:pPr>
        <w:pStyle w:val="Heading3"/>
      </w:pPr>
      <w:bookmarkStart w:id="1373" w:name="_Toc237197048"/>
      <w:r w:rsidRPr="00180BEE">
        <w:t>Special</w:t>
      </w:r>
      <w:r w:rsidR="00542956">
        <w:t xml:space="preserve"> </w:t>
      </w:r>
      <w:r w:rsidRPr="00180BEE">
        <w:t>Features</w:t>
      </w:r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</w:p>
    <w:p w14:paraId="276E3B6B" w14:textId="34D8E0D4" w:rsidR="00970D3D" w:rsidRPr="0005658A" w:rsidRDefault="00B74D23" w:rsidP="009631DD">
      <w:pPr>
        <w:pStyle w:val="Instructional"/>
      </w:pPr>
      <w:r w:rsidRPr="0005658A">
        <w:rPr>
          <w:rStyle w:val="StyleItalicBlue1"/>
          <w:i/>
          <w:iCs/>
          <w:color w:val="2657A6"/>
        </w:rPr>
        <w:t>Descriptions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Build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should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include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following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environmental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852AA" w:rsidRPr="0005658A">
        <w:rPr>
          <w:rStyle w:val="StyleItalicBlue1"/>
          <w:i/>
          <w:iCs/>
          <w:color w:val="2657A6"/>
        </w:rPr>
        <w:t>topics/resources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if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they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are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relevant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proposed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alternatives</w:t>
      </w:r>
      <w:r w:rsidRPr="0005658A">
        <w:rPr>
          <w:rStyle w:val="StyleItalicBlue1"/>
          <w:i/>
          <w:iCs/>
          <w:color w:val="2657A6"/>
        </w:rPr>
        <w:t>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If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any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following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elements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are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not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917B1" w:rsidRPr="0005658A">
        <w:rPr>
          <w:rStyle w:val="StyleItalicBlue1"/>
          <w:i/>
          <w:iCs/>
          <w:color w:val="2657A6"/>
        </w:rPr>
        <w:t>involved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proposed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condition,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check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appropriate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box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PER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Involvement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Checklists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delete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subsection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from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23F33" w:rsidRPr="0005658A">
        <w:rPr>
          <w:rStyle w:val="StyleItalicBlue1"/>
          <w:i/>
          <w:iCs/>
          <w:color w:val="2657A6"/>
        </w:rPr>
        <w:t>PER.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t>Refer</w:t>
      </w:r>
      <w:r w:rsidR="00542956" w:rsidRPr="0005658A">
        <w:t xml:space="preserve"> </w:t>
      </w:r>
      <w:r w:rsidRPr="0005658A">
        <w:t>to</w:t>
      </w:r>
      <w:r w:rsidR="00542956" w:rsidRPr="0005658A">
        <w:t xml:space="preserve"> </w:t>
      </w:r>
      <w:r w:rsidRPr="0005658A">
        <w:t>Part</w:t>
      </w:r>
      <w:r w:rsidR="00542956" w:rsidRPr="0005658A">
        <w:t xml:space="preserve"> </w:t>
      </w:r>
      <w:r w:rsidRPr="0005658A">
        <w:t>2</w:t>
      </w:r>
      <w:r w:rsidR="00542956" w:rsidRPr="0005658A">
        <w:t xml:space="preserve"> </w:t>
      </w:r>
      <w:r w:rsidRPr="0005658A">
        <w:t>Chapter</w:t>
      </w:r>
      <w:r w:rsidR="00542956" w:rsidRPr="0005658A">
        <w:t xml:space="preserve"> </w:t>
      </w:r>
      <w:r w:rsidR="0003325E" w:rsidRPr="0005658A">
        <w:t>3A</w:t>
      </w:r>
      <w:r w:rsidR="00542956" w:rsidRPr="0005658A">
        <w:t xml:space="preserve"> </w:t>
      </w:r>
      <w:r w:rsidRPr="0005658A">
        <w:t>Section</w:t>
      </w:r>
      <w:r w:rsidR="00542956" w:rsidRPr="0005658A">
        <w:t xml:space="preserve"> </w:t>
      </w:r>
      <w:r w:rsidR="0003325E" w:rsidRPr="0005658A">
        <w:t>3A.2.</w:t>
      </w:r>
      <w:r w:rsidR="00B90B03" w:rsidRPr="0005658A">
        <w:t>5</w:t>
      </w:r>
      <w:r w:rsidR="00542956" w:rsidRPr="0005658A">
        <w:t xml:space="preserve"> </w:t>
      </w:r>
      <w:r w:rsidR="00E65496" w:rsidRPr="0005658A">
        <w:t>Environmental</w:t>
      </w:r>
      <w:r w:rsidR="00542956" w:rsidRPr="0005658A">
        <w:t xml:space="preserve"> </w:t>
      </w:r>
      <w:r w:rsidRPr="0005658A">
        <w:t>Considerations</w:t>
      </w:r>
      <w:r w:rsidR="00542956" w:rsidRPr="0005658A">
        <w:t xml:space="preserve"> </w:t>
      </w:r>
      <w:r w:rsidRPr="0005658A">
        <w:t>for</w:t>
      </w:r>
      <w:r w:rsidR="00542956" w:rsidRPr="0005658A">
        <w:t xml:space="preserve"> </w:t>
      </w:r>
      <w:r w:rsidRPr="0005658A">
        <w:t>Build</w:t>
      </w:r>
      <w:r w:rsidR="00542956" w:rsidRPr="0005658A">
        <w:t xml:space="preserve"> </w:t>
      </w:r>
      <w:r w:rsidRPr="0005658A">
        <w:t>Alternatives</w:t>
      </w:r>
      <w:r w:rsidR="00542956" w:rsidRPr="0005658A">
        <w:t xml:space="preserve"> </w:t>
      </w:r>
      <w:r w:rsidRPr="0005658A">
        <w:t>for</w:t>
      </w:r>
      <w:r w:rsidR="00542956" w:rsidRPr="0005658A">
        <w:t xml:space="preserve"> </w:t>
      </w:r>
      <w:r w:rsidRPr="0005658A">
        <w:t>additional</w:t>
      </w:r>
      <w:r w:rsidR="00542956" w:rsidRPr="0005658A">
        <w:t xml:space="preserve"> </w:t>
      </w:r>
      <w:r w:rsidRPr="0005658A">
        <w:t>details.</w:t>
      </w:r>
    </w:p>
    <w:p w14:paraId="1BD17A14" w14:textId="54C3088C" w:rsidR="00460900" w:rsidRPr="0005658A" w:rsidRDefault="008A3423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Summarize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4DD40B2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4DD40B2" w:rsidRPr="0005658A">
        <w:rPr>
          <w:rStyle w:val="StyleItalicBlue1"/>
          <w:i/>
          <w:iCs/>
          <w:color w:val="2657A6"/>
        </w:rPr>
        <w:t>environmental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852AA" w:rsidRPr="0005658A">
        <w:rPr>
          <w:rStyle w:val="StyleItalicBlue1"/>
          <w:i/>
          <w:iCs/>
          <w:color w:val="2657A6"/>
        </w:rPr>
        <w:t>topics/</w:t>
      </w:r>
      <w:r w:rsidR="00301498" w:rsidRPr="0005658A">
        <w:rPr>
          <w:rStyle w:val="StyleItalicBlue1"/>
          <w:i/>
          <w:iCs/>
          <w:color w:val="2657A6"/>
        </w:rPr>
        <w:t>resources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4DD40B2" w:rsidRPr="0005658A">
        <w:rPr>
          <w:rStyle w:val="StyleItalicBlue1"/>
          <w:i/>
          <w:iCs/>
          <w:color w:val="2657A6"/>
        </w:rPr>
        <w:t>that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4DD40B2" w:rsidRPr="0005658A">
        <w:rPr>
          <w:rStyle w:val="StyleItalicBlue1"/>
          <w:i/>
          <w:iCs/>
          <w:color w:val="2657A6"/>
        </w:rPr>
        <w:t>were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B751B" w:rsidRPr="0005658A">
        <w:rPr>
          <w:rStyle w:val="StyleItalicBlue1"/>
          <w:i/>
          <w:iCs/>
          <w:color w:val="2657A6"/>
        </w:rPr>
        <w:t>involved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4DD40B2" w:rsidRPr="0005658A">
        <w:rPr>
          <w:rStyle w:val="StyleItalicBlue1"/>
          <w:i/>
          <w:iCs/>
          <w:color w:val="2657A6"/>
        </w:rPr>
        <w:t>during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4DD40B2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4DD40B2" w:rsidRPr="0005658A">
        <w:rPr>
          <w:rStyle w:val="StyleItalicBlue1"/>
          <w:i/>
          <w:iCs/>
          <w:color w:val="2657A6"/>
        </w:rPr>
        <w:t>development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8F4D9B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8F4D9B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8F4D9B" w:rsidRPr="0005658A">
        <w:rPr>
          <w:rStyle w:val="StyleItalicBlue1"/>
          <w:i/>
          <w:iCs/>
          <w:color w:val="2657A6"/>
        </w:rPr>
        <w:t>Build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8F4D9B" w:rsidRPr="0005658A">
        <w:rPr>
          <w:rStyle w:val="StyleItalicBlue1"/>
          <w:i/>
          <w:iCs/>
          <w:color w:val="2657A6"/>
        </w:rPr>
        <w:t>Alternative(s)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reference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other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sections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PER</w:t>
      </w:r>
      <w:r w:rsidR="00246DEB" w:rsidRPr="0005658A">
        <w:rPr>
          <w:rStyle w:val="StyleItalicBlue1"/>
          <w:i/>
          <w:iCs/>
          <w:color w:val="2657A6"/>
        </w:rPr>
        <w:t>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46DEB" w:rsidRPr="0005658A">
        <w:rPr>
          <w:rStyle w:val="StyleItalicBlue1"/>
          <w:i/>
          <w:iCs/>
          <w:color w:val="2657A6"/>
        </w:rPr>
        <w:t>Environmental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46DEB" w:rsidRPr="0005658A">
        <w:rPr>
          <w:rStyle w:val="StyleItalicBlue1"/>
          <w:i/>
          <w:iCs/>
          <w:color w:val="2657A6"/>
        </w:rPr>
        <w:t>Document</w:t>
      </w:r>
      <w:r w:rsidR="00DE0632" w:rsidRPr="0005658A">
        <w:rPr>
          <w:rStyle w:val="StyleItalicBlue1"/>
          <w:i/>
          <w:iCs/>
          <w:color w:val="2657A6"/>
        </w:rPr>
        <w:t>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proofErr w:type="gramStart"/>
      <w:r w:rsidRPr="0005658A">
        <w:rPr>
          <w:rStyle w:val="StyleItalicBlue1"/>
          <w:i/>
          <w:iCs/>
          <w:color w:val="2657A6"/>
        </w:rPr>
        <w:t>supporting</w:t>
      </w:r>
      <w:proofErr w:type="gramEnd"/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technical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documents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reduce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repetition,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applicable.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B751B" w:rsidRPr="0005658A">
        <w:rPr>
          <w:rStyle w:val="StyleItalicBlue1"/>
          <w:i/>
          <w:iCs/>
          <w:color w:val="2657A6"/>
        </w:rPr>
        <w:t>Include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B751B" w:rsidRPr="0005658A">
        <w:rPr>
          <w:rStyle w:val="StyleItalicBlue1"/>
          <w:i/>
          <w:iCs/>
          <w:color w:val="2657A6"/>
        </w:rPr>
        <w:t>discussion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B751B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B751B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B751B" w:rsidRPr="0005658A">
        <w:rPr>
          <w:rStyle w:val="StyleItalicBlue1"/>
          <w:i/>
          <w:iCs/>
          <w:color w:val="2657A6"/>
        </w:rPr>
        <w:t>involvement,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B751B" w:rsidRPr="0005658A">
        <w:rPr>
          <w:rStyle w:val="StyleItalicBlue1"/>
          <w:i/>
          <w:iCs/>
          <w:color w:val="2657A6"/>
        </w:rPr>
        <w:t>avoidance,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B751B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B751B" w:rsidRPr="0005658A">
        <w:rPr>
          <w:rStyle w:val="StyleItalicBlue1"/>
          <w:i/>
          <w:iCs/>
          <w:color w:val="2657A6"/>
        </w:rPr>
        <w:t>minimization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B751B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B751B" w:rsidRPr="0005658A">
        <w:rPr>
          <w:rStyle w:val="StyleItalicBlue1"/>
          <w:i/>
          <w:iCs/>
          <w:color w:val="2657A6"/>
        </w:rPr>
        <w:t>environmental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B751B" w:rsidRPr="0005658A">
        <w:rPr>
          <w:rStyle w:val="StyleItalicBlue1"/>
          <w:i/>
          <w:iCs/>
          <w:color w:val="2657A6"/>
        </w:rPr>
        <w:t>impacts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B751B" w:rsidRPr="0005658A">
        <w:rPr>
          <w:rStyle w:val="StyleItalicBlue1"/>
          <w:i/>
          <w:iCs/>
          <w:color w:val="2657A6"/>
        </w:rPr>
        <w:t>as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B751B" w:rsidRPr="0005658A">
        <w:rPr>
          <w:rStyle w:val="StyleItalicBlue1"/>
          <w:i/>
          <w:iCs/>
          <w:color w:val="2657A6"/>
        </w:rPr>
        <w:t>related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B751B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B751B" w:rsidRPr="0005658A">
        <w:rPr>
          <w:rStyle w:val="StyleItalicBlue1"/>
          <w:i/>
          <w:iCs/>
          <w:color w:val="2657A6"/>
        </w:rPr>
        <w:t>engineering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B751B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B751B"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B751B" w:rsidRPr="0005658A">
        <w:rPr>
          <w:rStyle w:val="StyleItalicBlue1"/>
          <w:i/>
          <w:iCs/>
          <w:color w:val="2657A6"/>
        </w:rPr>
        <w:t>analysis.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</w:p>
    <w:p w14:paraId="39E412FC" w14:textId="168EA7E7" w:rsidR="000550C1" w:rsidRPr="0005658A" w:rsidRDefault="00460900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Note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that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</w:t>
      </w:r>
      <w:r w:rsidR="00B47A1E" w:rsidRPr="0005658A">
        <w:rPr>
          <w:rStyle w:val="StyleItalicBlue1"/>
          <w:i/>
          <w:iCs/>
          <w:color w:val="2657A6"/>
        </w:rPr>
        <w:t>nvironmental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resources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43614" w:rsidRPr="0005658A">
        <w:rPr>
          <w:rStyle w:val="StyleItalicBlue1"/>
          <w:i/>
          <w:iCs/>
          <w:color w:val="2657A6"/>
        </w:rPr>
        <w:t>from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43614" w:rsidRPr="0005658A">
        <w:t>Part</w:t>
      </w:r>
      <w:r w:rsidR="00542956" w:rsidRPr="0005658A">
        <w:t xml:space="preserve"> </w:t>
      </w:r>
      <w:r w:rsidR="00E43614" w:rsidRPr="0005658A">
        <w:t>2</w:t>
      </w:r>
      <w:r w:rsidR="00542956" w:rsidRPr="0005658A">
        <w:t xml:space="preserve"> </w:t>
      </w:r>
      <w:r w:rsidR="00E43614" w:rsidRPr="0005658A">
        <w:t>Chapter</w:t>
      </w:r>
      <w:r w:rsidR="00542956" w:rsidRPr="0005658A">
        <w:t xml:space="preserve"> </w:t>
      </w:r>
      <w:r w:rsidR="00E43614" w:rsidRPr="0005658A">
        <w:t>3A</w:t>
      </w:r>
      <w:r w:rsidR="00542956" w:rsidRPr="0005658A">
        <w:t xml:space="preserve"> </w:t>
      </w:r>
      <w:r w:rsidR="00C96B00" w:rsidRPr="0005658A">
        <w:t>Table</w:t>
      </w:r>
      <w:r w:rsidR="00542956" w:rsidRPr="0005658A">
        <w:t xml:space="preserve"> </w:t>
      </w:r>
      <w:r w:rsidR="00C96B00" w:rsidRPr="0005658A">
        <w:t>3A-2</w:t>
      </w:r>
      <w:r w:rsidR="00542956" w:rsidRPr="0005658A">
        <w:t xml:space="preserve"> </w:t>
      </w:r>
      <w:r w:rsidR="00B47A1E" w:rsidRPr="0005658A">
        <w:rPr>
          <w:rStyle w:val="StyleItalicBlue1"/>
          <w:i/>
          <w:iCs/>
          <w:color w:val="2657A6"/>
        </w:rPr>
        <w:t>that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are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covered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under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engineering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considerations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do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not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need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repeated.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These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include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mobility,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aesthetic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effects,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relocation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potential,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floodplains,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sole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source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aquifer,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water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resources,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aquatic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preserves,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outstanding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Florida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waters,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utilities,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railroads,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07F86" w:rsidRPr="0005658A">
        <w:rPr>
          <w:rStyle w:val="StyleItalicBlue1"/>
          <w:i/>
          <w:iCs/>
          <w:color w:val="2657A6"/>
        </w:rPr>
        <w:t>bicycles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07F86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07F86" w:rsidRPr="0005658A">
        <w:rPr>
          <w:rStyle w:val="StyleItalicBlue1"/>
          <w:i/>
          <w:iCs/>
          <w:color w:val="2657A6"/>
        </w:rPr>
        <w:t>pedestrians,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47A1E" w:rsidRPr="0005658A">
        <w:rPr>
          <w:rStyle w:val="StyleItalicBlue1"/>
          <w:i/>
          <w:iCs/>
          <w:color w:val="2657A6"/>
        </w:rPr>
        <w:t>construction.</w:t>
      </w:r>
    </w:p>
    <w:p w14:paraId="5E929946" w14:textId="77777777" w:rsidR="00C46DE8" w:rsidRDefault="00C46DE8" w:rsidP="00C46DE8">
      <w:bookmarkStart w:id="1374" w:name="_Toc224306472"/>
      <w:bookmarkStart w:id="1375" w:name="_Toc224308244"/>
      <w:bookmarkStart w:id="1376" w:name="_Toc224308437"/>
      <w:bookmarkStart w:id="1377" w:name="_Toc224309196"/>
      <w:bookmarkStart w:id="1378" w:name="_Toc226234620"/>
      <w:bookmarkStart w:id="1379" w:name="_Toc228398669"/>
      <w:bookmarkStart w:id="1380" w:name="_Toc229070803"/>
      <w:r>
        <w:lastRenderedPageBreak/>
        <w:t>Enter information here.</w:t>
      </w:r>
    </w:p>
    <w:p w14:paraId="763BE9CD" w14:textId="7195EC06" w:rsidR="004512A3" w:rsidRPr="00180BEE" w:rsidRDefault="004512A3" w:rsidP="004512A3">
      <w:pPr>
        <w:pStyle w:val="Heading3"/>
      </w:pPr>
      <w:bookmarkStart w:id="1381" w:name="_Toc237197049"/>
      <w:r w:rsidRPr="00180BEE">
        <w:t>Social</w:t>
      </w:r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</w:p>
    <w:p w14:paraId="101FDB7D" w14:textId="77777777" w:rsidR="00C46DE8" w:rsidRDefault="00C46DE8" w:rsidP="00C46DE8">
      <w:bookmarkStart w:id="1382" w:name="_Toc224306473"/>
      <w:bookmarkStart w:id="1383" w:name="_Toc224308245"/>
      <w:bookmarkStart w:id="1384" w:name="_Toc224308438"/>
      <w:bookmarkStart w:id="1385" w:name="_Toc224309197"/>
      <w:bookmarkStart w:id="1386" w:name="_Toc226234621"/>
      <w:bookmarkStart w:id="1387" w:name="_Toc228398670"/>
      <w:bookmarkStart w:id="1388" w:name="_Toc229070804"/>
      <w:r>
        <w:t>Enter information here.</w:t>
      </w:r>
    </w:p>
    <w:p w14:paraId="28657003" w14:textId="33B759A2" w:rsidR="00B47A1E" w:rsidRPr="00180BEE" w:rsidRDefault="00660E0A" w:rsidP="004512A3">
      <w:pPr>
        <w:pStyle w:val="Heading3"/>
      </w:pPr>
      <w:bookmarkStart w:id="1389" w:name="_Toc237197050"/>
      <w:proofErr w:type="gramStart"/>
      <w:r w:rsidRPr="00180BEE">
        <w:t>Economic</w:t>
      </w:r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proofErr w:type="gramEnd"/>
    </w:p>
    <w:p w14:paraId="3104B1A2" w14:textId="77777777" w:rsidR="00C46DE8" w:rsidRDefault="00C46DE8" w:rsidP="00C46DE8">
      <w:bookmarkStart w:id="1390" w:name="_Toc224306474"/>
      <w:bookmarkStart w:id="1391" w:name="_Toc224308246"/>
      <w:bookmarkStart w:id="1392" w:name="_Toc224308439"/>
      <w:bookmarkStart w:id="1393" w:name="_Toc224309198"/>
      <w:bookmarkStart w:id="1394" w:name="_Toc226234622"/>
      <w:bookmarkStart w:id="1395" w:name="_Toc228398671"/>
      <w:bookmarkStart w:id="1396" w:name="_Toc229070805"/>
      <w:r>
        <w:t>Enter information here.</w:t>
      </w:r>
    </w:p>
    <w:p w14:paraId="1E643ED7" w14:textId="6CCC9B44" w:rsidR="00660E0A" w:rsidRPr="00180BEE" w:rsidRDefault="00075807" w:rsidP="00660E0A">
      <w:pPr>
        <w:pStyle w:val="Heading3"/>
      </w:pPr>
      <w:bookmarkStart w:id="1397" w:name="_Toc237197051"/>
      <w:r w:rsidRPr="00180BEE">
        <w:t>Land</w:t>
      </w:r>
      <w:r w:rsidR="00542956">
        <w:t xml:space="preserve"> </w:t>
      </w:r>
      <w:r w:rsidRPr="00180BEE">
        <w:t>Use</w:t>
      </w:r>
      <w:r w:rsidR="00542956">
        <w:t xml:space="preserve"> </w:t>
      </w:r>
      <w:r w:rsidRPr="00180BEE">
        <w:t>Changes</w:t>
      </w:r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</w:p>
    <w:p w14:paraId="7902BC09" w14:textId="77777777" w:rsidR="00C46DE8" w:rsidRDefault="00C46DE8" w:rsidP="00C46DE8">
      <w:bookmarkStart w:id="1398" w:name="_Toc224306475"/>
      <w:bookmarkStart w:id="1399" w:name="_Toc224308247"/>
      <w:bookmarkStart w:id="1400" w:name="_Toc224308440"/>
      <w:bookmarkStart w:id="1401" w:name="_Toc224309199"/>
      <w:bookmarkStart w:id="1402" w:name="_Toc226234623"/>
      <w:bookmarkStart w:id="1403" w:name="_Toc228398672"/>
      <w:bookmarkStart w:id="1404" w:name="_Toc229070806"/>
      <w:r>
        <w:t>Enter information here.</w:t>
      </w:r>
    </w:p>
    <w:p w14:paraId="04A26263" w14:textId="2699EAFC" w:rsidR="00FF700F" w:rsidRPr="00180BEE" w:rsidRDefault="00FF700F" w:rsidP="00660E0A">
      <w:pPr>
        <w:pStyle w:val="Heading3"/>
      </w:pPr>
      <w:bookmarkStart w:id="1405" w:name="_Toc237197052"/>
      <w:r w:rsidRPr="00180BEE">
        <w:t>Farmland</w:t>
      </w:r>
      <w:r w:rsidR="00542956">
        <w:t xml:space="preserve"> </w:t>
      </w:r>
      <w:r w:rsidRPr="00180BEE">
        <w:t>Resources</w:t>
      </w:r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</w:p>
    <w:p w14:paraId="5B1B5489" w14:textId="77777777" w:rsidR="00C46DE8" w:rsidRDefault="00C46DE8" w:rsidP="00C46DE8">
      <w:bookmarkStart w:id="1406" w:name="_Toc228398673"/>
      <w:bookmarkStart w:id="1407" w:name="_Toc229070807"/>
      <w:bookmarkStart w:id="1408" w:name="_Toc224306476"/>
      <w:bookmarkStart w:id="1409" w:name="_Toc224308248"/>
      <w:bookmarkStart w:id="1410" w:name="_Toc224308441"/>
      <w:bookmarkStart w:id="1411" w:name="_Toc224309200"/>
      <w:bookmarkStart w:id="1412" w:name="_Toc226234624"/>
      <w:r>
        <w:t>Enter information here.</w:t>
      </w:r>
    </w:p>
    <w:p w14:paraId="10840250" w14:textId="0C9457F2" w:rsidR="00E239F6" w:rsidRPr="00180BEE" w:rsidRDefault="00230B23" w:rsidP="00660E0A">
      <w:pPr>
        <w:pStyle w:val="Heading3"/>
      </w:pPr>
      <w:bookmarkStart w:id="1413" w:name="_Toc237197053"/>
      <w:r w:rsidRPr="00180BEE">
        <w:t>Historic</w:t>
      </w:r>
      <w:r w:rsidR="00542956">
        <w:t xml:space="preserve"> </w:t>
      </w:r>
      <w:r w:rsidRPr="00180BEE">
        <w:t>Sites/Districts</w:t>
      </w:r>
      <w:bookmarkEnd w:id="1406"/>
      <w:bookmarkEnd w:id="1407"/>
      <w:bookmarkEnd w:id="1413"/>
    </w:p>
    <w:p w14:paraId="4D4E55E5" w14:textId="77777777" w:rsidR="00C46DE8" w:rsidRDefault="00C46DE8" w:rsidP="00C46DE8">
      <w:bookmarkStart w:id="1414" w:name="_Toc228398674"/>
      <w:bookmarkStart w:id="1415" w:name="_Toc229070808"/>
      <w:r>
        <w:t>Enter information here.</w:t>
      </w:r>
    </w:p>
    <w:p w14:paraId="01A5F4F7" w14:textId="0F6AF90F" w:rsidR="00660E0A" w:rsidRPr="00180BEE" w:rsidRDefault="002667D7" w:rsidP="00660E0A">
      <w:pPr>
        <w:pStyle w:val="Heading3"/>
      </w:pPr>
      <w:bookmarkStart w:id="1416" w:name="_Toc237197054"/>
      <w:r w:rsidRPr="00180BEE">
        <w:t>A</w:t>
      </w:r>
      <w:bookmarkEnd w:id="1408"/>
      <w:bookmarkEnd w:id="1409"/>
      <w:bookmarkEnd w:id="1410"/>
      <w:bookmarkEnd w:id="1411"/>
      <w:bookmarkEnd w:id="1412"/>
      <w:r w:rsidR="00230B23" w:rsidRPr="00F67A2E">
        <w:t>rchae</w:t>
      </w:r>
      <w:r w:rsidR="00E05BF6" w:rsidRPr="00180BEE">
        <w:t>ological</w:t>
      </w:r>
      <w:r w:rsidR="00542956">
        <w:t xml:space="preserve"> </w:t>
      </w:r>
      <w:r w:rsidR="00E05BF6" w:rsidRPr="00180BEE">
        <w:t>Sites</w:t>
      </w:r>
      <w:bookmarkEnd w:id="1414"/>
      <w:bookmarkEnd w:id="1415"/>
      <w:bookmarkEnd w:id="1416"/>
    </w:p>
    <w:p w14:paraId="6CC62CBB" w14:textId="77777777" w:rsidR="00C46DE8" w:rsidRDefault="00C46DE8" w:rsidP="00C46DE8">
      <w:bookmarkStart w:id="1417" w:name="_Toc224306477"/>
      <w:bookmarkStart w:id="1418" w:name="_Toc224308249"/>
      <w:bookmarkStart w:id="1419" w:name="_Toc224308442"/>
      <w:bookmarkStart w:id="1420" w:name="_Toc224309201"/>
      <w:bookmarkStart w:id="1421" w:name="_Toc226234625"/>
      <w:bookmarkStart w:id="1422" w:name="_Toc228398675"/>
      <w:bookmarkStart w:id="1423" w:name="_Toc229070809"/>
      <w:r>
        <w:t>Enter information here.</w:t>
      </w:r>
    </w:p>
    <w:p w14:paraId="56B35B5B" w14:textId="49EB565E" w:rsidR="00660E0A" w:rsidRPr="00180BEE" w:rsidRDefault="002667D7" w:rsidP="00660E0A">
      <w:pPr>
        <w:pStyle w:val="Heading3"/>
      </w:pPr>
      <w:bookmarkStart w:id="1424" w:name="_Toc237197055"/>
      <w:r w:rsidRPr="00180BEE">
        <w:t>Section</w:t>
      </w:r>
      <w:r w:rsidR="00542956">
        <w:t xml:space="preserve"> </w:t>
      </w:r>
      <w:r w:rsidRPr="00180BEE">
        <w:t>4(f)</w:t>
      </w:r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</w:p>
    <w:p w14:paraId="1A7044C6" w14:textId="77777777" w:rsidR="00C46DE8" w:rsidRDefault="00C46DE8" w:rsidP="00C46DE8">
      <w:bookmarkStart w:id="1425" w:name="_Toc224306478"/>
      <w:bookmarkStart w:id="1426" w:name="_Toc224308250"/>
      <w:bookmarkStart w:id="1427" w:name="_Toc224308443"/>
      <w:bookmarkStart w:id="1428" w:name="_Toc224309202"/>
      <w:bookmarkStart w:id="1429" w:name="_Toc226234626"/>
      <w:bookmarkStart w:id="1430" w:name="_Toc228398676"/>
      <w:bookmarkStart w:id="1431" w:name="_Toc229070810"/>
      <w:r>
        <w:t>Enter information here.</w:t>
      </w:r>
    </w:p>
    <w:p w14:paraId="300999D2" w14:textId="5DE66C5A" w:rsidR="00660E0A" w:rsidRPr="00180BEE" w:rsidRDefault="00660E0A" w:rsidP="00660E0A">
      <w:pPr>
        <w:pStyle w:val="Heading3"/>
      </w:pPr>
      <w:bookmarkStart w:id="1432" w:name="_Toc237197056"/>
      <w:r w:rsidRPr="00180BEE">
        <w:t>S</w:t>
      </w:r>
      <w:r w:rsidR="002667D7" w:rsidRPr="00180BEE">
        <w:t>ection</w:t>
      </w:r>
      <w:r w:rsidR="00542956">
        <w:t xml:space="preserve"> </w:t>
      </w:r>
      <w:r w:rsidR="002667D7" w:rsidRPr="00180BEE">
        <w:t>6(f)</w:t>
      </w:r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</w:p>
    <w:p w14:paraId="2680D119" w14:textId="77777777" w:rsidR="00C46DE8" w:rsidRDefault="00C46DE8" w:rsidP="00C46DE8">
      <w:bookmarkStart w:id="1433" w:name="_Toc224306479"/>
      <w:bookmarkStart w:id="1434" w:name="_Toc224308251"/>
      <w:bookmarkStart w:id="1435" w:name="_Toc224308444"/>
      <w:bookmarkStart w:id="1436" w:name="_Toc224309203"/>
      <w:bookmarkStart w:id="1437" w:name="_Toc226234627"/>
      <w:bookmarkStart w:id="1438" w:name="_Toc228398677"/>
      <w:bookmarkStart w:id="1439" w:name="_Toc229070811"/>
      <w:r>
        <w:t>Enter information here.</w:t>
      </w:r>
    </w:p>
    <w:p w14:paraId="7B5ED524" w14:textId="1992C382" w:rsidR="00660E0A" w:rsidRPr="00180BEE" w:rsidRDefault="002667D7" w:rsidP="00660E0A">
      <w:pPr>
        <w:pStyle w:val="Heading3"/>
      </w:pPr>
      <w:bookmarkStart w:id="1440" w:name="_Toc237197057"/>
      <w:r w:rsidRPr="00180BEE">
        <w:t>Recreational</w:t>
      </w:r>
      <w:r w:rsidR="00542956">
        <w:t xml:space="preserve"> </w:t>
      </w:r>
      <w:r w:rsidRPr="00180BEE">
        <w:t>Areas</w:t>
      </w:r>
      <w:r w:rsidR="00542956">
        <w:t xml:space="preserve"> </w:t>
      </w:r>
      <w:r w:rsidRPr="00180BEE">
        <w:t>and</w:t>
      </w:r>
      <w:r w:rsidR="00542956">
        <w:t xml:space="preserve"> </w:t>
      </w:r>
      <w:r w:rsidRPr="00180BEE">
        <w:t>Protected</w:t>
      </w:r>
      <w:r w:rsidR="00542956">
        <w:t xml:space="preserve"> </w:t>
      </w:r>
      <w:r w:rsidRPr="00180BEE">
        <w:t>Lands</w:t>
      </w:r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</w:p>
    <w:p w14:paraId="28F0FAA9" w14:textId="77777777" w:rsidR="00C46DE8" w:rsidRDefault="00C46DE8" w:rsidP="00C46DE8">
      <w:bookmarkStart w:id="1441" w:name="_Toc224306480"/>
      <w:bookmarkStart w:id="1442" w:name="_Toc224308252"/>
      <w:bookmarkStart w:id="1443" w:name="_Toc224308445"/>
      <w:bookmarkStart w:id="1444" w:name="_Toc224309204"/>
      <w:bookmarkStart w:id="1445" w:name="_Toc226234628"/>
      <w:bookmarkStart w:id="1446" w:name="_Toc228398678"/>
      <w:bookmarkStart w:id="1447" w:name="_Toc229070812"/>
      <w:r>
        <w:t>Enter information here.</w:t>
      </w:r>
    </w:p>
    <w:p w14:paraId="6598026E" w14:textId="21B423B8" w:rsidR="00660E0A" w:rsidRPr="00180BEE" w:rsidRDefault="002667D7" w:rsidP="00660E0A">
      <w:pPr>
        <w:pStyle w:val="Heading3"/>
      </w:pPr>
      <w:bookmarkStart w:id="1448" w:name="_Toc237197058"/>
      <w:r w:rsidRPr="00180BEE">
        <w:t>Protected</w:t>
      </w:r>
      <w:r w:rsidR="00542956">
        <w:t xml:space="preserve"> </w:t>
      </w:r>
      <w:r w:rsidRPr="00180BEE">
        <w:t>Species</w:t>
      </w:r>
      <w:r w:rsidR="00542956">
        <w:t xml:space="preserve"> </w:t>
      </w:r>
      <w:r w:rsidRPr="00180BEE">
        <w:t>and</w:t>
      </w:r>
      <w:r w:rsidR="00542956">
        <w:t xml:space="preserve"> </w:t>
      </w:r>
      <w:r w:rsidRPr="00180BEE">
        <w:t>Habitat</w:t>
      </w:r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</w:p>
    <w:p w14:paraId="353AA00D" w14:textId="77777777" w:rsidR="00C46DE8" w:rsidRDefault="00C46DE8" w:rsidP="00C46DE8">
      <w:bookmarkStart w:id="1449" w:name="_Toc224306481"/>
      <w:bookmarkStart w:id="1450" w:name="_Toc224308253"/>
      <w:bookmarkStart w:id="1451" w:name="_Toc224308446"/>
      <w:bookmarkStart w:id="1452" w:name="_Toc224309205"/>
      <w:bookmarkStart w:id="1453" w:name="_Toc226234629"/>
      <w:bookmarkStart w:id="1454" w:name="_Toc228398679"/>
      <w:bookmarkStart w:id="1455" w:name="_Toc229070813"/>
      <w:r>
        <w:t>Enter information here.</w:t>
      </w:r>
    </w:p>
    <w:p w14:paraId="13A21CC4" w14:textId="29D5EF79" w:rsidR="00660E0A" w:rsidRPr="00180BEE" w:rsidRDefault="007054FE" w:rsidP="00660E0A">
      <w:pPr>
        <w:pStyle w:val="Heading3"/>
      </w:pPr>
      <w:bookmarkStart w:id="1456" w:name="_Toc237197059"/>
      <w:r w:rsidRPr="00180BEE">
        <w:t>Wetlands</w:t>
      </w:r>
      <w:r w:rsidR="00542956">
        <w:t xml:space="preserve"> </w:t>
      </w:r>
      <w:r w:rsidRPr="00180BEE">
        <w:t>and</w:t>
      </w:r>
      <w:r w:rsidR="00542956">
        <w:t xml:space="preserve"> </w:t>
      </w:r>
      <w:r w:rsidRPr="00180BEE">
        <w:t>Other</w:t>
      </w:r>
      <w:r w:rsidR="00542956">
        <w:t xml:space="preserve"> </w:t>
      </w:r>
      <w:r w:rsidRPr="00180BEE">
        <w:t>Surface</w:t>
      </w:r>
      <w:r w:rsidR="00542956">
        <w:t xml:space="preserve"> </w:t>
      </w:r>
      <w:r w:rsidRPr="00180BEE">
        <w:t>Waters</w:t>
      </w:r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</w:p>
    <w:p w14:paraId="10BC327C" w14:textId="77777777" w:rsidR="00C46DE8" w:rsidRDefault="00C46DE8" w:rsidP="00C46DE8">
      <w:bookmarkStart w:id="1457" w:name="_Toc224306482"/>
      <w:bookmarkStart w:id="1458" w:name="_Toc224308254"/>
      <w:bookmarkStart w:id="1459" w:name="_Toc224308447"/>
      <w:bookmarkStart w:id="1460" w:name="_Toc224309206"/>
      <w:bookmarkStart w:id="1461" w:name="_Toc226234630"/>
      <w:bookmarkStart w:id="1462" w:name="_Toc228398680"/>
      <w:bookmarkStart w:id="1463" w:name="_Toc229070814"/>
      <w:r>
        <w:t>Enter information here.</w:t>
      </w:r>
    </w:p>
    <w:p w14:paraId="6ED03AE5" w14:textId="3B0E18E4" w:rsidR="00660E0A" w:rsidRPr="00180BEE" w:rsidRDefault="007054FE" w:rsidP="00660E0A">
      <w:pPr>
        <w:pStyle w:val="Heading3"/>
      </w:pPr>
      <w:bookmarkStart w:id="1464" w:name="_Toc237197060"/>
      <w:r w:rsidRPr="00180BEE">
        <w:t>Essential</w:t>
      </w:r>
      <w:r w:rsidR="00542956">
        <w:t xml:space="preserve"> </w:t>
      </w:r>
      <w:r w:rsidRPr="00180BEE">
        <w:t>Fish</w:t>
      </w:r>
      <w:r w:rsidR="00542956">
        <w:t xml:space="preserve"> </w:t>
      </w:r>
      <w:r w:rsidRPr="00180BEE">
        <w:t>Habitat</w:t>
      </w:r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</w:p>
    <w:p w14:paraId="7E6ADE5F" w14:textId="77777777" w:rsidR="00C46DE8" w:rsidRDefault="00C46DE8" w:rsidP="00C46DE8">
      <w:bookmarkStart w:id="1465" w:name="_Toc224306483"/>
      <w:bookmarkStart w:id="1466" w:name="_Toc224308255"/>
      <w:bookmarkStart w:id="1467" w:name="_Toc224308448"/>
      <w:bookmarkStart w:id="1468" w:name="_Toc224309207"/>
      <w:bookmarkStart w:id="1469" w:name="_Toc226234631"/>
      <w:bookmarkStart w:id="1470" w:name="_Toc228398681"/>
      <w:bookmarkStart w:id="1471" w:name="_Toc229070815"/>
      <w:r>
        <w:t>Enter information here.</w:t>
      </w:r>
    </w:p>
    <w:p w14:paraId="5B54DA41" w14:textId="17A5ECD8" w:rsidR="00C9497D" w:rsidRPr="00180BEE" w:rsidRDefault="00C9497D" w:rsidP="00660E0A">
      <w:pPr>
        <w:pStyle w:val="Heading3"/>
      </w:pPr>
      <w:bookmarkStart w:id="1472" w:name="_Toc237197061"/>
      <w:r w:rsidRPr="00180BEE">
        <w:t>Wild</w:t>
      </w:r>
      <w:r w:rsidR="00542956">
        <w:t xml:space="preserve"> </w:t>
      </w:r>
      <w:r w:rsidRPr="00180BEE">
        <w:t>and</w:t>
      </w:r>
      <w:r w:rsidR="00542956">
        <w:t xml:space="preserve"> </w:t>
      </w:r>
      <w:r w:rsidRPr="00180BEE">
        <w:t>Scenic</w:t>
      </w:r>
      <w:r w:rsidR="00542956">
        <w:t xml:space="preserve"> </w:t>
      </w:r>
      <w:r w:rsidRPr="00180BEE">
        <w:t>Rivers</w:t>
      </w:r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</w:p>
    <w:p w14:paraId="4916B467" w14:textId="77777777" w:rsidR="00C46DE8" w:rsidRDefault="00C46DE8" w:rsidP="00C46DE8">
      <w:bookmarkStart w:id="1473" w:name="_Toc228398682"/>
      <w:bookmarkStart w:id="1474" w:name="_Toc229070816"/>
      <w:bookmarkStart w:id="1475" w:name="_Toc224306484"/>
      <w:bookmarkStart w:id="1476" w:name="_Toc224308256"/>
      <w:bookmarkStart w:id="1477" w:name="_Toc224308449"/>
      <w:bookmarkStart w:id="1478" w:name="_Toc224309208"/>
      <w:bookmarkStart w:id="1479" w:name="_Toc226234632"/>
      <w:r>
        <w:t>Enter information here.</w:t>
      </w:r>
    </w:p>
    <w:p w14:paraId="38BF3321" w14:textId="0DB3C217" w:rsidR="00763E6E" w:rsidRPr="00180BEE" w:rsidRDefault="00723636" w:rsidP="00660E0A">
      <w:pPr>
        <w:pStyle w:val="Heading3"/>
      </w:pPr>
      <w:bookmarkStart w:id="1480" w:name="_Toc237197062"/>
      <w:r w:rsidRPr="00180BEE">
        <w:lastRenderedPageBreak/>
        <w:t>Coastal</w:t>
      </w:r>
      <w:r w:rsidR="00542956">
        <w:t xml:space="preserve"> </w:t>
      </w:r>
      <w:r w:rsidR="00763E6E" w:rsidRPr="00180BEE">
        <w:t>Zone</w:t>
      </w:r>
      <w:r w:rsidR="00542956">
        <w:t xml:space="preserve"> </w:t>
      </w:r>
      <w:r w:rsidR="00763E6E" w:rsidRPr="00180BEE">
        <w:t>Consistency</w:t>
      </w:r>
      <w:bookmarkEnd w:id="1473"/>
      <w:bookmarkEnd w:id="1474"/>
      <w:bookmarkEnd w:id="1480"/>
      <w:r w:rsidR="00542956">
        <w:t xml:space="preserve"> </w:t>
      </w:r>
    </w:p>
    <w:p w14:paraId="02AA3EF8" w14:textId="77777777" w:rsidR="001F6C96" w:rsidRDefault="001F6C96" w:rsidP="001F6C96">
      <w:bookmarkStart w:id="1481" w:name="_Toc228398683"/>
      <w:bookmarkStart w:id="1482" w:name="_Toc229070817"/>
      <w:r>
        <w:t>Enter information here.</w:t>
      </w:r>
    </w:p>
    <w:p w14:paraId="6F803D6B" w14:textId="214786C8" w:rsidR="00660E0A" w:rsidRPr="00180BEE" w:rsidRDefault="00763E6E" w:rsidP="00660E0A">
      <w:pPr>
        <w:pStyle w:val="Heading3"/>
      </w:pPr>
      <w:bookmarkStart w:id="1483" w:name="_Toc237197063"/>
      <w:r w:rsidRPr="00180BEE">
        <w:t>Coastal</w:t>
      </w:r>
      <w:r w:rsidR="00542956">
        <w:t xml:space="preserve"> </w:t>
      </w:r>
      <w:r w:rsidR="00723636" w:rsidRPr="00180BEE">
        <w:t>Barrier</w:t>
      </w:r>
      <w:r w:rsidR="00542956">
        <w:t xml:space="preserve"> </w:t>
      </w:r>
      <w:r w:rsidR="00723636" w:rsidRPr="00180BEE">
        <w:t>Resources</w:t>
      </w:r>
      <w:bookmarkEnd w:id="1475"/>
      <w:bookmarkEnd w:id="1476"/>
      <w:bookmarkEnd w:id="1477"/>
      <w:bookmarkEnd w:id="1478"/>
      <w:bookmarkEnd w:id="1479"/>
      <w:bookmarkEnd w:id="1481"/>
      <w:bookmarkEnd w:id="1482"/>
      <w:bookmarkEnd w:id="1483"/>
    </w:p>
    <w:p w14:paraId="6DCC1AB5" w14:textId="77777777" w:rsidR="001F6C96" w:rsidRDefault="001F6C96" w:rsidP="001F6C96">
      <w:bookmarkStart w:id="1484" w:name="_Toc224306485"/>
      <w:bookmarkStart w:id="1485" w:name="_Toc224308257"/>
      <w:bookmarkStart w:id="1486" w:name="_Toc224308450"/>
      <w:bookmarkStart w:id="1487" w:name="_Toc224309209"/>
      <w:bookmarkStart w:id="1488" w:name="_Toc226234633"/>
      <w:bookmarkStart w:id="1489" w:name="_Toc228398684"/>
      <w:bookmarkStart w:id="1490" w:name="_Toc229070818"/>
      <w:r>
        <w:t>Enter information here.</w:t>
      </w:r>
    </w:p>
    <w:p w14:paraId="25C1220A" w14:textId="26CEEA6C" w:rsidR="00660E0A" w:rsidRPr="00180BEE" w:rsidRDefault="00723636" w:rsidP="00660E0A">
      <w:pPr>
        <w:pStyle w:val="Heading3"/>
      </w:pPr>
      <w:bookmarkStart w:id="1491" w:name="_Toc237197064"/>
      <w:r w:rsidRPr="00180BEE">
        <w:t>Highway</w:t>
      </w:r>
      <w:r w:rsidR="00542956">
        <w:t xml:space="preserve"> </w:t>
      </w:r>
      <w:r w:rsidRPr="00180BEE">
        <w:t>Traffic</w:t>
      </w:r>
      <w:r w:rsidR="00542956">
        <w:t xml:space="preserve"> </w:t>
      </w:r>
      <w:r w:rsidRPr="00180BEE">
        <w:t>Noise</w:t>
      </w:r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</w:p>
    <w:p w14:paraId="388C0D45" w14:textId="77777777" w:rsidR="001F6C96" w:rsidRDefault="001F6C96" w:rsidP="001F6C96">
      <w:bookmarkStart w:id="1492" w:name="_Toc224306486"/>
      <w:bookmarkStart w:id="1493" w:name="_Toc224308258"/>
      <w:bookmarkStart w:id="1494" w:name="_Toc224308451"/>
      <w:bookmarkStart w:id="1495" w:name="_Toc224309210"/>
      <w:bookmarkStart w:id="1496" w:name="_Toc226234634"/>
      <w:bookmarkStart w:id="1497" w:name="_Toc228398685"/>
      <w:bookmarkStart w:id="1498" w:name="_Toc229070819"/>
      <w:r>
        <w:t>Enter information here.</w:t>
      </w:r>
    </w:p>
    <w:p w14:paraId="4E35A7E9" w14:textId="515714D5" w:rsidR="00723636" w:rsidRPr="00180BEE" w:rsidRDefault="00723636" w:rsidP="00723636">
      <w:pPr>
        <w:pStyle w:val="Heading3"/>
      </w:pPr>
      <w:bookmarkStart w:id="1499" w:name="_Toc237197065"/>
      <w:r w:rsidRPr="00180BEE">
        <w:t>Air</w:t>
      </w:r>
      <w:r w:rsidR="00542956">
        <w:t xml:space="preserve"> </w:t>
      </w:r>
      <w:r w:rsidRPr="00180BEE">
        <w:t>Quality</w:t>
      </w:r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</w:p>
    <w:p w14:paraId="6253DA90" w14:textId="77777777" w:rsidR="001F6C96" w:rsidRDefault="001F6C96" w:rsidP="001F6C96">
      <w:bookmarkStart w:id="1500" w:name="_Toc224306487"/>
      <w:bookmarkStart w:id="1501" w:name="_Toc224308259"/>
      <w:bookmarkStart w:id="1502" w:name="_Toc224308452"/>
      <w:bookmarkStart w:id="1503" w:name="_Toc224309211"/>
      <w:bookmarkStart w:id="1504" w:name="_Toc226234635"/>
      <w:bookmarkStart w:id="1505" w:name="_Toc228398686"/>
      <w:bookmarkStart w:id="1506" w:name="_Toc229070820"/>
      <w:r>
        <w:t>Enter information here.</w:t>
      </w:r>
    </w:p>
    <w:p w14:paraId="7B776CB5" w14:textId="4E14CE97" w:rsidR="00723636" w:rsidRPr="00180BEE" w:rsidRDefault="00723636" w:rsidP="00723636">
      <w:pPr>
        <w:pStyle w:val="Heading3"/>
      </w:pPr>
      <w:bookmarkStart w:id="1507" w:name="_Toc237197066"/>
      <w:r w:rsidRPr="00180BEE">
        <w:t>Contamination</w:t>
      </w:r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</w:p>
    <w:p w14:paraId="5887DD9C" w14:textId="77777777" w:rsidR="001F6C96" w:rsidRDefault="001F6C96" w:rsidP="001F6C96">
      <w:bookmarkStart w:id="1508" w:name="_Toc228398687"/>
      <w:bookmarkStart w:id="1509" w:name="_Toc229070821"/>
      <w:bookmarkStart w:id="1510" w:name="_Toc224306488"/>
      <w:bookmarkStart w:id="1511" w:name="_Toc224308260"/>
      <w:bookmarkStart w:id="1512" w:name="_Toc224308453"/>
      <w:bookmarkStart w:id="1513" w:name="_Toc224309212"/>
      <w:bookmarkStart w:id="1514" w:name="_Toc226234636"/>
      <w:r>
        <w:t>Enter information here.</w:t>
      </w:r>
    </w:p>
    <w:p w14:paraId="09F74933" w14:textId="4C265049" w:rsidR="00AB6E9F" w:rsidRPr="00180BEE" w:rsidRDefault="00AB6E9F" w:rsidP="00023F33">
      <w:pPr>
        <w:pStyle w:val="Heading3"/>
      </w:pPr>
      <w:bookmarkStart w:id="1515" w:name="_Toc237197067"/>
      <w:r w:rsidRPr="00180BEE">
        <w:t>Navigation</w:t>
      </w:r>
      <w:bookmarkEnd w:id="1508"/>
      <w:bookmarkEnd w:id="1509"/>
      <w:bookmarkEnd w:id="1515"/>
    </w:p>
    <w:p w14:paraId="0D2AF9B6" w14:textId="77777777" w:rsidR="001F6C96" w:rsidRDefault="001F6C96" w:rsidP="001F6C96">
      <w:bookmarkStart w:id="1516" w:name="_Toc228398688"/>
      <w:bookmarkStart w:id="1517" w:name="_Toc229070822"/>
      <w:r>
        <w:t>Enter information here.</w:t>
      </w:r>
    </w:p>
    <w:p w14:paraId="09BFBACF" w14:textId="287E2348" w:rsidR="00723636" w:rsidRPr="00180BEE" w:rsidRDefault="00AB6E9F" w:rsidP="00023F33">
      <w:pPr>
        <w:pStyle w:val="Heading3"/>
      </w:pPr>
      <w:bookmarkStart w:id="1518" w:name="_Toc237197068"/>
      <w:r w:rsidRPr="00180BEE">
        <w:t>S</w:t>
      </w:r>
      <w:r w:rsidR="00023F33" w:rsidRPr="00180BEE">
        <w:t>tate-Owned</w:t>
      </w:r>
      <w:r w:rsidR="00542956">
        <w:t xml:space="preserve"> </w:t>
      </w:r>
      <w:r w:rsidR="00023F33" w:rsidRPr="00180BEE">
        <w:t>Conservation</w:t>
      </w:r>
      <w:r w:rsidR="00542956">
        <w:t xml:space="preserve"> </w:t>
      </w:r>
      <w:r w:rsidR="00023F33" w:rsidRPr="00180BEE">
        <w:t>Lands</w:t>
      </w:r>
      <w:bookmarkEnd w:id="1510"/>
      <w:bookmarkEnd w:id="1511"/>
      <w:bookmarkEnd w:id="1512"/>
      <w:bookmarkEnd w:id="1513"/>
      <w:bookmarkEnd w:id="1514"/>
      <w:bookmarkEnd w:id="1516"/>
      <w:bookmarkEnd w:id="1517"/>
      <w:bookmarkEnd w:id="1518"/>
    </w:p>
    <w:p w14:paraId="0E0CA3F5" w14:textId="77777777" w:rsidR="001F6C96" w:rsidRDefault="001F6C96" w:rsidP="001F6C96">
      <w:bookmarkStart w:id="1519" w:name="_Toc224306489"/>
      <w:bookmarkStart w:id="1520" w:name="_Toc224308261"/>
      <w:bookmarkStart w:id="1521" w:name="_Toc224308454"/>
      <w:bookmarkStart w:id="1522" w:name="_Toc224309213"/>
      <w:bookmarkStart w:id="1523" w:name="_Toc226234637"/>
      <w:bookmarkStart w:id="1524" w:name="_Toc228398689"/>
      <w:bookmarkStart w:id="1525" w:name="_Toc229070823"/>
      <w:r>
        <w:t>Enter information here.</w:t>
      </w:r>
    </w:p>
    <w:p w14:paraId="5A539A26" w14:textId="4CC13FF9" w:rsidR="00E65496" w:rsidRPr="00180BEE" w:rsidRDefault="00A05C3D" w:rsidP="00E87ACC">
      <w:pPr>
        <w:pStyle w:val="Heading2"/>
      </w:pPr>
      <w:bookmarkStart w:id="1526" w:name="_Toc237197069"/>
      <w:r w:rsidRPr="00180BEE">
        <w:t>Project</w:t>
      </w:r>
      <w:r w:rsidR="00542956">
        <w:t xml:space="preserve"> </w:t>
      </w:r>
      <w:r w:rsidRPr="00180BEE">
        <w:t>Specific</w:t>
      </w:r>
      <w:r w:rsidR="00542956">
        <w:t xml:space="preserve"> </w:t>
      </w:r>
      <w:bookmarkEnd w:id="1519"/>
      <w:bookmarkEnd w:id="1520"/>
      <w:bookmarkEnd w:id="1521"/>
      <w:bookmarkEnd w:id="1522"/>
      <w:bookmarkEnd w:id="1523"/>
      <w:r w:rsidR="00DF7D87" w:rsidRPr="00180BEE">
        <w:t>Considerations</w:t>
      </w:r>
      <w:bookmarkEnd w:id="1524"/>
      <w:bookmarkEnd w:id="1525"/>
      <w:bookmarkEnd w:id="1526"/>
    </w:p>
    <w:p w14:paraId="584E900C" w14:textId="6A9620CE" w:rsidR="00883F57" w:rsidRPr="0005658A" w:rsidRDefault="00210064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If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were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987A42" w:rsidRPr="0005658A">
        <w:rPr>
          <w:rStyle w:val="StyleItalicBlue1"/>
          <w:i/>
          <w:iCs/>
          <w:color w:val="2657A6"/>
        </w:rPr>
        <w:t>developed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part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23B46"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6066D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6066D" w:rsidRPr="0005658A">
        <w:rPr>
          <w:rStyle w:val="StyleItalicBlue1"/>
          <w:i/>
          <w:iCs/>
          <w:color w:val="2657A6"/>
        </w:rPr>
        <w:t>address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A45D0" w:rsidRPr="0005658A">
        <w:rPr>
          <w:rStyle w:val="StyleItalicBlue1"/>
          <w:i/>
          <w:iCs/>
          <w:color w:val="2657A6"/>
        </w:rPr>
        <w:t>specific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6066D"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987A42" w:rsidRPr="0005658A">
        <w:rPr>
          <w:rStyle w:val="StyleItalicBlue1"/>
          <w:i/>
          <w:iCs/>
          <w:color w:val="2657A6"/>
        </w:rPr>
        <w:t>requirements</w:t>
      </w:r>
      <w:r w:rsidR="00723B46" w:rsidRPr="0005658A">
        <w:rPr>
          <w:rStyle w:val="StyleItalicBlue1"/>
          <w:i/>
          <w:iCs/>
          <w:color w:val="2657A6"/>
        </w:rPr>
        <w:t>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details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these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must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summarized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PER.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following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C4CAA"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C4CAA" w:rsidRPr="0005658A">
        <w:rPr>
          <w:rStyle w:val="StyleItalicBlue1"/>
          <w:i/>
          <w:iCs/>
          <w:color w:val="2657A6"/>
        </w:rPr>
        <w:t>specific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not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D703B" w:rsidRPr="0005658A">
        <w:rPr>
          <w:rStyle w:val="StyleItalicBlue1"/>
          <w:i/>
          <w:iCs/>
          <w:color w:val="2657A6"/>
        </w:rPr>
        <w:t>required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D703B" w:rsidRPr="0005658A">
        <w:rPr>
          <w:rStyle w:val="StyleItalicBlue1"/>
          <w:i/>
          <w:iCs/>
          <w:color w:val="2657A6"/>
        </w:rPr>
        <w:t>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658AC" w:rsidRPr="0005658A">
        <w:rPr>
          <w:rStyle w:val="StyleItalicBlue1"/>
          <w:i/>
          <w:iCs/>
          <w:color w:val="2657A6"/>
        </w:rPr>
        <w:t>considered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658AC"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658AC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658AC" w:rsidRPr="0005658A">
        <w:rPr>
          <w:rStyle w:val="StyleItalicBlue1"/>
          <w:i/>
          <w:iCs/>
          <w:color w:val="2657A6"/>
        </w:rPr>
        <w:t>development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658AC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F70F2" w:rsidRPr="0005658A">
        <w:rPr>
          <w:rStyle w:val="StyleItalicBlue1"/>
          <w:i/>
          <w:iCs/>
          <w:color w:val="2657A6"/>
        </w:rPr>
        <w:t>alternatives,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delete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subsection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from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PER</w:t>
      </w:r>
      <w:r w:rsidR="0098302D" w:rsidRPr="0005658A">
        <w:rPr>
          <w:rStyle w:val="StyleItalicBlue1"/>
          <w:i/>
          <w:iCs/>
          <w:color w:val="2657A6"/>
        </w:rPr>
        <w:t>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proofErr w:type="gramStart"/>
      <w:r w:rsidR="0098302D" w:rsidRPr="0005658A">
        <w:rPr>
          <w:rStyle w:val="StyleItalicBlue1"/>
          <w:i/>
          <w:iCs/>
          <w:color w:val="2657A6"/>
        </w:rPr>
        <w:t>with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98302D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98302D" w:rsidRPr="0005658A">
        <w:rPr>
          <w:rStyle w:val="StyleItalicBlue1"/>
          <w:i/>
          <w:iCs/>
          <w:color w:val="2657A6"/>
        </w:rPr>
        <w:t>exception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98302D" w:rsidRPr="0005658A">
        <w:rPr>
          <w:rStyle w:val="StyleItalicBlue1"/>
          <w:i/>
          <w:iCs/>
          <w:color w:val="2657A6"/>
        </w:rPr>
        <w:t>of</w:t>
      </w:r>
      <w:proofErr w:type="gramEnd"/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98302D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98302D" w:rsidRPr="0005658A">
        <w:rPr>
          <w:rStyle w:val="StyleItalicBlue1"/>
          <w:i/>
          <w:iCs/>
          <w:color w:val="2657A6"/>
        </w:rPr>
        <w:t>Value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98302D" w:rsidRPr="0005658A">
        <w:rPr>
          <w:rStyle w:val="StyleItalicBlue1"/>
          <w:i/>
          <w:iCs/>
          <w:color w:val="2657A6"/>
        </w:rPr>
        <w:t>Engineering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98302D" w:rsidRPr="0005658A">
        <w:rPr>
          <w:rStyle w:val="StyleItalicBlue1"/>
          <w:i/>
          <w:iCs/>
          <w:color w:val="2657A6"/>
        </w:rPr>
        <w:t>Section</w:t>
      </w:r>
      <w:r w:rsidRPr="0005658A">
        <w:rPr>
          <w:rStyle w:val="StyleItalicBlue1"/>
          <w:i/>
          <w:iCs/>
          <w:color w:val="2657A6"/>
        </w:rPr>
        <w:t>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67E01" w:rsidRPr="0005658A">
        <w:t>Refer</w:t>
      </w:r>
      <w:r w:rsidR="00542956" w:rsidRPr="0005658A">
        <w:t xml:space="preserve"> </w:t>
      </w:r>
      <w:r w:rsidR="00D67E01" w:rsidRPr="0005658A">
        <w:t>to</w:t>
      </w:r>
      <w:r w:rsidR="00542956" w:rsidRPr="0005658A">
        <w:t xml:space="preserve"> </w:t>
      </w:r>
      <w:r w:rsidR="00D67E01" w:rsidRPr="0005658A">
        <w:t>Part</w:t>
      </w:r>
      <w:r w:rsidR="00542956" w:rsidRPr="0005658A">
        <w:t xml:space="preserve"> </w:t>
      </w:r>
      <w:r w:rsidR="00D67E01" w:rsidRPr="0005658A">
        <w:t>2</w:t>
      </w:r>
      <w:r w:rsidR="00542956" w:rsidRPr="0005658A">
        <w:t xml:space="preserve"> </w:t>
      </w:r>
      <w:r w:rsidR="00D67E01" w:rsidRPr="0005658A">
        <w:t>Chapter</w:t>
      </w:r>
      <w:r w:rsidR="00542956" w:rsidRPr="0005658A">
        <w:t xml:space="preserve"> </w:t>
      </w:r>
      <w:r w:rsidR="00DC3ED9" w:rsidRPr="0005658A">
        <w:t>3A</w:t>
      </w:r>
      <w:r w:rsidR="00542956" w:rsidRPr="0005658A">
        <w:t xml:space="preserve"> </w:t>
      </w:r>
      <w:r w:rsidR="00D67E01" w:rsidRPr="0005658A">
        <w:t>Section</w:t>
      </w:r>
      <w:r w:rsidR="00542956" w:rsidRPr="0005658A">
        <w:t xml:space="preserve"> </w:t>
      </w:r>
      <w:r w:rsidR="005D06BD" w:rsidRPr="0005658A">
        <w:t>3A.2.</w:t>
      </w:r>
      <w:r w:rsidR="007F49CE" w:rsidRPr="0005658A">
        <w:t>3</w:t>
      </w:r>
      <w:r w:rsidR="005D06BD" w:rsidRPr="0005658A">
        <w:t>.6</w:t>
      </w:r>
      <w:r w:rsidR="00542956" w:rsidRPr="0005658A">
        <w:t xml:space="preserve"> </w:t>
      </w:r>
      <w:r w:rsidR="00D67E01" w:rsidRPr="0005658A">
        <w:t>Project</w:t>
      </w:r>
      <w:r w:rsidR="00542956" w:rsidRPr="0005658A">
        <w:t xml:space="preserve"> </w:t>
      </w:r>
      <w:r w:rsidR="00D67E01" w:rsidRPr="0005658A">
        <w:t>Specific</w:t>
      </w:r>
      <w:r w:rsidR="00542956" w:rsidRPr="0005658A">
        <w:t xml:space="preserve"> </w:t>
      </w:r>
      <w:r w:rsidR="00CD43DB" w:rsidRPr="0005658A">
        <w:t>Considerations</w:t>
      </w:r>
      <w:r w:rsidR="00542956" w:rsidRPr="0005658A">
        <w:t xml:space="preserve"> </w:t>
      </w:r>
      <w:r w:rsidR="00D67E01" w:rsidRPr="0005658A">
        <w:t>for</w:t>
      </w:r>
      <w:r w:rsidR="00542956" w:rsidRPr="0005658A">
        <w:t xml:space="preserve"> </w:t>
      </w:r>
      <w:r w:rsidR="00D67E01" w:rsidRPr="0005658A">
        <w:t>additional</w:t>
      </w:r>
      <w:r w:rsidR="00542956" w:rsidRPr="0005658A">
        <w:t xml:space="preserve"> </w:t>
      </w:r>
      <w:r w:rsidR="00D67E01" w:rsidRPr="0005658A">
        <w:t>details.</w:t>
      </w:r>
    </w:p>
    <w:p w14:paraId="4D8FE0A5" w14:textId="77777777" w:rsidR="001F6C96" w:rsidRDefault="001F6C96" w:rsidP="001F6C96">
      <w:bookmarkStart w:id="1527" w:name="_Toc224306490"/>
      <w:bookmarkStart w:id="1528" w:name="_Toc224308262"/>
      <w:bookmarkStart w:id="1529" w:name="_Toc224308455"/>
      <w:bookmarkStart w:id="1530" w:name="_Toc224309214"/>
      <w:bookmarkStart w:id="1531" w:name="_Toc226234638"/>
      <w:bookmarkStart w:id="1532" w:name="_Toc228398690"/>
      <w:bookmarkStart w:id="1533" w:name="_Toc229070824"/>
      <w:r>
        <w:t>Enter information here.</w:t>
      </w:r>
    </w:p>
    <w:p w14:paraId="022A2D1C" w14:textId="21FDBB92" w:rsidR="00A05C3D" w:rsidRPr="00180BEE" w:rsidRDefault="00A05C3D" w:rsidP="00A05C3D">
      <w:pPr>
        <w:pStyle w:val="Heading3"/>
      </w:pPr>
      <w:bookmarkStart w:id="1534" w:name="_Toc237197070"/>
      <w:r w:rsidRPr="00F67A2E">
        <w:t>Individual</w:t>
      </w:r>
      <w:r w:rsidR="00542956">
        <w:t xml:space="preserve"> </w:t>
      </w:r>
      <w:r w:rsidR="005D06BD" w:rsidRPr="00180BEE">
        <w:t>Section</w:t>
      </w:r>
      <w:r w:rsidR="00542956">
        <w:t xml:space="preserve"> </w:t>
      </w:r>
      <w:r w:rsidRPr="00180BEE">
        <w:t>4(f)</w:t>
      </w:r>
      <w:r w:rsidR="00542956">
        <w:t xml:space="preserve"> </w:t>
      </w:r>
      <w:r w:rsidRPr="00180BEE">
        <w:t>Avoidance</w:t>
      </w:r>
      <w:r w:rsidR="00542956">
        <w:t xml:space="preserve"> </w:t>
      </w:r>
      <w:r w:rsidRPr="00180BEE">
        <w:t>Alternative</w:t>
      </w:r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</w:p>
    <w:p w14:paraId="24FA56F3" w14:textId="2A0286FA" w:rsidR="00B70353" w:rsidRPr="0005658A" w:rsidRDefault="00525792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If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completed,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</w:t>
      </w:r>
      <w:r w:rsidR="00BD1850" w:rsidRPr="0005658A">
        <w:rPr>
          <w:rStyle w:val="StyleItalicBlue1"/>
          <w:i/>
          <w:iCs/>
          <w:color w:val="2657A6"/>
        </w:rPr>
        <w:t>ummarize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D1850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6242B" w:rsidRPr="0005658A">
        <w:rPr>
          <w:rStyle w:val="StyleItalicBlue1"/>
          <w:i/>
          <w:iCs/>
          <w:color w:val="2657A6"/>
        </w:rPr>
        <w:t>analysis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6242B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6242B" w:rsidRPr="0005658A">
        <w:rPr>
          <w:rStyle w:val="StyleItalicBlue1"/>
          <w:i/>
          <w:iCs/>
          <w:color w:val="2657A6"/>
        </w:rPr>
        <w:t>findings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6242B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6242B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6242B" w:rsidRPr="0005658A">
        <w:rPr>
          <w:b/>
          <w:bCs/>
        </w:rPr>
        <w:t>Individual</w:t>
      </w:r>
      <w:r w:rsidR="00542956" w:rsidRPr="0005658A">
        <w:rPr>
          <w:b/>
          <w:bCs/>
        </w:rPr>
        <w:t xml:space="preserve"> </w:t>
      </w:r>
      <w:r w:rsidR="0076242B" w:rsidRPr="0005658A">
        <w:rPr>
          <w:b/>
          <w:bCs/>
        </w:rPr>
        <w:t>Section</w:t>
      </w:r>
      <w:r w:rsidR="00542956" w:rsidRPr="0005658A">
        <w:rPr>
          <w:b/>
          <w:bCs/>
        </w:rPr>
        <w:t xml:space="preserve"> </w:t>
      </w:r>
      <w:r w:rsidR="0076242B" w:rsidRPr="0005658A">
        <w:rPr>
          <w:b/>
          <w:bCs/>
        </w:rPr>
        <w:t>4(f)</w:t>
      </w:r>
      <w:r w:rsidR="00542956" w:rsidRPr="0005658A">
        <w:rPr>
          <w:b/>
          <w:bCs/>
        </w:rPr>
        <w:t xml:space="preserve"> </w:t>
      </w:r>
      <w:r w:rsidR="0076242B" w:rsidRPr="0005658A">
        <w:rPr>
          <w:b/>
          <w:bCs/>
        </w:rPr>
        <w:t>Evaluation</w:t>
      </w:r>
      <w:r w:rsidR="0076242B" w:rsidRPr="0005658A">
        <w:rPr>
          <w:rStyle w:val="StyleItalicBlue1"/>
          <w:i/>
          <w:iCs/>
          <w:color w:val="2657A6"/>
        </w:rPr>
        <w:t>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6242B" w:rsidRPr="0005658A">
        <w:rPr>
          <w:rStyle w:val="StyleItalicBlue1"/>
          <w:i/>
          <w:iCs/>
          <w:color w:val="2657A6"/>
        </w:rPr>
        <w:t>including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65FC8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65FC8" w:rsidRPr="0005658A">
        <w:rPr>
          <w:rStyle w:val="StyleItalicBlue1"/>
          <w:i/>
          <w:iCs/>
          <w:color w:val="2657A6"/>
        </w:rPr>
        <w:t>avoidance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65FC8" w:rsidRPr="0005658A">
        <w:rPr>
          <w:rStyle w:val="StyleItalicBlue1"/>
          <w:i/>
          <w:iCs/>
          <w:color w:val="2657A6"/>
        </w:rPr>
        <w:t>alternative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65FC8" w:rsidRPr="0005658A">
        <w:rPr>
          <w:rStyle w:val="StyleItalicBlue1"/>
          <w:i/>
          <w:iCs/>
          <w:color w:val="2657A6"/>
        </w:rPr>
        <w:t>and/or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65FC8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65FC8" w:rsidRPr="0005658A">
        <w:rPr>
          <w:rStyle w:val="StyleItalicBlue1"/>
          <w:i/>
          <w:iCs/>
          <w:color w:val="2657A6"/>
        </w:rPr>
        <w:t>Least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65FC8" w:rsidRPr="0005658A">
        <w:rPr>
          <w:rStyle w:val="StyleItalicBlue1"/>
          <w:i/>
          <w:iCs/>
          <w:color w:val="2657A6"/>
        </w:rPr>
        <w:t>Overall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65FC8" w:rsidRPr="0005658A">
        <w:rPr>
          <w:rStyle w:val="StyleItalicBlue1"/>
          <w:i/>
          <w:iCs/>
          <w:color w:val="2657A6"/>
        </w:rPr>
        <w:t>Harm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65FC8" w:rsidRPr="0005658A">
        <w:rPr>
          <w:rStyle w:val="StyleItalicBlue1"/>
          <w:i/>
          <w:iCs/>
          <w:color w:val="2657A6"/>
        </w:rPr>
        <w:t>Analysis</w:t>
      </w:r>
      <w:r w:rsidR="00BA557D" w:rsidRPr="0005658A">
        <w:rPr>
          <w:rStyle w:val="StyleItalicBlue1"/>
          <w:i/>
          <w:iCs/>
          <w:color w:val="2657A6"/>
        </w:rPr>
        <w:t>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Enough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detail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should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included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describe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engineering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aspects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alternative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that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will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considered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Comparative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A4F35" w:rsidRPr="0005658A">
        <w:rPr>
          <w:rStyle w:val="StyleItalicBlue1"/>
          <w:i/>
          <w:iCs/>
          <w:color w:val="2657A6"/>
        </w:rPr>
        <w:t>Evaluation.</w:t>
      </w:r>
    </w:p>
    <w:p w14:paraId="22E49632" w14:textId="137C4DF2" w:rsidR="0028100E" w:rsidRPr="0005658A" w:rsidRDefault="0028100E" w:rsidP="009631DD">
      <w:pPr>
        <w:pStyle w:val="Instructional"/>
      </w:pPr>
      <w:r w:rsidRPr="0005658A">
        <w:rPr>
          <w:rStyle w:val="StyleItalicBlue1"/>
          <w:i/>
          <w:iCs/>
          <w:color w:val="2657A6"/>
        </w:rPr>
        <w:t>Refer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D56FB" w:rsidRPr="0005658A">
        <w:rPr>
          <w:rStyle w:val="StyleItalicBlue1"/>
          <w:i/>
          <w:iCs/>
          <w:color w:val="2657A6"/>
        </w:rPr>
        <w:t>Section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D56FB" w:rsidRPr="0005658A">
        <w:rPr>
          <w:rStyle w:val="StyleItalicBlue1"/>
          <w:i/>
          <w:iCs/>
          <w:color w:val="2657A6"/>
        </w:rPr>
        <w:t>4(f)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D56FB" w:rsidRPr="0005658A">
        <w:rPr>
          <w:rStyle w:val="StyleItalicBlue1"/>
          <w:i/>
          <w:iCs/>
          <w:color w:val="2657A6"/>
        </w:rPr>
        <w:t>section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D56FB"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D56FB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D56FB" w:rsidRPr="0005658A">
        <w:rPr>
          <w:rStyle w:val="StyleItalicBlue1"/>
          <w:i/>
          <w:iCs/>
          <w:color w:val="2657A6"/>
        </w:rPr>
        <w:t>Build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D56FB"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D56FB" w:rsidRPr="0005658A">
        <w:rPr>
          <w:rStyle w:val="StyleItalicBlue1"/>
          <w:i/>
          <w:iCs/>
          <w:color w:val="2657A6"/>
        </w:rPr>
        <w:t>section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D56FB" w:rsidRPr="0005658A">
        <w:rPr>
          <w:rStyle w:val="StyleItalicBlue1"/>
          <w:i/>
          <w:iCs/>
          <w:color w:val="2657A6"/>
        </w:rPr>
        <w:t>above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D56FB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proofErr w:type="gramStart"/>
      <w:r w:rsidR="000D56FB" w:rsidRPr="0005658A">
        <w:rPr>
          <w:rStyle w:val="StyleItalicBlue1"/>
          <w:i/>
          <w:iCs/>
          <w:color w:val="2657A6"/>
        </w:rPr>
        <w:t>associated</w:t>
      </w:r>
      <w:proofErr w:type="gramEnd"/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D56FB" w:rsidRPr="0005658A">
        <w:rPr>
          <w:rStyle w:val="StyleItalicBlue1"/>
          <w:i/>
          <w:iCs/>
          <w:color w:val="2657A6"/>
        </w:rPr>
        <w:t>environmental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D56FB" w:rsidRPr="0005658A">
        <w:rPr>
          <w:rStyle w:val="StyleItalicBlue1"/>
          <w:i/>
          <w:iCs/>
          <w:color w:val="2657A6"/>
        </w:rPr>
        <w:t>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D56FB" w:rsidRPr="0005658A">
        <w:rPr>
          <w:rStyle w:val="StyleItalicBlue1"/>
          <w:i/>
          <w:iCs/>
          <w:color w:val="2657A6"/>
        </w:rPr>
        <w:t>technical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D56FB" w:rsidRPr="0005658A">
        <w:rPr>
          <w:rStyle w:val="StyleItalicBlue1"/>
          <w:i/>
          <w:iCs/>
          <w:color w:val="2657A6"/>
        </w:rPr>
        <w:t>reports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D56FB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D56FB" w:rsidRPr="0005658A">
        <w:rPr>
          <w:rStyle w:val="StyleItalicBlue1"/>
          <w:i/>
          <w:iCs/>
          <w:color w:val="2657A6"/>
        </w:rPr>
        <w:t>reduce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D56FB" w:rsidRPr="0005658A">
        <w:rPr>
          <w:rStyle w:val="StyleItalicBlue1"/>
          <w:i/>
          <w:iCs/>
          <w:color w:val="2657A6"/>
        </w:rPr>
        <w:t>repetition.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D56FB" w:rsidRPr="0005658A">
        <w:rPr>
          <w:rStyle w:val="StyleItalicBlue1"/>
          <w:i/>
          <w:iCs/>
          <w:color w:val="2657A6"/>
        </w:rPr>
        <w:t>See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D56FB" w:rsidRPr="0005658A">
        <w:t>Part</w:t>
      </w:r>
      <w:r w:rsidR="00542956" w:rsidRPr="0005658A">
        <w:t xml:space="preserve"> </w:t>
      </w:r>
      <w:r w:rsidR="000D56FB" w:rsidRPr="0005658A">
        <w:t>2</w:t>
      </w:r>
      <w:r w:rsidR="00542956" w:rsidRPr="0005658A">
        <w:t xml:space="preserve"> </w:t>
      </w:r>
      <w:r w:rsidR="000D56FB" w:rsidRPr="0005658A">
        <w:t>Chapter</w:t>
      </w:r>
      <w:r w:rsidR="00542956" w:rsidRPr="0005658A">
        <w:t xml:space="preserve"> </w:t>
      </w:r>
      <w:r w:rsidR="000D56FB" w:rsidRPr="0005658A">
        <w:t>3A</w:t>
      </w:r>
      <w:r w:rsidR="00542956" w:rsidRPr="0005658A">
        <w:t xml:space="preserve"> </w:t>
      </w:r>
      <w:r w:rsidR="000D56FB" w:rsidRPr="0005658A">
        <w:t>Section</w:t>
      </w:r>
      <w:r w:rsidR="00542956" w:rsidRPr="0005658A">
        <w:t xml:space="preserve"> </w:t>
      </w:r>
      <w:r w:rsidR="000D56FB" w:rsidRPr="0005658A">
        <w:t>3A.2.</w:t>
      </w:r>
      <w:r w:rsidR="002B4477" w:rsidRPr="0005658A">
        <w:t>3.</w:t>
      </w:r>
      <w:r w:rsidR="000D56FB" w:rsidRPr="0005658A">
        <w:t>6.1</w:t>
      </w:r>
      <w:r w:rsidR="00542956" w:rsidRPr="0005658A">
        <w:t xml:space="preserve"> </w:t>
      </w:r>
      <w:r w:rsidR="0004188B" w:rsidRPr="0005658A">
        <w:t>Individual</w:t>
      </w:r>
      <w:r w:rsidR="00542956" w:rsidRPr="0005658A">
        <w:t xml:space="preserve"> </w:t>
      </w:r>
      <w:r w:rsidR="0004188B" w:rsidRPr="0005658A">
        <w:t>4(f)</w:t>
      </w:r>
      <w:r w:rsidR="00542956" w:rsidRPr="0005658A">
        <w:t xml:space="preserve"> </w:t>
      </w:r>
      <w:r w:rsidR="0004188B" w:rsidRPr="0005658A">
        <w:t>Avoidance</w:t>
      </w:r>
      <w:r w:rsidR="00542956" w:rsidRPr="0005658A">
        <w:t xml:space="preserve"> </w:t>
      </w:r>
      <w:r w:rsidR="0004188B" w:rsidRPr="0005658A">
        <w:t>Alternative</w:t>
      </w:r>
      <w:r w:rsidR="00542956" w:rsidRPr="0005658A">
        <w:t xml:space="preserve"> </w:t>
      </w:r>
      <w:r w:rsidR="000D56FB" w:rsidRPr="0005658A">
        <w:t>and</w:t>
      </w:r>
      <w:r w:rsidR="00542956" w:rsidRPr="0005658A">
        <w:t xml:space="preserve"> </w:t>
      </w:r>
      <w:r w:rsidR="008E1572" w:rsidRPr="0005658A">
        <w:t>Part</w:t>
      </w:r>
      <w:r w:rsidR="00542956" w:rsidRPr="0005658A">
        <w:t xml:space="preserve"> </w:t>
      </w:r>
      <w:r w:rsidR="008E1572" w:rsidRPr="0005658A">
        <w:t>2</w:t>
      </w:r>
      <w:r w:rsidR="00542956" w:rsidRPr="0005658A">
        <w:t xml:space="preserve"> </w:t>
      </w:r>
      <w:r w:rsidR="008E1572" w:rsidRPr="0005658A">
        <w:t>Chapter</w:t>
      </w:r>
      <w:r w:rsidR="00542956" w:rsidRPr="0005658A">
        <w:t xml:space="preserve"> </w:t>
      </w:r>
      <w:r w:rsidR="008E1572" w:rsidRPr="0005658A">
        <w:t>7</w:t>
      </w:r>
      <w:r w:rsidR="00542956" w:rsidRPr="0005658A">
        <w:t xml:space="preserve"> </w:t>
      </w:r>
      <w:r w:rsidR="008E1572" w:rsidRPr="0005658A">
        <w:t>Section</w:t>
      </w:r>
      <w:r w:rsidR="00542956" w:rsidRPr="0005658A">
        <w:t xml:space="preserve"> </w:t>
      </w:r>
      <w:r w:rsidR="008E1572" w:rsidRPr="0005658A">
        <w:t>4(f)</w:t>
      </w:r>
      <w:r w:rsidR="00542956" w:rsidRPr="0005658A">
        <w:t xml:space="preserve"> </w:t>
      </w:r>
      <w:r w:rsidR="008E1572" w:rsidRPr="0005658A">
        <w:t>Resources</w:t>
      </w:r>
      <w:r w:rsidR="00542956" w:rsidRPr="0005658A">
        <w:t xml:space="preserve"> </w:t>
      </w:r>
      <w:r w:rsidR="008E1572" w:rsidRPr="0005658A">
        <w:t>for</w:t>
      </w:r>
      <w:r w:rsidR="00542956" w:rsidRPr="0005658A">
        <w:t xml:space="preserve"> </w:t>
      </w:r>
      <w:r w:rsidR="008E1572" w:rsidRPr="0005658A">
        <w:t>more</w:t>
      </w:r>
      <w:r w:rsidR="00542956" w:rsidRPr="0005658A">
        <w:t xml:space="preserve"> </w:t>
      </w:r>
      <w:r w:rsidR="008E1572" w:rsidRPr="0005658A">
        <w:t>information.</w:t>
      </w:r>
    </w:p>
    <w:p w14:paraId="4AC90804" w14:textId="77777777" w:rsidR="001F6C96" w:rsidRDefault="001F6C96" w:rsidP="001F6C96">
      <w:bookmarkStart w:id="1535" w:name="_Toc228398691"/>
      <w:bookmarkStart w:id="1536" w:name="_Toc229070825"/>
      <w:r>
        <w:t>Enter information here.</w:t>
      </w:r>
    </w:p>
    <w:p w14:paraId="141E2EB5" w14:textId="0A81505F" w:rsidR="00A05C3D" w:rsidRPr="00180BEE" w:rsidRDefault="00A6378A" w:rsidP="00A05C3D">
      <w:pPr>
        <w:pStyle w:val="Heading3"/>
      </w:pPr>
      <w:bookmarkStart w:id="1537" w:name="_Toc237197071"/>
      <w:r w:rsidRPr="00F67A2E">
        <w:lastRenderedPageBreak/>
        <w:t>U.S.</w:t>
      </w:r>
      <w:r w:rsidR="00542956">
        <w:t xml:space="preserve"> </w:t>
      </w:r>
      <w:r w:rsidRPr="00F67A2E">
        <w:t>Army</w:t>
      </w:r>
      <w:r w:rsidR="00542956">
        <w:t xml:space="preserve"> </w:t>
      </w:r>
      <w:r w:rsidRPr="00F67A2E">
        <w:t>Corps</w:t>
      </w:r>
      <w:r w:rsidR="00542956">
        <w:t xml:space="preserve"> </w:t>
      </w:r>
      <w:r w:rsidRPr="00F67A2E">
        <w:t>of</w:t>
      </w:r>
      <w:r w:rsidR="00542956">
        <w:t xml:space="preserve"> </w:t>
      </w:r>
      <w:r w:rsidRPr="00F67A2E">
        <w:t>Engineers</w:t>
      </w:r>
      <w:r w:rsidR="00542956">
        <w:t xml:space="preserve"> </w:t>
      </w:r>
      <w:r w:rsidRPr="00F67A2E">
        <w:t>Permitting</w:t>
      </w:r>
      <w:r w:rsidR="00542956">
        <w:t xml:space="preserve"> </w:t>
      </w:r>
      <w:r w:rsidRPr="00F67A2E">
        <w:t>Consideration</w:t>
      </w:r>
      <w:bookmarkEnd w:id="1535"/>
      <w:bookmarkEnd w:id="1536"/>
      <w:bookmarkEnd w:id="1537"/>
    </w:p>
    <w:p w14:paraId="4D11D6C5" w14:textId="4F4D24F8" w:rsidR="00327D17" w:rsidRPr="0005658A" w:rsidRDefault="00327D17" w:rsidP="009631DD">
      <w:pPr>
        <w:pStyle w:val="Instructional"/>
      </w:pPr>
      <w:r w:rsidRPr="0005658A">
        <w:rPr>
          <w:rStyle w:val="StyleItalicBlue1"/>
          <w:i/>
          <w:iCs/>
          <w:color w:val="2657A6"/>
        </w:rPr>
        <w:t>Summarize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USACE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coordination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78A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78A"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78A" w:rsidRPr="0005658A">
        <w:rPr>
          <w:rStyle w:val="StyleItalicBlue1"/>
          <w:i/>
          <w:iCs/>
          <w:color w:val="2657A6"/>
        </w:rPr>
        <w:t>analysis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6378A" w:rsidRPr="0005658A">
        <w:rPr>
          <w:rStyle w:val="StyleItalicBlue1"/>
          <w:i/>
          <w:iCs/>
          <w:color w:val="2657A6"/>
        </w:rPr>
        <w:t>findings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C5BE4" w:rsidRPr="0005658A">
        <w:rPr>
          <w:rStyle w:val="StyleItalicBlue1"/>
          <w:i/>
          <w:iCs/>
          <w:color w:val="2657A6"/>
        </w:rPr>
        <w:t>when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C5BE4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C5BE4"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C5BE4" w:rsidRPr="0005658A">
        <w:rPr>
          <w:rStyle w:val="StyleItalicBlue1"/>
          <w:i/>
          <w:iCs/>
          <w:color w:val="2657A6"/>
        </w:rPr>
        <w:t>requires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C5BE4" w:rsidRPr="0005658A">
        <w:rPr>
          <w:rStyle w:val="StyleItalicBlue1"/>
          <w:i/>
          <w:iCs/>
          <w:color w:val="2657A6"/>
        </w:rPr>
        <w:t>a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C5BE4" w:rsidRPr="0005658A">
        <w:rPr>
          <w:rStyle w:val="StyleItalicBlue1"/>
          <w:i/>
          <w:iCs/>
          <w:color w:val="2657A6"/>
        </w:rPr>
        <w:t>U.S.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C5BE4" w:rsidRPr="0005658A">
        <w:rPr>
          <w:rStyle w:val="StyleItalicBlue1"/>
          <w:i/>
          <w:iCs/>
          <w:color w:val="2657A6"/>
        </w:rPr>
        <w:t>Army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C5BE4" w:rsidRPr="0005658A">
        <w:rPr>
          <w:rStyle w:val="StyleItalicBlue1"/>
          <w:i/>
          <w:iCs/>
          <w:color w:val="2657A6"/>
        </w:rPr>
        <w:t>Corps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C5BE4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C5BE4" w:rsidRPr="0005658A">
        <w:rPr>
          <w:rStyle w:val="StyleItalicBlue1"/>
          <w:i/>
          <w:iCs/>
          <w:color w:val="2657A6"/>
        </w:rPr>
        <w:t>Engineers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C5BE4" w:rsidRPr="0005658A">
        <w:rPr>
          <w:rStyle w:val="StyleItalicBlue1"/>
          <w:i/>
          <w:iCs/>
          <w:color w:val="2657A6"/>
        </w:rPr>
        <w:t>Individual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C5BE4" w:rsidRPr="0005658A">
        <w:rPr>
          <w:rStyle w:val="StyleItalicBlue1"/>
          <w:i/>
          <w:iCs/>
          <w:color w:val="2657A6"/>
        </w:rPr>
        <w:t>Permit</w:t>
      </w:r>
      <w:r w:rsidR="00E8681C" w:rsidRPr="0005658A">
        <w:rPr>
          <w:rStyle w:val="StyleItalicBlue1"/>
          <w:i/>
          <w:iCs/>
          <w:color w:val="2657A6"/>
        </w:rPr>
        <w:t>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Enough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detail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should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included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describe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engineering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aspects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alternative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that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will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considered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Comparative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8681C" w:rsidRPr="0005658A">
        <w:rPr>
          <w:rStyle w:val="StyleItalicBlue1"/>
          <w:i/>
          <w:iCs/>
          <w:color w:val="2657A6"/>
        </w:rPr>
        <w:t>Evaluation.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987C4F" w:rsidRPr="0005658A">
        <w:rPr>
          <w:rStyle w:val="StyleItalicBlue1"/>
          <w:i/>
          <w:iCs/>
          <w:color w:val="2657A6"/>
        </w:rPr>
        <w:t>See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987C4F" w:rsidRPr="0005658A">
        <w:t>Part</w:t>
      </w:r>
      <w:r w:rsidR="00542956" w:rsidRPr="0005658A">
        <w:t xml:space="preserve"> </w:t>
      </w:r>
      <w:r w:rsidR="00987C4F" w:rsidRPr="0005658A">
        <w:t>2</w:t>
      </w:r>
      <w:r w:rsidR="00542956" w:rsidRPr="0005658A">
        <w:t xml:space="preserve"> </w:t>
      </w:r>
      <w:r w:rsidR="00987C4F" w:rsidRPr="0005658A">
        <w:t>Chapter</w:t>
      </w:r>
      <w:r w:rsidR="00542956" w:rsidRPr="0005658A">
        <w:t xml:space="preserve"> </w:t>
      </w:r>
      <w:r w:rsidR="00987C4F" w:rsidRPr="0005658A">
        <w:t>3A</w:t>
      </w:r>
      <w:r w:rsidR="00542956" w:rsidRPr="0005658A">
        <w:t xml:space="preserve"> </w:t>
      </w:r>
      <w:r w:rsidR="00987C4F" w:rsidRPr="0005658A">
        <w:t>Section</w:t>
      </w:r>
      <w:r w:rsidR="00542956" w:rsidRPr="0005658A">
        <w:t xml:space="preserve"> </w:t>
      </w:r>
      <w:r w:rsidR="00987C4F" w:rsidRPr="0005658A">
        <w:t>3A.2.</w:t>
      </w:r>
      <w:r w:rsidR="00704ECA" w:rsidRPr="0005658A">
        <w:t>3.</w:t>
      </w:r>
      <w:r w:rsidR="00987C4F" w:rsidRPr="0005658A">
        <w:t>6.2</w:t>
      </w:r>
      <w:r w:rsidR="00542956" w:rsidRPr="0005658A">
        <w:t xml:space="preserve"> </w:t>
      </w:r>
      <w:r w:rsidR="00B5623D" w:rsidRPr="0005658A">
        <w:t>Army</w:t>
      </w:r>
      <w:r w:rsidR="00542956" w:rsidRPr="0005658A">
        <w:t xml:space="preserve"> </w:t>
      </w:r>
      <w:r w:rsidR="00B5623D" w:rsidRPr="0005658A">
        <w:t>Corps</w:t>
      </w:r>
      <w:r w:rsidR="00542956" w:rsidRPr="0005658A">
        <w:t xml:space="preserve"> </w:t>
      </w:r>
      <w:r w:rsidR="00B5623D" w:rsidRPr="0005658A">
        <w:t>of</w:t>
      </w:r>
      <w:r w:rsidR="00542956" w:rsidRPr="0005658A">
        <w:t xml:space="preserve"> </w:t>
      </w:r>
      <w:r w:rsidR="00B5623D" w:rsidRPr="0005658A">
        <w:t>Engineers</w:t>
      </w:r>
      <w:r w:rsidR="00542956" w:rsidRPr="0005658A">
        <w:t xml:space="preserve"> </w:t>
      </w:r>
      <w:r w:rsidR="00B5623D" w:rsidRPr="0005658A">
        <w:t>Permitting</w:t>
      </w:r>
      <w:r w:rsidR="00542956" w:rsidRPr="0005658A">
        <w:t xml:space="preserve"> </w:t>
      </w:r>
      <w:r w:rsidR="00B5623D" w:rsidRPr="0005658A">
        <w:t>Consideration</w:t>
      </w:r>
      <w:r w:rsidR="00542956" w:rsidRPr="0005658A">
        <w:t xml:space="preserve"> </w:t>
      </w:r>
      <w:r w:rsidR="00987C4F" w:rsidRPr="0005658A">
        <w:t>for</w:t>
      </w:r>
      <w:r w:rsidR="00542956" w:rsidRPr="0005658A">
        <w:t xml:space="preserve"> </w:t>
      </w:r>
      <w:r w:rsidR="00987C4F" w:rsidRPr="0005658A">
        <w:t>more</w:t>
      </w:r>
      <w:r w:rsidR="00542956" w:rsidRPr="0005658A">
        <w:t xml:space="preserve"> </w:t>
      </w:r>
      <w:r w:rsidR="00987C4F" w:rsidRPr="0005658A">
        <w:t>information.</w:t>
      </w:r>
    </w:p>
    <w:p w14:paraId="0A41CD1C" w14:textId="77777777" w:rsidR="001F6C96" w:rsidRDefault="001F6C96" w:rsidP="001F6C96">
      <w:bookmarkStart w:id="1538" w:name="_Toc224306492"/>
      <w:bookmarkStart w:id="1539" w:name="_Toc224308264"/>
      <w:bookmarkStart w:id="1540" w:name="_Toc224308457"/>
      <w:bookmarkStart w:id="1541" w:name="_Toc224309216"/>
      <w:bookmarkStart w:id="1542" w:name="_Toc226234640"/>
      <w:bookmarkStart w:id="1543" w:name="_Toc228398692"/>
      <w:bookmarkStart w:id="1544" w:name="_Toc229070826"/>
      <w:r>
        <w:t>Enter information here.</w:t>
      </w:r>
    </w:p>
    <w:p w14:paraId="2CDC08E7" w14:textId="0F7675A3" w:rsidR="00A05C3D" w:rsidRPr="00180BEE" w:rsidRDefault="005D06BD" w:rsidP="00A05C3D">
      <w:pPr>
        <w:pStyle w:val="Heading3"/>
      </w:pPr>
      <w:bookmarkStart w:id="1545" w:name="_Toc237197072"/>
      <w:r w:rsidRPr="00EF4ECA">
        <w:t>Interchange</w:t>
      </w:r>
      <w:r w:rsidR="00542956">
        <w:t xml:space="preserve"> </w:t>
      </w:r>
      <w:r w:rsidRPr="00EF4ECA">
        <w:t>Access</w:t>
      </w:r>
      <w:r w:rsidR="00542956">
        <w:t xml:space="preserve"> </w:t>
      </w:r>
      <w:r w:rsidRPr="00EF4ECA">
        <w:t>Request</w:t>
      </w:r>
      <w:r w:rsidR="00542956">
        <w:t xml:space="preserve"> </w:t>
      </w:r>
      <w:r w:rsidRPr="00EF4ECA">
        <w:t>(</w:t>
      </w:r>
      <w:r w:rsidR="00A05C3D" w:rsidRPr="00F67A2E">
        <w:t>IAR</w:t>
      </w:r>
      <w:r w:rsidRPr="00180BEE">
        <w:t>)</w:t>
      </w:r>
      <w:r w:rsidR="00542956">
        <w:t xml:space="preserve"> </w:t>
      </w:r>
      <w:r w:rsidR="00A05C3D" w:rsidRPr="00180BEE">
        <w:t>Alternative</w:t>
      </w:r>
      <w:r w:rsidRPr="00180BEE">
        <w:t>(s)</w:t>
      </w:r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</w:p>
    <w:p w14:paraId="276C682D" w14:textId="241663A0" w:rsidR="00FF43BB" w:rsidRPr="0005658A" w:rsidRDefault="008836ED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Interchange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Access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Request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(IAR)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that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involve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new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interchange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changes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existing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interchange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thus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require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approval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IAR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document.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F43BB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F43BB" w:rsidRPr="0005658A">
        <w:rPr>
          <w:rStyle w:val="StyleItalicBlue1"/>
          <w:i/>
          <w:iCs/>
          <w:color w:val="2657A6"/>
        </w:rPr>
        <w:t>final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proofErr w:type="gramStart"/>
      <w:r w:rsidR="00FF43BB" w:rsidRPr="0005658A">
        <w:rPr>
          <w:rStyle w:val="StyleItalicBlue1"/>
          <w:i/>
          <w:iCs/>
          <w:color w:val="2657A6"/>
        </w:rPr>
        <w:t>concept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F43BB" w:rsidRPr="0005658A">
        <w:rPr>
          <w:rStyle w:val="StyleItalicBlue1"/>
          <w:i/>
          <w:iCs/>
          <w:color w:val="2657A6"/>
        </w:rPr>
        <w:t>alternative</w:t>
      </w:r>
      <w:proofErr w:type="gramEnd"/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F43BB"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F43BB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F43BB" w:rsidRPr="0005658A">
        <w:rPr>
          <w:rStyle w:val="StyleItalicBlue1"/>
          <w:i/>
          <w:iCs/>
          <w:color w:val="2657A6"/>
        </w:rPr>
        <w:t>IAR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EB347C" w:rsidRPr="0005658A">
        <w:rPr>
          <w:rStyle w:val="StyleItalicBlue1"/>
          <w:i/>
          <w:iCs/>
          <w:color w:val="2657A6"/>
        </w:rPr>
        <w:t>must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F43BB" w:rsidRPr="0005658A">
        <w:rPr>
          <w:rStyle w:val="StyleItalicBlue1"/>
          <w:i/>
          <w:iCs/>
          <w:color w:val="2657A6"/>
        </w:rPr>
        <w:t>match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F43BB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F43BB" w:rsidRPr="0005658A">
        <w:rPr>
          <w:rStyle w:val="StyleItalicBlue1"/>
          <w:i/>
          <w:iCs/>
          <w:color w:val="2657A6"/>
        </w:rPr>
        <w:t>preferred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F43BB" w:rsidRPr="0005658A">
        <w:rPr>
          <w:rStyle w:val="StyleItalicBlue1"/>
          <w:i/>
          <w:iCs/>
          <w:color w:val="2657A6"/>
        </w:rPr>
        <w:t>alternative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F43BB"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F43BB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F43BB" w:rsidRPr="0005658A">
        <w:rPr>
          <w:rStyle w:val="StyleItalicBlue1"/>
          <w:i/>
          <w:iCs/>
          <w:color w:val="2657A6"/>
        </w:rPr>
        <w:t>PD&amp;E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F43BB" w:rsidRPr="0005658A">
        <w:rPr>
          <w:rStyle w:val="StyleItalicBlue1"/>
          <w:i/>
          <w:iCs/>
          <w:color w:val="2657A6"/>
        </w:rPr>
        <w:t>for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F43BB" w:rsidRPr="0005658A">
        <w:rPr>
          <w:rStyle w:val="StyleItalicBlue1"/>
          <w:i/>
          <w:iCs/>
          <w:color w:val="2657A6"/>
        </w:rPr>
        <w:t>document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F43BB" w:rsidRPr="0005658A">
        <w:rPr>
          <w:rStyle w:val="StyleItalicBlue1"/>
          <w:i/>
          <w:iCs/>
          <w:color w:val="2657A6"/>
        </w:rPr>
        <w:t>approval.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Summarize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findings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IAR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8808C8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8808C8" w:rsidRPr="0005658A">
        <w:rPr>
          <w:rStyle w:val="StyleItalicBlue1"/>
          <w:i/>
          <w:iCs/>
          <w:color w:val="2657A6"/>
        </w:rPr>
        <w:t>coordination</w:t>
      </w:r>
      <w:r w:rsidRPr="0005658A">
        <w:rPr>
          <w:rStyle w:val="StyleItalicBlue1"/>
          <w:i/>
          <w:iCs/>
          <w:color w:val="2657A6"/>
        </w:rPr>
        <w:t>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Enough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detail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should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included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describe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engineering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aspects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that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will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considered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Comparative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Evaluation.</w:t>
      </w:r>
    </w:p>
    <w:p w14:paraId="1EEE3E3E" w14:textId="66807053" w:rsidR="00C50885" w:rsidRPr="0005658A" w:rsidRDefault="00C50885" w:rsidP="009631DD">
      <w:pPr>
        <w:pStyle w:val="Instructional"/>
      </w:pPr>
      <w:r w:rsidRPr="0005658A">
        <w:rPr>
          <w:rStyle w:val="StyleItalicBlue1"/>
          <w:i/>
          <w:iCs/>
          <w:color w:val="2657A6"/>
        </w:rPr>
        <w:t>Refer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Interchanges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Interstate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Highways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section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Build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section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above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associated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technical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reports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reduce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repetition.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See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t>Part</w:t>
      </w:r>
      <w:r w:rsidR="00542956" w:rsidRPr="0005658A">
        <w:t xml:space="preserve"> </w:t>
      </w:r>
      <w:r w:rsidRPr="0005658A">
        <w:t>2</w:t>
      </w:r>
      <w:r w:rsidR="00542956" w:rsidRPr="0005658A">
        <w:t xml:space="preserve"> </w:t>
      </w:r>
      <w:r w:rsidRPr="0005658A">
        <w:t>Chapter</w:t>
      </w:r>
      <w:r w:rsidR="00542956" w:rsidRPr="0005658A">
        <w:t xml:space="preserve"> </w:t>
      </w:r>
      <w:r w:rsidRPr="0005658A">
        <w:t>3A</w:t>
      </w:r>
      <w:r w:rsidR="00542956" w:rsidRPr="0005658A">
        <w:t xml:space="preserve"> </w:t>
      </w:r>
      <w:r w:rsidRPr="0005658A">
        <w:t>Section</w:t>
      </w:r>
      <w:r w:rsidR="00542956" w:rsidRPr="0005658A">
        <w:t xml:space="preserve"> </w:t>
      </w:r>
      <w:r w:rsidRPr="0005658A">
        <w:t>3A.2.</w:t>
      </w:r>
      <w:r w:rsidR="00704ECA" w:rsidRPr="0005658A">
        <w:t>3.</w:t>
      </w:r>
      <w:r w:rsidRPr="0005658A">
        <w:t>6.3</w:t>
      </w:r>
      <w:r w:rsidR="00542956" w:rsidRPr="0005658A">
        <w:t xml:space="preserve"> </w:t>
      </w:r>
      <w:r w:rsidR="00B5623D" w:rsidRPr="0005658A">
        <w:t>Interchange</w:t>
      </w:r>
      <w:r w:rsidR="00542956" w:rsidRPr="0005658A">
        <w:t xml:space="preserve"> </w:t>
      </w:r>
      <w:r w:rsidR="00B5623D" w:rsidRPr="0005658A">
        <w:t>Access</w:t>
      </w:r>
      <w:r w:rsidR="00542956" w:rsidRPr="0005658A">
        <w:t xml:space="preserve"> </w:t>
      </w:r>
      <w:r w:rsidR="00B5623D" w:rsidRPr="0005658A">
        <w:t>Request</w:t>
      </w:r>
      <w:r w:rsidR="00542956" w:rsidRPr="0005658A">
        <w:t xml:space="preserve"> </w:t>
      </w:r>
      <w:r w:rsidR="00B5623D" w:rsidRPr="0005658A">
        <w:t>Alternative(s)</w:t>
      </w:r>
      <w:r w:rsidR="00542956" w:rsidRPr="0005658A">
        <w:t xml:space="preserve"> </w:t>
      </w:r>
      <w:r w:rsidRPr="0005658A">
        <w:t>for</w:t>
      </w:r>
      <w:r w:rsidR="00542956" w:rsidRPr="0005658A">
        <w:t xml:space="preserve"> </w:t>
      </w:r>
      <w:r w:rsidRPr="0005658A">
        <w:t>more</w:t>
      </w:r>
      <w:r w:rsidR="00542956" w:rsidRPr="0005658A">
        <w:t xml:space="preserve"> </w:t>
      </w:r>
      <w:r w:rsidRPr="0005658A">
        <w:t>information.</w:t>
      </w:r>
    </w:p>
    <w:p w14:paraId="076C566E" w14:textId="77777777" w:rsidR="001F6C96" w:rsidRDefault="001F6C96" w:rsidP="001F6C96">
      <w:bookmarkStart w:id="1546" w:name="_Toc224306493"/>
      <w:bookmarkStart w:id="1547" w:name="_Toc224308265"/>
      <w:bookmarkStart w:id="1548" w:name="_Toc224308458"/>
      <w:bookmarkStart w:id="1549" w:name="_Toc224309217"/>
      <w:bookmarkStart w:id="1550" w:name="_Toc226234641"/>
      <w:bookmarkStart w:id="1551" w:name="_Toc228398693"/>
      <w:bookmarkStart w:id="1552" w:name="_Toc229070827"/>
      <w:r>
        <w:t>Enter information here.</w:t>
      </w:r>
    </w:p>
    <w:p w14:paraId="3BE617FB" w14:textId="78EB62DD" w:rsidR="005D06BD" w:rsidRPr="00180BEE" w:rsidRDefault="005D06BD" w:rsidP="00A05C3D">
      <w:pPr>
        <w:pStyle w:val="Heading3"/>
      </w:pPr>
      <w:bookmarkStart w:id="1553" w:name="_Toc237197073"/>
      <w:r w:rsidRPr="00F67A2E">
        <w:t>Limited</w:t>
      </w:r>
      <w:r w:rsidR="00542956">
        <w:t xml:space="preserve"> </w:t>
      </w:r>
      <w:r w:rsidRPr="00F67A2E">
        <w:t>Access</w:t>
      </w:r>
      <w:r w:rsidR="00542956">
        <w:t xml:space="preserve"> </w:t>
      </w:r>
      <w:r w:rsidRPr="00F67A2E">
        <w:t>Elevated</w:t>
      </w:r>
      <w:r w:rsidR="00542956">
        <w:t xml:space="preserve"> </w:t>
      </w:r>
      <w:r w:rsidRPr="00F67A2E">
        <w:t>Roadway</w:t>
      </w:r>
      <w:r w:rsidR="00542956">
        <w:t xml:space="preserve"> </w:t>
      </w:r>
      <w:r w:rsidRPr="00F67A2E">
        <w:t>Alternative</w:t>
      </w:r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</w:p>
    <w:p w14:paraId="65A7FA95" w14:textId="1C34F345" w:rsidR="00F023A5" w:rsidRPr="0005658A" w:rsidRDefault="00F023A5" w:rsidP="009631DD">
      <w:pPr>
        <w:pStyle w:val="Instructional"/>
      </w:pPr>
      <w:r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concept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studies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PD&amp;E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studies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capacity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improvement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projects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limited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access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facilities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must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include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evaluation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alternative(s)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that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provide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transportation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capacity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using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elevated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roadway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above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existing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lanes.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Enough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detail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should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included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describe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engineering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aspects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that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will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considered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Comparative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Evaluation.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See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t>Part</w:t>
      </w:r>
      <w:r w:rsidR="00542956" w:rsidRPr="0005658A">
        <w:t xml:space="preserve"> </w:t>
      </w:r>
      <w:r w:rsidRPr="0005658A">
        <w:t>2</w:t>
      </w:r>
      <w:r w:rsidR="00542956" w:rsidRPr="0005658A">
        <w:t xml:space="preserve"> </w:t>
      </w:r>
      <w:r w:rsidRPr="0005658A">
        <w:t>Chapter</w:t>
      </w:r>
      <w:r w:rsidR="00542956" w:rsidRPr="0005658A">
        <w:t xml:space="preserve"> </w:t>
      </w:r>
      <w:r w:rsidRPr="0005658A">
        <w:t>3A</w:t>
      </w:r>
      <w:r w:rsidR="00542956" w:rsidRPr="0005658A">
        <w:t xml:space="preserve"> </w:t>
      </w:r>
      <w:r w:rsidRPr="0005658A">
        <w:t>Section</w:t>
      </w:r>
      <w:r w:rsidR="00542956" w:rsidRPr="0005658A">
        <w:t xml:space="preserve"> </w:t>
      </w:r>
      <w:r w:rsidRPr="0005658A">
        <w:t>3A.2.</w:t>
      </w:r>
      <w:r w:rsidR="00517ACB" w:rsidRPr="0005658A">
        <w:t>3.</w:t>
      </w:r>
      <w:r w:rsidRPr="0005658A">
        <w:t>6.4</w:t>
      </w:r>
      <w:r w:rsidR="00542956" w:rsidRPr="0005658A">
        <w:t xml:space="preserve"> </w:t>
      </w:r>
      <w:r w:rsidR="0017589C" w:rsidRPr="0005658A">
        <w:t>Limited</w:t>
      </w:r>
      <w:r w:rsidR="00542956" w:rsidRPr="0005658A">
        <w:t xml:space="preserve"> </w:t>
      </w:r>
      <w:r w:rsidR="0017589C" w:rsidRPr="0005658A">
        <w:t>Access</w:t>
      </w:r>
      <w:r w:rsidR="00542956" w:rsidRPr="0005658A">
        <w:t xml:space="preserve"> </w:t>
      </w:r>
      <w:r w:rsidR="0017589C" w:rsidRPr="0005658A">
        <w:t>Elevated</w:t>
      </w:r>
      <w:r w:rsidR="00542956" w:rsidRPr="0005658A">
        <w:t xml:space="preserve"> </w:t>
      </w:r>
      <w:r w:rsidR="0017589C" w:rsidRPr="0005658A">
        <w:t>Roadway</w:t>
      </w:r>
      <w:r w:rsidR="00542956" w:rsidRPr="0005658A">
        <w:t xml:space="preserve"> </w:t>
      </w:r>
      <w:r w:rsidR="0017589C" w:rsidRPr="0005658A">
        <w:t>Alternative</w:t>
      </w:r>
      <w:r w:rsidR="00542956" w:rsidRPr="0005658A">
        <w:t xml:space="preserve"> </w:t>
      </w:r>
      <w:r w:rsidRPr="0005658A">
        <w:t>for</w:t>
      </w:r>
      <w:r w:rsidR="00542956" w:rsidRPr="0005658A">
        <w:t xml:space="preserve"> </w:t>
      </w:r>
      <w:r w:rsidRPr="0005658A">
        <w:t>more</w:t>
      </w:r>
      <w:r w:rsidR="00542956" w:rsidRPr="0005658A">
        <w:t xml:space="preserve"> </w:t>
      </w:r>
      <w:r w:rsidRPr="0005658A">
        <w:t>information.</w:t>
      </w:r>
    </w:p>
    <w:p w14:paraId="41848747" w14:textId="77777777" w:rsidR="001F6C96" w:rsidRDefault="001F6C96" w:rsidP="001F6C96">
      <w:bookmarkStart w:id="1554" w:name="_Toc224306494"/>
      <w:bookmarkStart w:id="1555" w:name="_Toc224308266"/>
      <w:bookmarkStart w:id="1556" w:name="_Toc224308459"/>
      <w:bookmarkStart w:id="1557" w:name="_Toc224309218"/>
      <w:bookmarkStart w:id="1558" w:name="_Toc226234642"/>
      <w:bookmarkStart w:id="1559" w:name="_Toc228398694"/>
      <w:bookmarkStart w:id="1560" w:name="_Toc229070828"/>
      <w:r>
        <w:t>Enter information here.</w:t>
      </w:r>
    </w:p>
    <w:p w14:paraId="3EE1AECA" w14:textId="693804AE" w:rsidR="00A05C3D" w:rsidRPr="00180BEE" w:rsidRDefault="00A05C3D" w:rsidP="00A05C3D">
      <w:pPr>
        <w:pStyle w:val="Heading3"/>
      </w:pPr>
      <w:bookmarkStart w:id="1561" w:name="_Toc237197074"/>
      <w:r w:rsidRPr="00180BEE">
        <w:t>Value</w:t>
      </w:r>
      <w:r w:rsidR="00542956">
        <w:t xml:space="preserve"> </w:t>
      </w:r>
      <w:r w:rsidRPr="00180BEE">
        <w:t>Engineering</w:t>
      </w:r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</w:p>
    <w:p w14:paraId="23B37EEC" w14:textId="14DE575E" w:rsidR="00883E7E" w:rsidRPr="0005658A" w:rsidRDefault="00883E7E" w:rsidP="009631DD">
      <w:pPr>
        <w:pStyle w:val="Instructional"/>
      </w:pPr>
      <w:r w:rsidRPr="0005658A">
        <w:t>If</w:t>
      </w:r>
      <w:r w:rsidR="00542956" w:rsidRPr="0005658A">
        <w:t xml:space="preserve"> </w:t>
      </w:r>
      <w:r w:rsidRPr="0005658A">
        <w:t>a</w:t>
      </w:r>
      <w:r w:rsidR="00542956" w:rsidRPr="0005658A">
        <w:t xml:space="preserve"> </w:t>
      </w:r>
      <w:r w:rsidR="00A43FA3" w:rsidRPr="0005658A">
        <w:t>Value</w:t>
      </w:r>
      <w:r w:rsidR="00542956" w:rsidRPr="0005658A">
        <w:t xml:space="preserve"> </w:t>
      </w:r>
      <w:r w:rsidR="00A43FA3" w:rsidRPr="0005658A">
        <w:t>Engineering</w:t>
      </w:r>
      <w:r w:rsidR="00542956" w:rsidRPr="0005658A">
        <w:t xml:space="preserve"> </w:t>
      </w:r>
      <w:r w:rsidR="00A43FA3" w:rsidRPr="0005658A">
        <w:t>(</w:t>
      </w:r>
      <w:r w:rsidRPr="0005658A">
        <w:t>VE</w:t>
      </w:r>
      <w:r w:rsidR="00A43FA3" w:rsidRPr="0005658A">
        <w:t>)</w:t>
      </w:r>
      <w:r w:rsidR="00542956" w:rsidRPr="0005658A">
        <w:t xml:space="preserve"> </w:t>
      </w:r>
      <w:r w:rsidR="00A43FA3" w:rsidRPr="0005658A">
        <w:t>S</w:t>
      </w:r>
      <w:r w:rsidRPr="0005658A">
        <w:t>tudy</w:t>
      </w:r>
      <w:r w:rsidR="00542956" w:rsidRPr="0005658A">
        <w:t xml:space="preserve"> </w:t>
      </w:r>
      <w:r w:rsidRPr="0005658A">
        <w:t>was</w:t>
      </w:r>
      <w:r w:rsidR="00542956" w:rsidRPr="0005658A">
        <w:t xml:space="preserve"> </w:t>
      </w:r>
      <w:r w:rsidRPr="0005658A">
        <w:t>performed</w:t>
      </w:r>
      <w:r w:rsidR="00A43FA3" w:rsidRPr="0005658A">
        <w:t>,</w:t>
      </w:r>
      <w:r w:rsidR="00542956" w:rsidRPr="0005658A">
        <w:t xml:space="preserve"> </w:t>
      </w:r>
      <w:r w:rsidRPr="0005658A">
        <w:t>reference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upload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VE</w:t>
      </w:r>
      <w:r w:rsidR="00542956" w:rsidRPr="0005658A">
        <w:t xml:space="preserve"> </w:t>
      </w:r>
      <w:r w:rsidRPr="0005658A">
        <w:t>Study</w:t>
      </w:r>
      <w:r w:rsidR="00542956" w:rsidRPr="0005658A">
        <w:t xml:space="preserve"> </w:t>
      </w:r>
      <w:r w:rsidRPr="0005658A">
        <w:t>report</w:t>
      </w:r>
      <w:r w:rsidR="00542956" w:rsidRPr="0005658A">
        <w:t xml:space="preserve"> </w:t>
      </w:r>
      <w:r w:rsidRPr="0005658A">
        <w:t>in</w:t>
      </w:r>
      <w:r w:rsidR="00542956" w:rsidRPr="0005658A">
        <w:t xml:space="preserve"> </w:t>
      </w:r>
      <w:r w:rsidRPr="0005658A">
        <w:t>SWEPT.</w:t>
      </w:r>
      <w:r w:rsidR="00542956" w:rsidRPr="0005658A">
        <w:t xml:space="preserve"> </w:t>
      </w:r>
      <w:r w:rsidR="0075434E" w:rsidRPr="0005658A">
        <w:rPr>
          <w:rStyle w:val="StyleItalicBlue1"/>
          <w:i/>
          <w:iCs/>
          <w:color w:val="2657A6"/>
        </w:rPr>
        <w:t>Summarize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83254" w:rsidRPr="0005658A">
        <w:rPr>
          <w:rStyle w:val="StyleItalicBlue1"/>
          <w:i/>
          <w:iCs/>
          <w:color w:val="2657A6"/>
        </w:rPr>
        <w:t>recommendations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Study,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including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83254" w:rsidRPr="0005658A">
        <w:rPr>
          <w:rStyle w:val="StyleItalicBlue1"/>
          <w:i/>
          <w:iCs/>
          <w:color w:val="2657A6"/>
        </w:rPr>
        <w:t>if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83254" w:rsidRPr="0005658A">
        <w:rPr>
          <w:rStyle w:val="StyleItalicBlue1"/>
          <w:i/>
          <w:iCs/>
          <w:color w:val="2657A6"/>
        </w:rPr>
        <w:t>a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83254" w:rsidRPr="0005658A">
        <w:rPr>
          <w:rStyle w:val="StyleItalicBlue1"/>
          <w:i/>
          <w:iCs/>
          <w:color w:val="2657A6"/>
        </w:rPr>
        <w:t>new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83254" w:rsidRPr="0005658A">
        <w:rPr>
          <w:rStyle w:val="StyleItalicBlue1"/>
          <w:i/>
          <w:iCs/>
          <w:color w:val="2657A6"/>
        </w:rPr>
        <w:t>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83254" w:rsidRPr="0005658A">
        <w:rPr>
          <w:rStyle w:val="StyleItalicBlue1"/>
          <w:i/>
          <w:iCs/>
          <w:color w:val="2657A6"/>
        </w:rPr>
        <w:t>Alternative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83254" w:rsidRPr="0005658A">
        <w:rPr>
          <w:rStyle w:val="StyleItalicBlue1"/>
          <w:i/>
          <w:iCs/>
          <w:color w:val="2657A6"/>
        </w:rPr>
        <w:t>was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83254" w:rsidRPr="0005658A">
        <w:rPr>
          <w:rStyle w:val="StyleItalicBlue1"/>
          <w:i/>
          <w:iCs/>
          <w:color w:val="2657A6"/>
        </w:rPr>
        <w:t>proposed</w:t>
      </w:r>
      <w:r w:rsidR="0075434E" w:rsidRPr="0005658A">
        <w:rPr>
          <w:rStyle w:val="StyleItalicBlue1"/>
          <w:i/>
          <w:iCs/>
          <w:color w:val="2657A6"/>
        </w:rPr>
        <w:t>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</w:p>
    <w:p w14:paraId="65C45087" w14:textId="2F789ECE" w:rsidR="00AD6F94" w:rsidRPr="0005658A" w:rsidRDefault="0001182C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If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standalone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</w:t>
      </w:r>
      <w:r w:rsidR="005756E3" w:rsidRPr="0005658A">
        <w:rPr>
          <w:rStyle w:val="StyleItalicBlue1"/>
          <w:i/>
          <w:iCs/>
          <w:color w:val="2657A6"/>
        </w:rPr>
        <w:t>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756E3" w:rsidRPr="0005658A">
        <w:rPr>
          <w:rStyle w:val="StyleItalicBlue1"/>
          <w:i/>
          <w:iCs/>
          <w:color w:val="2657A6"/>
        </w:rPr>
        <w:t>was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756E3" w:rsidRPr="0005658A">
        <w:rPr>
          <w:rStyle w:val="StyleItalicBlue1"/>
          <w:i/>
          <w:iCs/>
          <w:color w:val="2657A6"/>
        </w:rPr>
        <w:t>identified,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756E3" w:rsidRPr="0005658A">
        <w:rPr>
          <w:rStyle w:val="StyleItalicBlue1"/>
          <w:i/>
          <w:iCs/>
          <w:color w:val="2657A6"/>
        </w:rPr>
        <w:t>e</w:t>
      </w:r>
      <w:r w:rsidR="0075434E" w:rsidRPr="0005658A">
        <w:rPr>
          <w:rStyle w:val="StyleItalicBlue1"/>
          <w:i/>
          <w:iCs/>
          <w:color w:val="2657A6"/>
        </w:rPr>
        <w:t>nough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detail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should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included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describe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engineering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aspects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alternative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that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will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considered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Comparative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5434E" w:rsidRPr="0005658A">
        <w:rPr>
          <w:rStyle w:val="StyleItalicBlue1"/>
          <w:i/>
          <w:iCs/>
          <w:color w:val="2657A6"/>
        </w:rPr>
        <w:t>Evaluation.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Features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considered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evaluated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for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B11C5" w:rsidRPr="0005658A">
        <w:rPr>
          <w:rStyle w:val="StyleItalicBlue1"/>
          <w:i/>
          <w:iCs/>
          <w:color w:val="2657A6"/>
        </w:rPr>
        <w:t>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756E3" w:rsidRPr="0005658A">
        <w:rPr>
          <w:rStyle w:val="StyleItalicBlue1"/>
          <w:i/>
          <w:iCs/>
          <w:color w:val="2657A6"/>
        </w:rPr>
        <w:t>A</w:t>
      </w:r>
      <w:r w:rsidR="00C16A69" w:rsidRPr="0005658A">
        <w:rPr>
          <w:rStyle w:val="StyleItalicBlue1"/>
          <w:i/>
          <w:iCs/>
          <w:color w:val="2657A6"/>
        </w:rPr>
        <w:t>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that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do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not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meet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purpose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need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their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own,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may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still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incorporated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into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D6F94" w:rsidRPr="0005658A">
        <w:rPr>
          <w:rStyle w:val="StyleItalicBlue1"/>
          <w:i/>
          <w:iCs/>
          <w:color w:val="2657A6"/>
        </w:rPr>
        <w:t>other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build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if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16A69" w:rsidRPr="0005658A">
        <w:rPr>
          <w:rStyle w:val="StyleItalicBlue1"/>
          <w:i/>
          <w:iCs/>
          <w:color w:val="2657A6"/>
        </w:rPr>
        <w:t>appropriate.</w:t>
      </w:r>
    </w:p>
    <w:p w14:paraId="36EFDA00" w14:textId="1E2B6F6A" w:rsidR="00C16A69" w:rsidRPr="0005658A" w:rsidRDefault="00AD6F94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lastRenderedPageBreak/>
        <w:t>Refer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t>Part</w:t>
      </w:r>
      <w:r w:rsidR="00542956" w:rsidRPr="0005658A">
        <w:t xml:space="preserve"> </w:t>
      </w:r>
      <w:r w:rsidRPr="0005658A">
        <w:t>2</w:t>
      </w:r>
      <w:r w:rsidR="00542956" w:rsidRPr="0005658A">
        <w:t xml:space="preserve"> </w:t>
      </w:r>
      <w:r w:rsidRPr="0005658A">
        <w:t>Chapter</w:t>
      </w:r>
      <w:r w:rsidR="00542956" w:rsidRPr="0005658A">
        <w:t xml:space="preserve"> </w:t>
      </w:r>
      <w:r w:rsidRPr="0005658A">
        <w:t>3A</w:t>
      </w:r>
      <w:r w:rsidR="00542956" w:rsidRPr="0005658A">
        <w:t xml:space="preserve"> </w:t>
      </w:r>
      <w:r w:rsidRPr="0005658A">
        <w:t>Section</w:t>
      </w:r>
      <w:r w:rsidR="00542956" w:rsidRPr="0005658A">
        <w:t xml:space="preserve"> </w:t>
      </w:r>
      <w:r w:rsidRPr="0005658A">
        <w:t>3A.2.</w:t>
      </w:r>
      <w:r w:rsidR="008559C7" w:rsidRPr="0005658A">
        <w:t>3</w:t>
      </w:r>
      <w:r w:rsidRPr="0005658A">
        <w:t>.6.5</w:t>
      </w:r>
      <w:r w:rsidR="00542956" w:rsidRPr="0005658A">
        <w:t xml:space="preserve"> </w:t>
      </w:r>
      <w:r w:rsidR="00252DB9" w:rsidRPr="0005658A">
        <w:t>Value</w:t>
      </w:r>
      <w:r w:rsidR="00542956" w:rsidRPr="0005658A">
        <w:t xml:space="preserve"> </w:t>
      </w:r>
      <w:r w:rsidR="00252DB9" w:rsidRPr="0005658A">
        <w:t>Engineering</w:t>
      </w:r>
      <w:r w:rsidR="00542956" w:rsidRPr="0005658A">
        <w:t xml:space="preserve"> </w:t>
      </w:r>
      <w:r w:rsidR="00252DB9" w:rsidRPr="0005658A">
        <w:t>Alternative(s)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rPr>
          <w:rStyle w:val="StyleItalicBlue1"/>
          <w:i/>
          <w:iCs/>
          <w:color w:val="2657A6"/>
        </w:rPr>
        <w:t>Part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2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Chapter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3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93596" w:rsidRPr="0005658A">
        <w:rPr>
          <w:rStyle w:val="StyleItalicBlue1"/>
          <w:i/>
          <w:iCs/>
          <w:color w:val="2657A6"/>
        </w:rPr>
        <w:t>Section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93596" w:rsidRPr="0005658A">
        <w:rPr>
          <w:rStyle w:val="StyleItalicBlue1"/>
          <w:i/>
          <w:iCs/>
          <w:color w:val="2657A6"/>
        </w:rPr>
        <w:t>3.2.8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650D50" w:rsidRPr="0005658A">
        <w:rPr>
          <w:rStyle w:val="StyleItalicBlue1"/>
          <w:i/>
          <w:iCs/>
          <w:color w:val="2657A6"/>
        </w:rPr>
        <w:t>Value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650D50" w:rsidRPr="0005658A">
        <w:rPr>
          <w:rStyle w:val="StyleItalicBlue1"/>
          <w:i/>
          <w:iCs/>
          <w:color w:val="2657A6"/>
        </w:rPr>
        <w:t>Engineering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additional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details.</w:t>
      </w:r>
    </w:p>
    <w:p w14:paraId="49DE1074" w14:textId="229095A2" w:rsidR="00D50EB6" w:rsidRPr="0005658A" w:rsidDel="008808C8" w:rsidRDefault="00783254" w:rsidP="009631DD">
      <w:pPr>
        <w:pStyle w:val="Instructional"/>
      </w:pPr>
      <w:r w:rsidRPr="0005658A">
        <w:rPr>
          <w:rStyle w:val="StyleItalicBlue1"/>
          <w:i/>
          <w:iCs/>
          <w:color w:val="2657A6"/>
        </w:rPr>
        <w:t>If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study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was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not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performed,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simply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list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reason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why.</w:t>
      </w:r>
    </w:p>
    <w:p w14:paraId="6E429F8F" w14:textId="77777777" w:rsidR="001F6C96" w:rsidRDefault="001F6C96" w:rsidP="001F6C96">
      <w:bookmarkStart w:id="1562" w:name="_Toc224306495"/>
      <w:bookmarkStart w:id="1563" w:name="_Toc224308267"/>
      <w:bookmarkStart w:id="1564" w:name="_Toc224308460"/>
      <w:bookmarkStart w:id="1565" w:name="_Toc224309219"/>
      <w:bookmarkStart w:id="1566" w:name="_Toc226234643"/>
      <w:bookmarkStart w:id="1567" w:name="_Toc228398695"/>
      <w:bookmarkStart w:id="1568" w:name="_Toc229070829"/>
      <w:bookmarkStart w:id="1569" w:name="_Toc126061260"/>
      <w:bookmarkStart w:id="1570" w:name="_Toc126268757"/>
      <w:bookmarkStart w:id="1571" w:name="_Toc126417791"/>
      <w:bookmarkStart w:id="1572" w:name="_Toc126425079"/>
      <w:bookmarkStart w:id="1573" w:name="_Toc126617722"/>
      <w:bookmarkStart w:id="1574" w:name="_Toc131138079"/>
      <w:bookmarkStart w:id="1575" w:name="_Toc131164654"/>
      <w:bookmarkStart w:id="1576" w:name="_Toc131165328"/>
      <w:r>
        <w:t>Enter information here.</w:t>
      </w:r>
    </w:p>
    <w:p w14:paraId="72164469" w14:textId="398A59B4" w:rsidR="00A30A2D" w:rsidRPr="00180BEE" w:rsidRDefault="00A30A2D" w:rsidP="00E87ACC">
      <w:pPr>
        <w:pStyle w:val="Heading2"/>
      </w:pPr>
      <w:bookmarkStart w:id="1577" w:name="_Toc237197075"/>
      <w:r w:rsidRPr="00F67A2E">
        <w:t>Alternatives</w:t>
      </w:r>
      <w:r w:rsidR="00542956">
        <w:t xml:space="preserve"> </w:t>
      </w:r>
      <w:r w:rsidRPr="00F67A2E">
        <w:t>Considered</w:t>
      </w:r>
      <w:r w:rsidR="00542956">
        <w:t xml:space="preserve"> </w:t>
      </w:r>
      <w:r w:rsidR="00EB6B18">
        <w:t>b</w:t>
      </w:r>
      <w:r w:rsidRPr="00F67A2E">
        <w:t>ut</w:t>
      </w:r>
      <w:r w:rsidR="00542956">
        <w:t xml:space="preserve"> </w:t>
      </w:r>
      <w:r w:rsidRPr="00F67A2E">
        <w:t>Eliminated</w:t>
      </w:r>
      <w:bookmarkEnd w:id="1562"/>
      <w:bookmarkEnd w:id="1563"/>
      <w:bookmarkEnd w:id="1564"/>
      <w:bookmarkEnd w:id="1565"/>
      <w:bookmarkEnd w:id="1566"/>
      <w:bookmarkEnd w:id="1567"/>
      <w:bookmarkEnd w:id="1568"/>
      <w:bookmarkEnd w:id="1577"/>
    </w:p>
    <w:p w14:paraId="4E0AEF28" w14:textId="0818FE3B" w:rsidR="00515D1B" w:rsidRPr="0005658A" w:rsidRDefault="0029736C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Discuss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which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were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considered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but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eliminated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from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detailed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study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(during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planning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PD&amp;E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phase).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F60AEF" w:rsidRPr="0005658A">
        <w:rPr>
          <w:rStyle w:val="StyleItalicBlue1"/>
          <w:i/>
          <w:iCs/>
          <w:color w:val="2657A6"/>
        </w:rPr>
        <w:t>I</w:t>
      </w:r>
      <w:r w:rsidRPr="0005658A">
        <w:rPr>
          <w:rStyle w:val="StyleItalicBlue1"/>
          <w:i/>
          <w:iCs/>
          <w:color w:val="2657A6"/>
        </w:rPr>
        <w:t>nclud</w:t>
      </w:r>
      <w:r w:rsidR="00476E3D" w:rsidRPr="0005658A">
        <w:rPr>
          <w:rStyle w:val="StyleItalicBlue1"/>
          <w:i/>
          <w:iCs/>
          <w:color w:val="2657A6"/>
        </w:rPr>
        <w:t>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description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each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considered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eliminated</w:t>
      </w:r>
      <w:r w:rsidR="00F60AEF" w:rsidRPr="0005658A">
        <w:rPr>
          <w:rStyle w:val="StyleItalicBlue1"/>
          <w:i/>
          <w:iCs/>
          <w:color w:val="2657A6"/>
        </w:rPr>
        <w:t>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methodology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used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eliminating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alternatives,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including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screening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criteria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used,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data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used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evaluation,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agencies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public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input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evaluation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process;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what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point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process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(planning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PD&amp;E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phase)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were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eliminated</w:t>
      </w:r>
      <w:r w:rsidR="00F079B4" w:rsidRPr="0005658A">
        <w:rPr>
          <w:rStyle w:val="StyleItalicBlue1"/>
          <w:i/>
          <w:iCs/>
          <w:color w:val="2657A6"/>
        </w:rPr>
        <w:t>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15D1B" w:rsidRPr="0005658A">
        <w:rPr>
          <w:rStyle w:val="StyleItalicBlue1"/>
          <w:i/>
          <w:iCs/>
          <w:color w:val="2657A6"/>
        </w:rPr>
        <w:t>Refer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15D1B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15D1B" w:rsidRPr="0005658A">
        <w:t>Part</w:t>
      </w:r>
      <w:r w:rsidR="00542956" w:rsidRPr="0005658A">
        <w:t xml:space="preserve"> </w:t>
      </w:r>
      <w:r w:rsidR="00515D1B" w:rsidRPr="0005658A">
        <w:t>2</w:t>
      </w:r>
      <w:r w:rsidR="00542956" w:rsidRPr="0005658A">
        <w:t xml:space="preserve"> </w:t>
      </w:r>
      <w:r w:rsidR="00515D1B" w:rsidRPr="0005658A">
        <w:t>Chapter</w:t>
      </w:r>
      <w:r w:rsidR="00542956" w:rsidRPr="0005658A">
        <w:t xml:space="preserve"> </w:t>
      </w:r>
      <w:r w:rsidR="00515D1B" w:rsidRPr="0005658A">
        <w:t>3A</w:t>
      </w:r>
      <w:r w:rsidR="00542956" w:rsidRPr="0005658A">
        <w:t xml:space="preserve"> </w:t>
      </w:r>
      <w:r w:rsidR="00515D1B" w:rsidRPr="0005658A">
        <w:t>Section</w:t>
      </w:r>
      <w:r w:rsidR="00542956" w:rsidRPr="0005658A">
        <w:t xml:space="preserve"> </w:t>
      </w:r>
      <w:r w:rsidR="00515D1B" w:rsidRPr="0005658A">
        <w:t>3A.2.</w:t>
      </w:r>
      <w:r w:rsidR="00FA5629" w:rsidRPr="0005658A">
        <w:t>3</w:t>
      </w:r>
      <w:r w:rsidR="00515D1B" w:rsidRPr="0005658A">
        <w:t>.4.</w:t>
      </w:r>
      <w:r w:rsidR="0021321D" w:rsidRPr="0005658A">
        <w:t>2</w:t>
      </w:r>
      <w:r w:rsidR="00542956" w:rsidRPr="0005658A">
        <w:t xml:space="preserve"> </w:t>
      </w:r>
      <w:r w:rsidR="005F4F5F" w:rsidRPr="0005658A">
        <w:t>Elimination</w:t>
      </w:r>
      <w:r w:rsidR="00542956" w:rsidRPr="0005658A">
        <w:t xml:space="preserve"> </w:t>
      </w:r>
      <w:r w:rsidR="005F4F5F" w:rsidRPr="0005658A">
        <w:t>of</w:t>
      </w:r>
      <w:r w:rsidR="00542956" w:rsidRPr="0005658A">
        <w:t xml:space="preserve"> </w:t>
      </w:r>
      <w:r w:rsidR="005F4F5F" w:rsidRPr="0005658A">
        <w:t>Alternatives</w:t>
      </w:r>
      <w:r w:rsidR="00542956" w:rsidRPr="0005658A">
        <w:t xml:space="preserve"> </w:t>
      </w:r>
      <w:r w:rsidR="005F4F5F" w:rsidRPr="0005658A">
        <w:t>that</w:t>
      </w:r>
      <w:r w:rsidR="00542956" w:rsidRPr="0005658A">
        <w:t xml:space="preserve"> </w:t>
      </w:r>
      <w:r w:rsidR="005F4F5F" w:rsidRPr="0005658A">
        <w:t>Do</w:t>
      </w:r>
      <w:r w:rsidR="00542956" w:rsidRPr="0005658A">
        <w:t xml:space="preserve"> </w:t>
      </w:r>
      <w:r w:rsidR="005F4F5F" w:rsidRPr="0005658A">
        <w:t>Not</w:t>
      </w:r>
      <w:r w:rsidR="00542956" w:rsidRPr="0005658A">
        <w:t xml:space="preserve"> </w:t>
      </w:r>
      <w:r w:rsidR="005F4F5F" w:rsidRPr="0005658A">
        <w:t>Meet</w:t>
      </w:r>
      <w:r w:rsidR="00542956" w:rsidRPr="0005658A">
        <w:t xml:space="preserve"> </w:t>
      </w:r>
      <w:r w:rsidR="005F4F5F" w:rsidRPr="0005658A">
        <w:t>Purpose</w:t>
      </w:r>
      <w:r w:rsidR="00542956" w:rsidRPr="0005658A">
        <w:t xml:space="preserve"> </w:t>
      </w:r>
      <w:r w:rsidR="005F4F5F" w:rsidRPr="0005658A">
        <w:t>and</w:t>
      </w:r>
      <w:r w:rsidR="00542956" w:rsidRPr="0005658A">
        <w:t xml:space="preserve"> </w:t>
      </w:r>
      <w:r w:rsidR="005F4F5F" w:rsidRPr="0005658A">
        <w:t>Need</w:t>
      </w:r>
      <w:r w:rsidR="00542956" w:rsidRPr="0005658A">
        <w:t xml:space="preserve"> </w:t>
      </w:r>
      <w:r w:rsidR="00515D1B" w:rsidRPr="0005658A">
        <w:t>and</w:t>
      </w:r>
      <w:r w:rsidR="00542956" w:rsidRPr="0005658A">
        <w:t xml:space="preserve"> </w:t>
      </w:r>
      <w:r w:rsidR="00515D1B" w:rsidRPr="0005658A">
        <w:rPr>
          <w:rStyle w:val="StyleItalicBlue1"/>
          <w:i/>
          <w:iCs/>
          <w:color w:val="2657A6"/>
        </w:rPr>
        <w:t>Section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1321D" w:rsidRPr="0005658A">
        <w:t>3A.2.</w:t>
      </w:r>
      <w:r w:rsidR="00CC321C" w:rsidRPr="0005658A">
        <w:t>3</w:t>
      </w:r>
      <w:r w:rsidR="0021321D" w:rsidRPr="0005658A">
        <w:t>.5</w:t>
      </w:r>
      <w:r w:rsidR="00542956" w:rsidRPr="0005658A">
        <w:t xml:space="preserve"> </w:t>
      </w:r>
      <w:r w:rsidR="005F4F5F" w:rsidRPr="0005658A">
        <w:t>Alternatives</w:t>
      </w:r>
      <w:r w:rsidR="00542956" w:rsidRPr="0005658A">
        <w:t xml:space="preserve"> </w:t>
      </w:r>
      <w:r w:rsidR="005F4F5F" w:rsidRPr="0005658A">
        <w:t>Considered</w:t>
      </w:r>
      <w:r w:rsidR="00542956" w:rsidRPr="0005658A">
        <w:t xml:space="preserve"> </w:t>
      </w:r>
      <w:r w:rsidR="005F4F5F" w:rsidRPr="0005658A">
        <w:t>but</w:t>
      </w:r>
      <w:r w:rsidR="00542956" w:rsidRPr="0005658A">
        <w:t xml:space="preserve"> </w:t>
      </w:r>
      <w:r w:rsidR="005F4F5F" w:rsidRPr="0005658A">
        <w:t>Eliminated</w:t>
      </w:r>
      <w:r w:rsidR="00542956" w:rsidRPr="0005658A">
        <w:t xml:space="preserve"> </w:t>
      </w:r>
      <w:r w:rsidR="00515D1B" w:rsidRPr="0005658A">
        <w:rPr>
          <w:rStyle w:val="StyleItalicBlue1"/>
          <w:i/>
          <w:iCs/>
          <w:color w:val="2657A6"/>
        </w:rPr>
        <w:t>for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15D1B" w:rsidRPr="0005658A">
        <w:rPr>
          <w:rStyle w:val="StyleItalicBlue1"/>
          <w:i/>
          <w:iCs/>
          <w:color w:val="2657A6"/>
        </w:rPr>
        <w:t>additional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15D1B" w:rsidRPr="0005658A">
        <w:rPr>
          <w:rStyle w:val="StyleItalicBlue1"/>
          <w:i/>
          <w:iCs/>
          <w:color w:val="2657A6"/>
        </w:rPr>
        <w:t>details.</w:t>
      </w:r>
    </w:p>
    <w:p w14:paraId="7447462C" w14:textId="77777777" w:rsidR="001F6C96" w:rsidRDefault="001F6C96" w:rsidP="001F6C96">
      <w:bookmarkStart w:id="1578" w:name="_Toc224306496"/>
      <w:bookmarkStart w:id="1579" w:name="_Toc224308268"/>
      <w:bookmarkStart w:id="1580" w:name="_Toc224308461"/>
      <w:bookmarkStart w:id="1581" w:name="_Toc224309220"/>
      <w:bookmarkStart w:id="1582" w:name="_Toc226234644"/>
      <w:bookmarkStart w:id="1583" w:name="_Toc228398696"/>
      <w:bookmarkStart w:id="1584" w:name="_Toc229070830"/>
      <w:r>
        <w:t>Enter information here.</w:t>
      </w:r>
    </w:p>
    <w:p w14:paraId="5B4B71B2" w14:textId="185303D2" w:rsidR="00A30A2D" w:rsidRPr="00180BEE" w:rsidRDefault="00A30A2D" w:rsidP="00A30A2D">
      <w:pPr>
        <w:pStyle w:val="Heading3"/>
      </w:pPr>
      <w:bookmarkStart w:id="1585" w:name="_Toc237197076"/>
      <w:r w:rsidRPr="00180BEE">
        <w:t>Planning</w:t>
      </w:r>
      <w:r w:rsidR="00542956">
        <w:t xml:space="preserve"> </w:t>
      </w:r>
      <w:r w:rsidRPr="00180BEE">
        <w:t>Study</w:t>
      </w:r>
      <w:r w:rsidR="00542956">
        <w:t xml:space="preserve"> </w:t>
      </w:r>
      <w:r w:rsidRPr="00180BEE">
        <w:t>Alternatives</w:t>
      </w:r>
      <w:r w:rsidR="00542956">
        <w:t xml:space="preserve"> </w:t>
      </w:r>
      <w:r w:rsidRPr="00180BEE">
        <w:t>Eliminated</w:t>
      </w:r>
      <w:r w:rsidR="00542956">
        <w:t xml:space="preserve"> </w:t>
      </w:r>
      <w:r w:rsidRPr="00180BEE">
        <w:t>(PEL)</w:t>
      </w:r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</w:p>
    <w:p w14:paraId="785595BF" w14:textId="60C8A818" w:rsidR="00A30A2D" w:rsidRPr="0005658A" w:rsidRDefault="00E6653C" w:rsidP="009631DD">
      <w:pPr>
        <w:pStyle w:val="Instructional"/>
      </w:pPr>
      <w:r w:rsidRPr="0005658A">
        <w:rPr>
          <w:rStyle w:val="StyleItalicBlue1"/>
          <w:i/>
          <w:iCs/>
          <w:color w:val="2657A6"/>
        </w:rPr>
        <w:t>Summarize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F0E76" w:rsidRPr="0005658A">
        <w:rPr>
          <w:rStyle w:val="StyleItalicBlue1"/>
          <w:i/>
          <w:iCs/>
          <w:color w:val="2657A6"/>
        </w:rPr>
        <w:t>eliminated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F0E76"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F0E76" w:rsidRPr="0005658A">
        <w:rPr>
          <w:rStyle w:val="StyleItalicBlue1"/>
          <w:i/>
          <w:iCs/>
          <w:color w:val="2657A6"/>
        </w:rPr>
        <w:t>during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F0E76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F0E76" w:rsidRPr="0005658A">
        <w:rPr>
          <w:rStyle w:val="StyleItalicBlue1"/>
          <w:i/>
          <w:iCs/>
          <w:color w:val="2657A6"/>
        </w:rPr>
        <w:t>Planning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F0E76" w:rsidRPr="0005658A">
        <w:rPr>
          <w:rStyle w:val="StyleItalicBlue1"/>
          <w:i/>
          <w:iCs/>
          <w:color w:val="2657A6"/>
        </w:rPr>
        <w:t>Phase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F0E76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F0E76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F0E76" w:rsidRPr="0005658A">
        <w:rPr>
          <w:rStyle w:val="StyleItalicBlue1"/>
          <w:i/>
          <w:iCs/>
          <w:color w:val="2657A6"/>
        </w:rPr>
        <w:t>project.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74589" w:rsidRPr="0005658A">
        <w:t>Note</w:t>
      </w:r>
      <w:r w:rsidR="00542956" w:rsidRPr="0005658A">
        <w:t xml:space="preserve"> </w:t>
      </w:r>
      <w:r w:rsidR="00074589" w:rsidRPr="0005658A">
        <w:t>if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were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screened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by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studies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completed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prior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D3DB1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PD&amp;E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4301C" w:rsidRPr="0005658A">
        <w:rPr>
          <w:rStyle w:val="StyleItalicBlue1"/>
          <w:i/>
          <w:iCs/>
          <w:color w:val="2657A6"/>
        </w:rPr>
        <w:t>Phase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t>that</w:t>
      </w:r>
      <w:r w:rsidR="00542956" w:rsidRPr="0005658A">
        <w:t xml:space="preserve"> </w:t>
      </w:r>
      <w:r w:rsidR="00F3113A" w:rsidRPr="0005658A">
        <w:t>can</w:t>
      </w:r>
      <w:r w:rsidR="00542956" w:rsidRPr="0005658A">
        <w:t xml:space="preserve"> </w:t>
      </w:r>
      <w:r w:rsidR="00F3113A" w:rsidRPr="0005658A">
        <w:t>be</w:t>
      </w:r>
      <w:r w:rsidR="00542956" w:rsidRPr="0005658A">
        <w:t xml:space="preserve"> </w:t>
      </w:r>
      <w:r w:rsidR="00A30A2D" w:rsidRPr="0005658A">
        <w:t>adopted</w:t>
      </w:r>
      <w:r w:rsidR="00542956" w:rsidRPr="0005658A">
        <w:t xml:space="preserve"> </w:t>
      </w:r>
      <w:r w:rsidR="00022B75" w:rsidRPr="0005658A">
        <w:t>or</w:t>
      </w:r>
      <w:r w:rsidR="00542956" w:rsidRPr="0005658A">
        <w:t xml:space="preserve"> </w:t>
      </w:r>
      <w:r w:rsidR="00022B75" w:rsidRPr="0005658A">
        <w:t>referenced</w:t>
      </w:r>
      <w:r w:rsidR="00542956" w:rsidRPr="0005658A">
        <w:t xml:space="preserve"> </w:t>
      </w:r>
      <w:r w:rsidR="00A30A2D" w:rsidRPr="0005658A">
        <w:t>in</w:t>
      </w:r>
      <w:r w:rsidR="00542956" w:rsidRPr="0005658A">
        <w:t xml:space="preserve"> </w:t>
      </w:r>
      <w:r w:rsidR="00A30A2D" w:rsidRPr="0005658A">
        <w:t>the</w:t>
      </w:r>
      <w:r w:rsidR="00542956" w:rsidRPr="0005658A">
        <w:t xml:space="preserve"> </w:t>
      </w:r>
      <w:r w:rsidR="00074589" w:rsidRPr="0005658A">
        <w:t>Environmental</w:t>
      </w:r>
      <w:r w:rsidR="00542956" w:rsidRPr="0005658A">
        <w:t xml:space="preserve"> </w:t>
      </w:r>
      <w:r w:rsidR="00074589" w:rsidRPr="0005658A">
        <w:t>Document</w:t>
      </w:r>
      <w:r w:rsidR="00542956" w:rsidRPr="0005658A">
        <w:t xml:space="preserve"> </w:t>
      </w:r>
      <w:r w:rsidR="00074589" w:rsidRPr="0005658A">
        <w:t>and/or</w:t>
      </w:r>
      <w:r w:rsidR="00542956" w:rsidRPr="0005658A">
        <w:t xml:space="preserve"> </w:t>
      </w:r>
      <w:r w:rsidR="00074589" w:rsidRPr="0005658A">
        <w:t>PER</w:t>
      </w:r>
      <w:r w:rsidR="00542956" w:rsidRPr="0005658A">
        <w:t xml:space="preserve"> </w:t>
      </w:r>
      <w:r w:rsidR="00074589" w:rsidRPr="0005658A">
        <w:t>pursuant</w:t>
      </w:r>
      <w:r w:rsidR="00542956" w:rsidRPr="0005658A">
        <w:t xml:space="preserve"> </w:t>
      </w:r>
      <w:r w:rsidR="00A30A2D" w:rsidRPr="0005658A">
        <w:t>to</w:t>
      </w:r>
      <w:r w:rsidR="00542956" w:rsidRPr="0005658A">
        <w:t xml:space="preserve"> </w:t>
      </w:r>
      <w:r w:rsidR="00F048DF" w:rsidRPr="0005658A">
        <w:t>23</w:t>
      </w:r>
      <w:r w:rsidR="00542956" w:rsidRPr="0005658A">
        <w:t xml:space="preserve"> </w:t>
      </w:r>
      <w:r w:rsidR="00F048DF" w:rsidRPr="0005658A">
        <w:t>U.S.C.</w:t>
      </w:r>
      <w:r w:rsidR="00542956" w:rsidRPr="0005658A">
        <w:t xml:space="preserve"> </w:t>
      </w:r>
      <w:r w:rsidR="00F048DF" w:rsidRPr="0005658A">
        <w:t>§</w:t>
      </w:r>
      <w:r w:rsidR="00542956" w:rsidRPr="0005658A">
        <w:t xml:space="preserve"> </w:t>
      </w:r>
      <w:r w:rsidR="00F048DF" w:rsidRPr="0005658A">
        <w:t>168,</w:t>
      </w:r>
      <w:r w:rsidR="00542956" w:rsidRPr="0005658A">
        <w:t xml:space="preserve"> </w:t>
      </w:r>
      <w:r w:rsidR="00F048DF" w:rsidRPr="0005658A">
        <w:t>23</w:t>
      </w:r>
      <w:r w:rsidR="00542956" w:rsidRPr="0005658A">
        <w:t xml:space="preserve"> </w:t>
      </w:r>
      <w:r w:rsidR="00F048DF" w:rsidRPr="0005658A">
        <w:t>CFR</w:t>
      </w:r>
      <w:r w:rsidR="00542956" w:rsidRPr="0005658A">
        <w:t xml:space="preserve"> </w:t>
      </w:r>
      <w:r w:rsidR="00F048DF" w:rsidRPr="0005658A">
        <w:t>§</w:t>
      </w:r>
      <w:r w:rsidR="00542956" w:rsidRPr="0005658A">
        <w:t xml:space="preserve"> </w:t>
      </w:r>
      <w:r w:rsidR="00F048DF" w:rsidRPr="0005658A">
        <w:t>450.318,</w:t>
      </w:r>
      <w:r w:rsidR="00542956" w:rsidRPr="0005658A">
        <w:t xml:space="preserve"> </w:t>
      </w:r>
      <w:r w:rsidR="00F048DF" w:rsidRPr="0005658A">
        <w:t>and</w:t>
      </w:r>
      <w:r w:rsidR="00542956" w:rsidRPr="0005658A">
        <w:t xml:space="preserve"> </w:t>
      </w:r>
      <w:r w:rsidR="00F048DF" w:rsidRPr="0005658A">
        <w:t>23</w:t>
      </w:r>
      <w:r w:rsidR="00542956" w:rsidRPr="0005658A">
        <w:t xml:space="preserve"> </w:t>
      </w:r>
      <w:r w:rsidR="00F048DF" w:rsidRPr="0005658A">
        <w:t>CFR</w:t>
      </w:r>
      <w:r w:rsidR="00542956" w:rsidRPr="0005658A">
        <w:t xml:space="preserve"> </w:t>
      </w:r>
      <w:r w:rsidR="00F048DF" w:rsidRPr="0005658A">
        <w:t>Part</w:t>
      </w:r>
      <w:r w:rsidR="00542956" w:rsidRPr="0005658A">
        <w:t xml:space="preserve"> </w:t>
      </w:r>
      <w:r w:rsidR="00F048DF" w:rsidRPr="0005658A">
        <w:t>450,</w:t>
      </w:r>
      <w:r w:rsidR="00542956" w:rsidRPr="0005658A">
        <w:t xml:space="preserve"> </w:t>
      </w:r>
      <w:r w:rsidR="00F048DF" w:rsidRPr="0005658A">
        <w:t>Appendix</w:t>
      </w:r>
      <w:r w:rsidR="00542956" w:rsidRPr="0005658A">
        <w:t xml:space="preserve"> </w:t>
      </w:r>
      <w:r w:rsidR="00F048DF" w:rsidRPr="0005658A">
        <w:t>A.</w:t>
      </w:r>
      <w:r w:rsidR="00542956" w:rsidRPr="0005658A">
        <w:t xml:space="preserve"> </w:t>
      </w:r>
      <w:r w:rsidR="00DC70EE" w:rsidRPr="0005658A">
        <w:t>If</w:t>
      </w:r>
      <w:r w:rsidR="00542956" w:rsidRPr="0005658A">
        <w:t xml:space="preserve"> </w:t>
      </w:r>
      <w:r w:rsidR="00DC70EE" w:rsidRPr="0005658A">
        <w:t>applicable</w:t>
      </w:r>
      <w:r w:rsidR="00A30A2D" w:rsidRPr="0005658A">
        <w:t>,</w:t>
      </w:r>
      <w:r w:rsidR="00542956" w:rsidRPr="0005658A">
        <w:t xml:space="preserve"> </w:t>
      </w:r>
      <w:r w:rsidR="00A30A2D" w:rsidRPr="0005658A">
        <w:rPr>
          <w:rStyle w:val="StyleItalicBlue1"/>
          <w:i/>
          <w:iCs/>
          <w:color w:val="2657A6"/>
        </w:rPr>
        <w:t>state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title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date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reports,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summarize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decision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reached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eliminate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alternatives,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include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reports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867E92" w:rsidRPr="0005658A">
        <w:rPr>
          <w:rStyle w:val="StyleItalicBlue1"/>
          <w:i/>
          <w:iCs/>
          <w:color w:val="2657A6"/>
        </w:rPr>
        <w:t>List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867E92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867E92" w:rsidRPr="0005658A">
        <w:rPr>
          <w:rStyle w:val="StyleItalicBlue1"/>
          <w:i/>
          <w:iCs/>
          <w:color w:val="2657A6"/>
        </w:rPr>
        <w:t>Technical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867E92" w:rsidRPr="0005658A">
        <w:rPr>
          <w:rStyle w:val="StyleItalicBlue1"/>
          <w:i/>
          <w:iCs/>
          <w:color w:val="2657A6"/>
        </w:rPr>
        <w:t>Documents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section,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upload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final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reports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A2D" w:rsidRPr="0005658A">
        <w:rPr>
          <w:rStyle w:val="StyleItalicBlue1"/>
          <w:i/>
          <w:iCs/>
          <w:color w:val="2657A6"/>
        </w:rPr>
        <w:t>SWEPT.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D3DB1" w:rsidRPr="0005658A">
        <w:rPr>
          <w:rStyle w:val="StyleItalicBlue1"/>
          <w:i/>
          <w:iCs/>
          <w:color w:val="2657A6"/>
        </w:rPr>
        <w:t>Refer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D3DB1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D3DB1" w:rsidRPr="0005658A">
        <w:rPr>
          <w:rStyle w:val="StyleItalicBlue1"/>
          <w:i/>
          <w:iCs/>
          <w:color w:val="2657A6"/>
        </w:rPr>
        <w:t>associated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D3DB1" w:rsidRPr="0005658A">
        <w:rPr>
          <w:rStyle w:val="StyleItalicBlue1"/>
          <w:i/>
          <w:iCs/>
          <w:color w:val="2657A6"/>
        </w:rPr>
        <w:t>technical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D3DB1" w:rsidRPr="0005658A">
        <w:rPr>
          <w:rStyle w:val="StyleItalicBlue1"/>
          <w:i/>
          <w:iCs/>
          <w:color w:val="2657A6"/>
        </w:rPr>
        <w:t>reports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D3DB1" w:rsidRPr="0005658A">
        <w:rPr>
          <w:rStyle w:val="StyleItalicBlue1"/>
          <w:i/>
          <w:iCs/>
          <w:color w:val="2657A6"/>
        </w:rPr>
        <w:t>where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D3DB1" w:rsidRPr="0005658A">
        <w:rPr>
          <w:rStyle w:val="StyleItalicBlue1"/>
          <w:i/>
          <w:iCs/>
          <w:color w:val="2657A6"/>
        </w:rPr>
        <w:t>appropriate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D3DB1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D3DB1" w:rsidRPr="0005658A">
        <w:rPr>
          <w:rStyle w:val="StyleItalicBlue1"/>
          <w:i/>
          <w:iCs/>
          <w:color w:val="2657A6"/>
        </w:rPr>
        <w:t>reduce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CD3DB1" w:rsidRPr="0005658A">
        <w:rPr>
          <w:rStyle w:val="StyleItalicBlue1"/>
          <w:i/>
          <w:iCs/>
          <w:color w:val="2657A6"/>
        </w:rPr>
        <w:t>repetition.</w:t>
      </w:r>
      <w:r w:rsidR="00542956" w:rsidRPr="0005658A">
        <w:t xml:space="preserve"> </w:t>
      </w:r>
      <w:r w:rsidR="00DC70EE" w:rsidRPr="0005658A">
        <w:rPr>
          <w:rStyle w:val="StyleItalicBlue1"/>
          <w:i/>
          <w:iCs/>
          <w:color w:val="2657A6"/>
        </w:rPr>
        <w:t>Refer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C70EE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C70EE" w:rsidRPr="0005658A">
        <w:t>Part</w:t>
      </w:r>
      <w:r w:rsidR="00542956" w:rsidRPr="0005658A">
        <w:t xml:space="preserve"> </w:t>
      </w:r>
      <w:r w:rsidR="00DC70EE" w:rsidRPr="0005658A">
        <w:t>2</w:t>
      </w:r>
      <w:r w:rsidR="00542956" w:rsidRPr="0005658A">
        <w:t xml:space="preserve"> </w:t>
      </w:r>
      <w:r w:rsidR="00DC70EE" w:rsidRPr="0005658A">
        <w:t>Chapter</w:t>
      </w:r>
      <w:r w:rsidR="00542956" w:rsidRPr="0005658A">
        <w:t xml:space="preserve"> </w:t>
      </w:r>
      <w:r w:rsidR="00DC70EE" w:rsidRPr="0005658A">
        <w:t>3A</w:t>
      </w:r>
      <w:r w:rsidR="00542956" w:rsidRPr="0005658A">
        <w:t xml:space="preserve"> </w:t>
      </w:r>
      <w:r w:rsidR="00DC70EE" w:rsidRPr="0005658A">
        <w:t>Section</w:t>
      </w:r>
      <w:r w:rsidR="00542956" w:rsidRPr="0005658A">
        <w:t xml:space="preserve"> </w:t>
      </w:r>
      <w:r w:rsidR="00DC70EE" w:rsidRPr="0005658A">
        <w:t>3A.2.2</w:t>
      </w:r>
      <w:r w:rsidR="00542956" w:rsidRPr="0005658A">
        <w:t xml:space="preserve"> </w:t>
      </w:r>
      <w:r w:rsidR="008D47A9" w:rsidRPr="0005658A">
        <w:t>Planning</w:t>
      </w:r>
      <w:r w:rsidR="00542956" w:rsidRPr="0005658A">
        <w:t xml:space="preserve"> </w:t>
      </w:r>
      <w:r w:rsidR="008D47A9" w:rsidRPr="0005658A">
        <w:t>Phase</w:t>
      </w:r>
      <w:r w:rsidR="00542956" w:rsidRPr="0005658A">
        <w:t xml:space="preserve"> </w:t>
      </w:r>
      <w:r w:rsidR="008D47A9" w:rsidRPr="0005658A">
        <w:t>Alternatives</w:t>
      </w:r>
      <w:r w:rsidR="00542956" w:rsidRPr="0005658A">
        <w:t xml:space="preserve"> </w:t>
      </w:r>
      <w:r w:rsidR="00DC70EE" w:rsidRPr="0005658A">
        <w:t>for</w:t>
      </w:r>
      <w:r w:rsidR="00542956" w:rsidRPr="0005658A">
        <w:t xml:space="preserve"> </w:t>
      </w:r>
      <w:r w:rsidR="00DC70EE" w:rsidRPr="0005658A">
        <w:t>additional</w:t>
      </w:r>
      <w:r w:rsidR="00542956" w:rsidRPr="0005658A">
        <w:t xml:space="preserve"> </w:t>
      </w:r>
      <w:r w:rsidR="00DC70EE" w:rsidRPr="0005658A">
        <w:t>details</w:t>
      </w:r>
      <w:r w:rsidR="008D47A9" w:rsidRPr="0005658A">
        <w:t>.</w:t>
      </w:r>
    </w:p>
    <w:p w14:paraId="7D831B53" w14:textId="77777777" w:rsidR="001F6C96" w:rsidRDefault="001F6C96" w:rsidP="001F6C96">
      <w:bookmarkStart w:id="1586" w:name="_Toc224306497"/>
      <w:bookmarkStart w:id="1587" w:name="_Toc224308269"/>
      <w:bookmarkStart w:id="1588" w:name="_Toc224308462"/>
      <w:bookmarkStart w:id="1589" w:name="_Toc224309221"/>
      <w:bookmarkStart w:id="1590" w:name="_Toc226234645"/>
      <w:bookmarkStart w:id="1591" w:name="_Toc228398697"/>
      <w:bookmarkStart w:id="1592" w:name="_Toc229070831"/>
      <w:r>
        <w:t>Enter information here.</w:t>
      </w:r>
    </w:p>
    <w:p w14:paraId="065EC9A9" w14:textId="17166900" w:rsidR="00A30A2D" w:rsidRPr="00180BEE" w:rsidRDefault="00A30A2D" w:rsidP="00A30A2D">
      <w:pPr>
        <w:pStyle w:val="Heading3"/>
      </w:pPr>
      <w:bookmarkStart w:id="1593" w:name="_Toc237197077"/>
      <w:r w:rsidRPr="00180BEE">
        <w:t>PD&amp;E</w:t>
      </w:r>
      <w:r w:rsidR="00542956">
        <w:t xml:space="preserve"> </w:t>
      </w:r>
      <w:r w:rsidR="0074301C" w:rsidRPr="00180BEE">
        <w:t>Phase</w:t>
      </w:r>
      <w:r w:rsidR="00542956">
        <w:t xml:space="preserve"> </w:t>
      </w:r>
      <w:r w:rsidRPr="00180BEE">
        <w:t>Alternatives</w:t>
      </w:r>
      <w:r w:rsidR="00542956">
        <w:t xml:space="preserve"> </w:t>
      </w:r>
      <w:r w:rsidRPr="00180BEE">
        <w:t>Eliminated</w:t>
      </w:r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</w:p>
    <w:p w14:paraId="37885614" w14:textId="4EBAE157" w:rsidR="00B877F6" w:rsidRPr="0005658A" w:rsidRDefault="00A30A2D" w:rsidP="009631DD">
      <w:pPr>
        <w:pStyle w:val="Instructional"/>
        <w:rPr>
          <w:rStyle w:val="StyleItalicBlue1"/>
          <w:i/>
          <w:iCs/>
          <w:color w:val="2657A6"/>
        </w:rPr>
      </w:pPr>
      <w:bookmarkStart w:id="1594" w:name="_Toc224306498"/>
      <w:bookmarkStart w:id="1595" w:name="_Toc224308270"/>
      <w:r w:rsidRPr="0005658A">
        <w:rPr>
          <w:rStyle w:val="StyleItalicBlue1"/>
          <w:i/>
          <w:iCs/>
          <w:color w:val="2657A6"/>
        </w:rPr>
        <w:t>Discuss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551E9" w:rsidRPr="0005658A">
        <w:rPr>
          <w:rStyle w:val="StyleItalicBlue1"/>
          <w:i/>
          <w:iCs/>
          <w:color w:val="2657A6"/>
        </w:rPr>
        <w:t>(TSM&amp;O,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551E9" w:rsidRPr="0005658A">
        <w:rPr>
          <w:rStyle w:val="StyleItalicBlue1"/>
          <w:i/>
          <w:iCs/>
          <w:color w:val="2657A6"/>
        </w:rPr>
        <w:t>multimodal,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551E9" w:rsidRPr="0005658A">
        <w:rPr>
          <w:rStyle w:val="StyleItalicBlue1"/>
          <w:i/>
          <w:iCs/>
          <w:color w:val="2657A6"/>
        </w:rPr>
        <w:t>build)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that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were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0172A" w:rsidRPr="0005658A">
        <w:rPr>
          <w:rStyle w:val="StyleItalicBlue1"/>
          <w:i/>
          <w:iCs/>
          <w:color w:val="2657A6"/>
        </w:rPr>
        <w:t>considered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0172A" w:rsidRPr="0005658A">
        <w:rPr>
          <w:rStyle w:val="StyleItalicBlue1"/>
          <w:i/>
          <w:iCs/>
          <w:color w:val="2657A6"/>
        </w:rPr>
        <w:t>but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eliminated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from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detailed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study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during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PD&amp;E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4301C" w:rsidRPr="0005658A">
        <w:rPr>
          <w:rStyle w:val="StyleItalicBlue1"/>
          <w:i/>
          <w:iCs/>
          <w:color w:val="2657A6"/>
        </w:rPr>
        <w:t>Phase</w:t>
      </w:r>
      <w:r w:rsidR="0040172A" w:rsidRPr="0005658A">
        <w:rPr>
          <w:rStyle w:val="StyleItalicBlue1"/>
          <w:i/>
          <w:iCs/>
          <w:color w:val="2657A6"/>
        </w:rPr>
        <w:t>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352DF" w:rsidRPr="0005658A">
        <w:rPr>
          <w:rStyle w:val="StyleItalicBlue1"/>
          <w:i/>
          <w:iCs/>
          <w:color w:val="2657A6"/>
        </w:rPr>
        <w:t>Refer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352DF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352DF" w:rsidRPr="0005658A">
        <w:t>Part</w:t>
      </w:r>
      <w:r w:rsidR="00542956" w:rsidRPr="0005658A">
        <w:t xml:space="preserve"> </w:t>
      </w:r>
      <w:r w:rsidR="004352DF" w:rsidRPr="0005658A">
        <w:t>2</w:t>
      </w:r>
      <w:r w:rsidR="00542956" w:rsidRPr="0005658A">
        <w:t xml:space="preserve"> </w:t>
      </w:r>
      <w:r w:rsidR="004352DF" w:rsidRPr="0005658A">
        <w:t>Chapter</w:t>
      </w:r>
      <w:r w:rsidR="00542956" w:rsidRPr="0005658A">
        <w:t xml:space="preserve"> </w:t>
      </w:r>
      <w:r w:rsidR="004352DF" w:rsidRPr="0005658A">
        <w:t>3A</w:t>
      </w:r>
      <w:r w:rsidR="00542956" w:rsidRPr="0005658A">
        <w:t xml:space="preserve"> </w:t>
      </w:r>
      <w:r w:rsidR="004352DF" w:rsidRPr="0005658A">
        <w:t>Section</w:t>
      </w:r>
      <w:r w:rsidR="00542956" w:rsidRPr="0005658A">
        <w:t xml:space="preserve"> </w:t>
      </w:r>
      <w:r w:rsidR="004352DF" w:rsidRPr="0005658A">
        <w:t>3A.2.3.4.2</w:t>
      </w:r>
      <w:r w:rsidR="00542956" w:rsidRPr="0005658A">
        <w:t xml:space="preserve"> </w:t>
      </w:r>
      <w:r w:rsidR="004352DF" w:rsidRPr="0005658A">
        <w:t>Elimination</w:t>
      </w:r>
      <w:r w:rsidR="00542956" w:rsidRPr="0005658A">
        <w:t xml:space="preserve"> </w:t>
      </w:r>
      <w:r w:rsidR="004352DF" w:rsidRPr="0005658A">
        <w:t>of</w:t>
      </w:r>
      <w:r w:rsidR="00542956" w:rsidRPr="0005658A">
        <w:t xml:space="preserve"> </w:t>
      </w:r>
      <w:r w:rsidR="004352DF" w:rsidRPr="0005658A">
        <w:t>Alternatives</w:t>
      </w:r>
      <w:r w:rsidR="00542956" w:rsidRPr="0005658A">
        <w:t xml:space="preserve"> </w:t>
      </w:r>
      <w:r w:rsidR="004352DF" w:rsidRPr="0005658A">
        <w:t>that</w:t>
      </w:r>
      <w:r w:rsidR="00542956" w:rsidRPr="0005658A">
        <w:t xml:space="preserve"> </w:t>
      </w:r>
      <w:r w:rsidR="004352DF" w:rsidRPr="0005658A">
        <w:t>Do</w:t>
      </w:r>
      <w:r w:rsidR="00542956" w:rsidRPr="0005658A">
        <w:t xml:space="preserve"> </w:t>
      </w:r>
      <w:r w:rsidR="004352DF" w:rsidRPr="0005658A">
        <w:t>Not</w:t>
      </w:r>
      <w:r w:rsidR="00542956" w:rsidRPr="0005658A">
        <w:t xml:space="preserve"> </w:t>
      </w:r>
      <w:r w:rsidR="004352DF" w:rsidRPr="0005658A">
        <w:t>Meet</w:t>
      </w:r>
      <w:r w:rsidR="00542956" w:rsidRPr="0005658A">
        <w:t xml:space="preserve"> </w:t>
      </w:r>
      <w:r w:rsidR="004352DF" w:rsidRPr="0005658A">
        <w:t>Purpose</w:t>
      </w:r>
      <w:r w:rsidR="00542956" w:rsidRPr="0005658A">
        <w:t xml:space="preserve"> </w:t>
      </w:r>
      <w:r w:rsidR="004352DF" w:rsidRPr="0005658A">
        <w:t>and</w:t>
      </w:r>
      <w:r w:rsidR="00542956" w:rsidRPr="0005658A">
        <w:t xml:space="preserve"> </w:t>
      </w:r>
      <w:r w:rsidR="004352DF" w:rsidRPr="0005658A">
        <w:t>Need</w:t>
      </w:r>
      <w:r w:rsidR="00542956" w:rsidRPr="0005658A">
        <w:t xml:space="preserve"> </w:t>
      </w:r>
      <w:r w:rsidR="004352DF" w:rsidRPr="0005658A">
        <w:t>and</w:t>
      </w:r>
      <w:r w:rsidR="00542956" w:rsidRPr="0005658A">
        <w:t xml:space="preserve"> </w:t>
      </w:r>
      <w:r w:rsidR="004352DF" w:rsidRPr="0005658A">
        <w:t>Section</w:t>
      </w:r>
      <w:r w:rsidR="00542956" w:rsidRPr="0005658A">
        <w:t xml:space="preserve"> </w:t>
      </w:r>
      <w:r w:rsidR="004352DF" w:rsidRPr="0005658A">
        <w:t>3A.2.3.5</w:t>
      </w:r>
      <w:r w:rsidR="00542956" w:rsidRPr="0005658A">
        <w:t xml:space="preserve"> </w:t>
      </w:r>
      <w:r w:rsidR="004352DF" w:rsidRPr="0005658A">
        <w:t>Alternatives</w:t>
      </w:r>
      <w:r w:rsidR="00542956" w:rsidRPr="0005658A">
        <w:t xml:space="preserve"> </w:t>
      </w:r>
      <w:r w:rsidR="004352DF" w:rsidRPr="0005658A">
        <w:t>Considered</w:t>
      </w:r>
      <w:r w:rsidR="00542956" w:rsidRPr="0005658A">
        <w:t xml:space="preserve"> </w:t>
      </w:r>
      <w:r w:rsidR="004352DF" w:rsidRPr="0005658A">
        <w:t>but</w:t>
      </w:r>
      <w:r w:rsidR="00542956" w:rsidRPr="0005658A">
        <w:t xml:space="preserve"> </w:t>
      </w:r>
      <w:r w:rsidR="004352DF" w:rsidRPr="0005658A">
        <w:t>Eliminated</w:t>
      </w:r>
      <w:r w:rsidR="00542956" w:rsidRPr="0005658A">
        <w:t xml:space="preserve"> </w:t>
      </w:r>
      <w:r w:rsidR="004352DF" w:rsidRPr="0005658A">
        <w:t>for</w:t>
      </w:r>
      <w:r w:rsidR="00542956" w:rsidRPr="0005658A">
        <w:t xml:space="preserve"> </w:t>
      </w:r>
      <w:r w:rsidR="004352DF" w:rsidRPr="0005658A">
        <w:t>additional</w:t>
      </w:r>
      <w:r w:rsidR="00542956" w:rsidRPr="0005658A">
        <w:t xml:space="preserve"> </w:t>
      </w:r>
      <w:r w:rsidR="004352DF" w:rsidRPr="0005658A">
        <w:t>details.</w:t>
      </w:r>
    </w:p>
    <w:p w14:paraId="0AD979FC" w14:textId="77777777" w:rsidR="001F6C96" w:rsidRDefault="001F6C96" w:rsidP="001F6C96">
      <w:bookmarkStart w:id="1596" w:name="_Toc229070832"/>
      <w:bookmarkStart w:id="1597" w:name="_Toc229589476"/>
      <w:bookmarkStart w:id="1598" w:name="_Toc224306499"/>
      <w:bookmarkStart w:id="1599" w:name="_Toc224308271"/>
      <w:bookmarkStart w:id="1600" w:name="_Toc224308463"/>
      <w:bookmarkStart w:id="1601" w:name="_Toc224309222"/>
      <w:bookmarkStart w:id="1602" w:name="_Toc226234646"/>
      <w:bookmarkStart w:id="1603" w:name="_Toc228398698"/>
      <w:bookmarkStart w:id="1604" w:name="_Toc229070833"/>
      <w:bookmarkEnd w:id="1594"/>
      <w:bookmarkEnd w:id="1595"/>
      <w:bookmarkEnd w:id="1596"/>
      <w:bookmarkEnd w:id="1597"/>
      <w:r>
        <w:t>Enter information here.</w:t>
      </w:r>
    </w:p>
    <w:p w14:paraId="468D3A16" w14:textId="32D4FA77" w:rsidR="0082050F" w:rsidRPr="00F67A2E" w:rsidRDefault="00B74E96" w:rsidP="00E87ACC">
      <w:pPr>
        <w:pStyle w:val="Heading2"/>
      </w:pPr>
      <w:bookmarkStart w:id="1605" w:name="_Toc237197078"/>
      <w:r w:rsidRPr="00F67A2E">
        <w:t>Comparative</w:t>
      </w:r>
      <w:r w:rsidR="00542956">
        <w:t xml:space="preserve"> </w:t>
      </w:r>
      <w:r w:rsidRPr="00F67A2E">
        <w:t>Alternatives</w:t>
      </w:r>
      <w:r w:rsidR="00542956">
        <w:t xml:space="preserve"> </w:t>
      </w:r>
      <w:r w:rsidR="0082050F" w:rsidRPr="00F67A2E">
        <w:t>Evaluation</w:t>
      </w:r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</w:p>
    <w:p w14:paraId="5635AAEA" w14:textId="5A767268" w:rsidR="002B3BC8" w:rsidRPr="0005658A" w:rsidRDefault="0008608B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Include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A5374" w:rsidRPr="0005658A">
        <w:rPr>
          <w:rStyle w:val="StyleItalicBlue1"/>
          <w:i/>
          <w:iCs/>
          <w:color w:val="2657A6"/>
        </w:rPr>
        <w:t>a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A5374" w:rsidRPr="0005658A">
        <w:rPr>
          <w:rStyle w:val="StyleItalicBlue1"/>
          <w:i/>
          <w:iCs/>
          <w:color w:val="2657A6"/>
        </w:rPr>
        <w:t>matrix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A5374" w:rsidRPr="0005658A">
        <w:rPr>
          <w:rStyle w:val="StyleItalicBlue1"/>
          <w:i/>
          <w:iCs/>
          <w:color w:val="2657A6"/>
        </w:rPr>
        <w:t>that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A5374" w:rsidRPr="0005658A">
        <w:rPr>
          <w:rStyle w:val="StyleItalicBlue1"/>
          <w:i/>
          <w:iCs/>
          <w:color w:val="2657A6"/>
        </w:rPr>
        <w:t>compares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A5374" w:rsidRPr="0005658A">
        <w:rPr>
          <w:rStyle w:val="StyleItalicBlue1"/>
          <w:i/>
          <w:iCs/>
          <w:color w:val="2657A6"/>
        </w:rPr>
        <w:t>each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A5374" w:rsidRPr="0005658A">
        <w:rPr>
          <w:rStyle w:val="StyleItalicBlue1"/>
          <w:i/>
          <w:iCs/>
          <w:color w:val="2657A6"/>
        </w:rPr>
        <w:t>alternative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evaluated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detail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(including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30515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No-Build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Alternative)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with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respect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A5374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A5374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61A36" w:rsidRPr="0005658A">
        <w:rPr>
          <w:rStyle w:val="StyleItalicBlue1"/>
          <w:i/>
          <w:iCs/>
          <w:color w:val="2657A6"/>
        </w:rPr>
        <w:t>items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61A36" w:rsidRPr="0005658A">
        <w:rPr>
          <w:rStyle w:val="StyleItalicBlue1"/>
          <w:i/>
          <w:iCs/>
          <w:color w:val="2657A6"/>
        </w:rPr>
        <w:t>listed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61A36"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D4E47" w:rsidRPr="0005658A">
        <w:t>Part</w:t>
      </w:r>
      <w:r w:rsidR="00542956" w:rsidRPr="0005658A">
        <w:t xml:space="preserve"> </w:t>
      </w:r>
      <w:r w:rsidR="002D4E47" w:rsidRPr="0005658A">
        <w:t>2</w:t>
      </w:r>
      <w:r w:rsidR="00542956" w:rsidRPr="0005658A">
        <w:t xml:space="preserve"> </w:t>
      </w:r>
      <w:r w:rsidR="002D4E47" w:rsidRPr="0005658A">
        <w:t>Chapter</w:t>
      </w:r>
      <w:r w:rsidR="00542956" w:rsidRPr="0005658A">
        <w:t xml:space="preserve"> </w:t>
      </w:r>
      <w:r w:rsidR="002D4E47" w:rsidRPr="0005658A">
        <w:t>3A</w:t>
      </w:r>
      <w:r w:rsidR="00542956" w:rsidRPr="0005658A">
        <w:t xml:space="preserve"> </w:t>
      </w:r>
      <w:r w:rsidR="002D4E47" w:rsidRPr="0005658A">
        <w:t>Section</w:t>
      </w:r>
      <w:r w:rsidR="00542956" w:rsidRPr="0005658A">
        <w:t xml:space="preserve"> </w:t>
      </w:r>
      <w:r w:rsidR="002D4E47" w:rsidRPr="0005658A">
        <w:t>3A.2.</w:t>
      </w:r>
      <w:r w:rsidR="00246904" w:rsidRPr="0005658A">
        <w:t>6</w:t>
      </w:r>
      <w:r w:rsidR="00542956" w:rsidRPr="0005658A">
        <w:t xml:space="preserve"> </w:t>
      </w:r>
      <w:r w:rsidR="0059129D" w:rsidRPr="0005658A">
        <w:rPr>
          <w:rStyle w:val="StyleItalicBlue1"/>
          <w:i/>
          <w:iCs/>
          <w:color w:val="2657A6"/>
        </w:rPr>
        <w:t>Comparative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9129D"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9129D" w:rsidRPr="0005658A">
        <w:rPr>
          <w:rStyle w:val="StyleItalicBlue1"/>
          <w:i/>
          <w:iCs/>
          <w:color w:val="2657A6"/>
        </w:rPr>
        <w:t>Evaluation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95BCF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495BCF" w:rsidRPr="0005658A">
        <w:rPr>
          <w:rStyle w:val="StyleItalicBlue1"/>
          <w:i/>
          <w:iCs/>
          <w:color w:val="2657A6"/>
        </w:rPr>
        <w:t>any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0C3059" w:rsidRPr="0005658A">
        <w:rPr>
          <w:rStyle w:val="StyleItalicBlue1"/>
          <w:i/>
          <w:iCs/>
          <w:color w:val="2657A6"/>
        </w:rPr>
        <w:t>additional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D70CD" w:rsidRPr="0005658A">
        <w:rPr>
          <w:rStyle w:val="StyleItalicBlue1"/>
          <w:i/>
          <w:iCs/>
          <w:color w:val="2657A6"/>
        </w:rPr>
        <w:t>comparative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D70CD" w:rsidRPr="0005658A">
        <w:rPr>
          <w:rStyle w:val="StyleItalicBlue1"/>
          <w:i/>
          <w:iCs/>
          <w:color w:val="2657A6"/>
        </w:rPr>
        <w:t>evaluation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D70CD" w:rsidRPr="0005658A">
        <w:rPr>
          <w:rStyle w:val="StyleItalicBlue1"/>
          <w:i/>
          <w:iCs/>
          <w:color w:val="2657A6"/>
        </w:rPr>
        <w:t>used</w:t>
      </w:r>
      <w:r w:rsidR="00761A36" w:rsidRPr="0005658A">
        <w:rPr>
          <w:rStyle w:val="StyleItalicBlue1"/>
          <w:i/>
          <w:iCs/>
          <w:color w:val="2657A6"/>
        </w:rPr>
        <w:t>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</w:p>
    <w:p w14:paraId="46649F38" w14:textId="28383094" w:rsidR="006A642B" w:rsidRPr="0005658A" w:rsidRDefault="00970F78" w:rsidP="009631DD">
      <w:pPr>
        <w:pStyle w:val="Instructional"/>
      </w:pPr>
      <w:r w:rsidRPr="0005658A">
        <w:lastRenderedPageBreak/>
        <w:t>If</w:t>
      </w:r>
      <w:r w:rsidR="00542956" w:rsidRPr="0005658A">
        <w:t xml:space="preserve"> </w:t>
      </w:r>
      <w:r w:rsidRPr="0005658A">
        <w:t>a</w:t>
      </w:r>
      <w:r w:rsidR="00542956" w:rsidRPr="0005658A">
        <w:t xml:space="preserve"> </w:t>
      </w:r>
      <w:r w:rsidRPr="0005658A">
        <w:t>TSM&amp;O</w:t>
      </w:r>
      <w:r w:rsidR="00EF2607" w:rsidRPr="0005658A">
        <w:t>,</w:t>
      </w:r>
      <w:r w:rsidR="00542956" w:rsidRPr="0005658A">
        <w:t xml:space="preserve"> </w:t>
      </w:r>
      <w:r w:rsidR="00EF2607" w:rsidRPr="0005658A">
        <w:t>Multimodal,</w:t>
      </w:r>
      <w:r w:rsidR="00542956" w:rsidRPr="0005658A">
        <w:t xml:space="preserve"> </w:t>
      </w:r>
      <w:r w:rsidR="00EF2607" w:rsidRPr="0005658A">
        <w:t>or</w:t>
      </w:r>
      <w:r w:rsidR="00542956" w:rsidRPr="0005658A">
        <w:t xml:space="preserve"> </w:t>
      </w:r>
      <w:r w:rsidR="00EF2607" w:rsidRPr="0005658A">
        <w:t>Project</w:t>
      </w:r>
      <w:r w:rsidR="00542956" w:rsidRPr="0005658A">
        <w:t xml:space="preserve"> </w:t>
      </w:r>
      <w:r w:rsidR="00EF2607" w:rsidRPr="0005658A">
        <w:t>Specific</w:t>
      </w:r>
      <w:r w:rsidR="00542956" w:rsidRPr="0005658A">
        <w:t xml:space="preserve"> </w:t>
      </w:r>
      <w:r w:rsidRPr="0005658A">
        <w:t>Alternative</w:t>
      </w:r>
      <w:r w:rsidR="00542956" w:rsidRPr="0005658A">
        <w:t xml:space="preserve"> </w:t>
      </w:r>
      <w:r w:rsidRPr="0005658A">
        <w:t>was</w:t>
      </w:r>
      <w:r w:rsidR="00542956" w:rsidRPr="0005658A">
        <w:t xml:space="preserve"> </w:t>
      </w:r>
      <w:r w:rsidRPr="0005658A">
        <w:t>evaluated</w:t>
      </w:r>
      <w:r w:rsidR="00542956" w:rsidRPr="0005658A">
        <w:t xml:space="preserve"> </w:t>
      </w:r>
      <w:r w:rsidRPr="0005658A">
        <w:t>in</w:t>
      </w:r>
      <w:r w:rsidR="00542956" w:rsidRPr="0005658A">
        <w:t xml:space="preserve"> </w:t>
      </w:r>
      <w:r w:rsidRPr="0005658A">
        <w:t>detail,</w:t>
      </w:r>
      <w:r w:rsidR="00542956" w:rsidRPr="0005658A">
        <w:t xml:space="preserve"> </w:t>
      </w:r>
      <w:r w:rsidRPr="0005658A">
        <w:t>include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alternative</w:t>
      </w:r>
      <w:r w:rsidR="00542956" w:rsidRPr="0005658A">
        <w:t xml:space="preserve"> </w:t>
      </w:r>
      <w:r w:rsidRPr="0005658A">
        <w:t>in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matrix.</w:t>
      </w:r>
    </w:p>
    <w:p w14:paraId="0259E759" w14:textId="181163AB" w:rsidR="005871F5" w:rsidRPr="0005658A" w:rsidRDefault="00C16219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instances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more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than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one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build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once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preferred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selected,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should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modified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indicate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which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was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selected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preferred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highlighting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appending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name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identify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preferred.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</w:p>
    <w:p w14:paraId="1CE4AA05" w14:textId="77777777" w:rsidR="001F6C96" w:rsidRDefault="001F6C96" w:rsidP="001F6C96">
      <w:bookmarkStart w:id="1606" w:name="_Toc126061261"/>
      <w:bookmarkStart w:id="1607" w:name="_Toc126268758"/>
      <w:bookmarkStart w:id="1608" w:name="_Toc126417792"/>
      <w:bookmarkStart w:id="1609" w:name="_Toc126425080"/>
      <w:bookmarkStart w:id="1610" w:name="_Toc126617723"/>
      <w:bookmarkStart w:id="1611" w:name="_Toc131138080"/>
      <w:bookmarkStart w:id="1612" w:name="_Toc131164655"/>
      <w:bookmarkStart w:id="1613" w:name="_Toc131165329"/>
      <w:bookmarkStart w:id="1614" w:name="_Toc224306500"/>
      <w:bookmarkStart w:id="1615" w:name="_Toc224308272"/>
      <w:bookmarkStart w:id="1616" w:name="_Toc224308464"/>
      <w:bookmarkStart w:id="1617" w:name="_Toc224309223"/>
      <w:bookmarkStart w:id="1618" w:name="_Toc226234647"/>
      <w:bookmarkStart w:id="1619" w:name="_Toc228398699"/>
      <w:bookmarkStart w:id="1620" w:name="_Toc229070834"/>
      <w:r>
        <w:t>Enter information here.</w:t>
      </w:r>
    </w:p>
    <w:p w14:paraId="40D41D71" w14:textId="2795356E" w:rsidR="003A70BF" w:rsidRPr="00F67A2E" w:rsidRDefault="00774E3C" w:rsidP="00E87ACC">
      <w:pPr>
        <w:pStyle w:val="Heading2"/>
      </w:pPr>
      <w:bookmarkStart w:id="1621" w:name="_Toc237197079"/>
      <w:r w:rsidRPr="00F67A2E">
        <w:t>Selection</w:t>
      </w:r>
      <w:r w:rsidR="00542956">
        <w:t xml:space="preserve"> </w:t>
      </w:r>
      <w:r w:rsidRPr="00F67A2E">
        <w:t>of</w:t>
      </w:r>
      <w:r w:rsidR="00542956">
        <w:t xml:space="preserve"> </w:t>
      </w:r>
      <w:r w:rsidRPr="00F67A2E">
        <w:t>the</w:t>
      </w:r>
      <w:r w:rsidR="00542956">
        <w:t xml:space="preserve"> </w:t>
      </w:r>
      <w:r w:rsidR="00255526" w:rsidRPr="00F67A2E">
        <w:t>Preferred</w:t>
      </w:r>
      <w:r w:rsidR="00542956">
        <w:t xml:space="preserve"> </w:t>
      </w:r>
      <w:r w:rsidR="007561EE" w:rsidRPr="00F67A2E">
        <w:t>Alternative</w:t>
      </w:r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</w:p>
    <w:p w14:paraId="247A3F3C" w14:textId="1EB1F00D" w:rsidR="005B523D" w:rsidRPr="0005658A" w:rsidRDefault="00214049" w:rsidP="009631DD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Briefly,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</w:t>
      </w:r>
      <w:r w:rsidR="00A30B6D" w:rsidRPr="0005658A">
        <w:rPr>
          <w:rStyle w:val="StyleItalicBlue1"/>
          <w:i/>
          <w:iCs/>
          <w:color w:val="2657A6"/>
        </w:rPr>
        <w:t>iscuss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B6D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B6D" w:rsidRPr="0005658A">
        <w:rPr>
          <w:rStyle w:val="StyleItalicBlue1"/>
          <w:i/>
          <w:iCs/>
          <w:color w:val="2657A6"/>
        </w:rPr>
        <w:t>results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B6D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B6D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74E3C" w:rsidRPr="0005658A">
        <w:rPr>
          <w:rStyle w:val="StyleItalicBlue1"/>
          <w:i/>
          <w:iCs/>
          <w:color w:val="2657A6"/>
        </w:rPr>
        <w:t>comparative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B6D"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B6D" w:rsidRPr="0005658A">
        <w:rPr>
          <w:rStyle w:val="StyleItalicBlue1"/>
          <w:i/>
          <w:iCs/>
          <w:color w:val="2657A6"/>
        </w:rPr>
        <w:t>evaluation.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F2605" w:rsidRPr="0005658A">
        <w:rPr>
          <w:rStyle w:val="StyleItalicBlue1"/>
          <w:i/>
          <w:iCs/>
          <w:color w:val="2657A6"/>
        </w:rPr>
        <w:t>Include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F2605" w:rsidRPr="0005658A">
        <w:rPr>
          <w:rStyle w:val="StyleItalicBlue1"/>
          <w:i/>
          <w:iCs/>
          <w:color w:val="2657A6"/>
        </w:rPr>
        <w:t>discussion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F2605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F2605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F2605" w:rsidRPr="0005658A">
        <w:rPr>
          <w:rStyle w:val="StyleItalicBlue1"/>
          <w:i/>
          <w:iCs/>
          <w:color w:val="2657A6"/>
        </w:rPr>
        <w:t>supporting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F2605" w:rsidRPr="0005658A">
        <w:rPr>
          <w:rStyle w:val="StyleItalicBlue1"/>
          <w:i/>
          <w:iCs/>
          <w:color w:val="2657A6"/>
        </w:rPr>
        <w:t>reasons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5C66B1" w:rsidRPr="0005658A">
        <w:rPr>
          <w:rStyle w:val="StyleItalicBlue1"/>
          <w:i/>
          <w:iCs/>
          <w:color w:val="2657A6"/>
        </w:rPr>
        <w:t>for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B6D" w:rsidRPr="0005658A">
        <w:rPr>
          <w:rStyle w:val="StyleItalicBlue1"/>
          <w:i/>
          <w:iCs/>
          <w:color w:val="2657A6"/>
        </w:rPr>
        <w:t>selecting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A30B6D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32FB3" w:rsidRPr="0005658A">
        <w:rPr>
          <w:rStyle w:val="StyleItalicBlue1"/>
          <w:i/>
          <w:iCs/>
          <w:color w:val="2657A6"/>
        </w:rPr>
        <w:t>P</w:t>
      </w:r>
      <w:r w:rsidR="00255526" w:rsidRPr="0005658A">
        <w:rPr>
          <w:rStyle w:val="StyleItalicBlue1"/>
          <w:i/>
          <w:iCs/>
          <w:color w:val="2657A6"/>
        </w:rPr>
        <w:t>referred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32FB3" w:rsidRPr="0005658A">
        <w:rPr>
          <w:rStyle w:val="StyleItalicBlue1"/>
          <w:i/>
          <w:iCs/>
          <w:color w:val="2657A6"/>
        </w:rPr>
        <w:t>A</w:t>
      </w:r>
      <w:r w:rsidR="00A30B6D" w:rsidRPr="0005658A">
        <w:rPr>
          <w:rStyle w:val="StyleItalicBlue1"/>
          <w:i/>
          <w:iCs/>
          <w:color w:val="2657A6"/>
        </w:rPr>
        <w:t>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67F8E" w:rsidRPr="0005658A">
        <w:rPr>
          <w:rStyle w:val="StyleItalicBlue1"/>
          <w:i/>
          <w:iCs/>
          <w:color w:val="2657A6"/>
        </w:rPr>
        <w:t>as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67F8E" w:rsidRPr="0005658A">
        <w:rPr>
          <w:rStyle w:val="StyleItalicBlue1"/>
          <w:i/>
          <w:iCs/>
          <w:color w:val="2657A6"/>
        </w:rPr>
        <w:t>discussed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67F8E"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167F8E" w:rsidRPr="0005658A">
        <w:t>Part</w:t>
      </w:r>
      <w:r w:rsidR="00542956" w:rsidRPr="0005658A">
        <w:t xml:space="preserve"> </w:t>
      </w:r>
      <w:r w:rsidR="00167F8E" w:rsidRPr="0005658A">
        <w:t>2</w:t>
      </w:r>
      <w:r w:rsidR="00542956" w:rsidRPr="0005658A">
        <w:t xml:space="preserve"> </w:t>
      </w:r>
      <w:r w:rsidR="00167F8E" w:rsidRPr="0005658A">
        <w:t>Chapter</w:t>
      </w:r>
      <w:r w:rsidR="00542956" w:rsidRPr="0005658A">
        <w:t xml:space="preserve"> </w:t>
      </w:r>
      <w:r w:rsidR="00167F8E" w:rsidRPr="0005658A">
        <w:t>3A</w:t>
      </w:r>
      <w:r w:rsidR="00542956" w:rsidRPr="0005658A">
        <w:t xml:space="preserve"> </w:t>
      </w:r>
      <w:r w:rsidR="00167F8E" w:rsidRPr="0005658A">
        <w:t>Section</w:t>
      </w:r>
      <w:r w:rsidR="00542956" w:rsidRPr="0005658A">
        <w:t xml:space="preserve"> </w:t>
      </w:r>
      <w:r w:rsidR="00167F8E" w:rsidRPr="0005658A">
        <w:t>3A.2.</w:t>
      </w:r>
      <w:r w:rsidR="008D38B5" w:rsidRPr="0005658A">
        <w:t>7</w:t>
      </w:r>
      <w:r w:rsidR="00542956" w:rsidRPr="0005658A">
        <w:t xml:space="preserve"> </w:t>
      </w:r>
      <w:r w:rsidR="007E2AD6" w:rsidRPr="0005658A">
        <w:t>Preferred</w:t>
      </w:r>
      <w:r w:rsidR="00542956" w:rsidRPr="0005658A">
        <w:t xml:space="preserve"> </w:t>
      </w:r>
      <w:r w:rsidR="007E2AD6" w:rsidRPr="0005658A">
        <w:t>Alternative</w:t>
      </w:r>
      <w:r w:rsidR="00542956" w:rsidRPr="0005658A">
        <w:t xml:space="preserve"> </w:t>
      </w:r>
      <w:r w:rsidR="002D7DA4" w:rsidRPr="0005658A">
        <w:t>and</w:t>
      </w:r>
      <w:r w:rsidR="00542956" w:rsidRPr="0005658A">
        <w:t xml:space="preserve"> </w:t>
      </w:r>
      <w:r w:rsidR="002D7DA4" w:rsidRPr="0005658A">
        <w:t>Part</w:t>
      </w:r>
      <w:r w:rsidR="00542956" w:rsidRPr="0005658A">
        <w:t xml:space="preserve"> </w:t>
      </w:r>
      <w:r w:rsidR="002D7DA4" w:rsidRPr="0005658A">
        <w:t>2</w:t>
      </w:r>
      <w:r w:rsidR="00542956" w:rsidRPr="0005658A">
        <w:t xml:space="preserve"> </w:t>
      </w:r>
      <w:r w:rsidR="002D7DA4" w:rsidRPr="0005658A">
        <w:t>Chapter</w:t>
      </w:r>
      <w:r w:rsidR="00542956" w:rsidRPr="0005658A">
        <w:t xml:space="preserve"> </w:t>
      </w:r>
      <w:r w:rsidR="002D7DA4" w:rsidRPr="0005658A">
        <w:t>3</w:t>
      </w:r>
      <w:r w:rsidR="00542956" w:rsidRPr="0005658A">
        <w:t xml:space="preserve"> </w:t>
      </w:r>
      <w:r w:rsidR="002D7DA4" w:rsidRPr="0005658A">
        <w:t>Section</w:t>
      </w:r>
      <w:r w:rsidR="00542956" w:rsidRPr="0005658A">
        <w:t xml:space="preserve"> </w:t>
      </w:r>
      <w:r w:rsidR="00F53029" w:rsidRPr="0005658A">
        <w:t>3.2.9</w:t>
      </w:r>
      <w:r w:rsidR="00542956" w:rsidRPr="0005658A">
        <w:t xml:space="preserve"> </w:t>
      </w:r>
      <w:r w:rsidR="007E2AD6" w:rsidRPr="0005658A">
        <w:t>Preferred</w:t>
      </w:r>
      <w:r w:rsidR="00542956" w:rsidRPr="0005658A">
        <w:t xml:space="preserve"> </w:t>
      </w:r>
      <w:r w:rsidR="007E2AD6" w:rsidRPr="0005658A">
        <w:t>A</w:t>
      </w:r>
      <w:r w:rsidR="00624D31" w:rsidRPr="0005658A">
        <w:t>l</w:t>
      </w:r>
      <w:r w:rsidR="007E2AD6" w:rsidRPr="0005658A">
        <w:t>ternative</w:t>
      </w:r>
      <w:r w:rsidR="00A30B6D" w:rsidRPr="0005658A">
        <w:rPr>
          <w:rStyle w:val="StyleItalicBlue1"/>
          <w:i/>
          <w:iCs/>
          <w:color w:val="2657A6"/>
        </w:rPr>
        <w:t>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</w:p>
    <w:p w14:paraId="640FAA58" w14:textId="1BC84EE3" w:rsidR="001A64E5" w:rsidRPr="0005658A" w:rsidRDefault="001A64E5" w:rsidP="009631DD">
      <w:pPr>
        <w:pStyle w:val="Instructional"/>
      </w:pPr>
      <w:r w:rsidRPr="0005658A">
        <w:t>Include</w:t>
      </w:r>
      <w:r w:rsidR="00542956" w:rsidRPr="0005658A">
        <w:t xml:space="preserve"> </w:t>
      </w:r>
      <w:r w:rsidRPr="0005658A">
        <w:t>a</w:t>
      </w:r>
      <w:r w:rsidR="00542956" w:rsidRPr="0005658A">
        <w:t xml:space="preserve"> </w:t>
      </w:r>
      <w:proofErr w:type="gramStart"/>
      <w:r w:rsidRPr="0005658A">
        <w:t>discussion</w:t>
      </w:r>
      <w:proofErr w:type="gramEnd"/>
      <w:r w:rsidR="00542956" w:rsidRPr="0005658A">
        <w:t xml:space="preserve"> </w:t>
      </w:r>
      <w:proofErr w:type="gramStart"/>
      <w:r w:rsidR="00B30B06" w:rsidRPr="0005658A">
        <w:t>if</w:t>
      </w:r>
      <w:proofErr w:type="gramEnd"/>
      <w:r w:rsidR="00542956" w:rsidRPr="0005658A">
        <w:t xml:space="preserve"> </w:t>
      </w:r>
      <w:r w:rsidR="00B30B06" w:rsidRPr="0005658A">
        <w:t>the</w:t>
      </w:r>
      <w:r w:rsidR="00542956" w:rsidRPr="0005658A">
        <w:t xml:space="preserve"> </w:t>
      </w:r>
      <w:r w:rsidR="00B30B06" w:rsidRPr="0005658A">
        <w:t>preferred</w:t>
      </w:r>
      <w:r w:rsidR="00542956" w:rsidRPr="0005658A">
        <w:t xml:space="preserve"> </w:t>
      </w:r>
      <w:r w:rsidR="00B30B06" w:rsidRPr="0005658A">
        <w:t>alternative</w:t>
      </w:r>
      <w:r w:rsidR="00542956" w:rsidRPr="0005658A">
        <w:t xml:space="preserve"> </w:t>
      </w:r>
      <w:r w:rsidR="00B30B06" w:rsidRPr="0005658A">
        <w:t>was</w:t>
      </w:r>
      <w:r w:rsidR="00542956" w:rsidRPr="0005658A">
        <w:t xml:space="preserve"> </w:t>
      </w:r>
      <w:r w:rsidR="00B30B06" w:rsidRPr="0005658A">
        <w:t>designed</w:t>
      </w:r>
      <w:r w:rsidR="00542956" w:rsidRPr="0005658A">
        <w:t xml:space="preserve"> </w:t>
      </w:r>
      <w:r w:rsidR="00B30B06" w:rsidRPr="0005658A">
        <w:t>to</w:t>
      </w:r>
      <w:r w:rsidR="00542956" w:rsidRPr="0005658A">
        <w:t xml:space="preserve"> </w:t>
      </w:r>
      <w:r w:rsidR="00B30B06" w:rsidRPr="0005658A">
        <w:t>a</w:t>
      </w:r>
      <w:r w:rsidR="00542956" w:rsidRPr="0005658A">
        <w:t xml:space="preserve"> </w:t>
      </w:r>
      <w:r w:rsidR="00B30B06" w:rsidRPr="0005658A">
        <w:t>higher</w:t>
      </w:r>
      <w:r w:rsidR="00542956" w:rsidRPr="0005658A">
        <w:t xml:space="preserve"> </w:t>
      </w:r>
      <w:r w:rsidR="00B30B06" w:rsidRPr="0005658A">
        <w:t>level</w:t>
      </w:r>
      <w:r w:rsidR="00542956" w:rsidRPr="0005658A">
        <w:t xml:space="preserve"> </w:t>
      </w:r>
      <w:r w:rsidR="00B30B06" w:rsidRPr="0005658A">
        <w:t>of</w:t>
      </w:r>
      <w:r w:rsidR="00542956" w:rsidRPr="0005658A">
        <w:t xml:space="preserve"> </w:t>
      </w:r>
      <w:r w:rsidR="00B30B06" w:rsidRPr="0005658A">
        <w:t>detail</w:t>
      </w:r>
      <w:r w:rsidR="00542956" w:rsidRPr="0005658A">
        <w:t xml:space="preserve"> </w:t>
      </w:r>
      <w:r w:rsidR="00B30B06" w:rsidRPr="0005658A">
        <w:t>compared</w:t>
      </w:r>
      <w:r w:rsidR="00542956" w:rsidRPr="0005658A">
        <w:t xml:space="preserve"> </w:t>
      </w:r>
      <w:r w:rsidR="00B30B06" w:rsidRPr="0005658A">
        <w:t>to</w:t>
      </w:r>
      <w:r w:rsidR="00542956" w:rsidRPr="0005658A">
        <w:t xml:space="preserve"> </w:t>
      </w:r>
      <w:r w:rsidR="00B30B06" w:rsidRPr="0005658A">
        <w:t>the</w:t>
      </w:r>
      <w:r w:rsidR="00542956" w:rsidRPr="0005658A">
        <w:t xml:space="preserve"> </w:t>
      </w:r>
      <w:r w:rsidR="00B30B06" w:rsidRPr="0005658A">
        <w:t>other</w:t>
      </w:r>
      <w:r w:rsidR="00542956" w:rsidRPr="0005658A">
        <w:t xml:space="preserve"> </w:t>
      </w:r>
      <w:r w:rsidR="00B30B06" w:rsidRPr="0005658A">
        <w:t>alternative</w:t>
      </w:r>
      <w:r w:rsidR="00542956" w:rsidRPr="0005658A">
        <w:t xml:space="preserve"> </w:t>
      </w:r>
      <w:r w:rsidR="0050183A" w:rsidRPr="0005658A">
        <w:t>and</w:t>
      </w:r>
      <w:r w:rsidR="00542956" w:rsidRPr="0005658A">
        <w:t xml:space="preserve"> </w:t>
      </w:r>
      <w:r w:rsidR="00544630" w:rsidRPr="0005658A">
        <w:t>any</w:t>
      </w:r>
      <w:r w:rsidR="00542956" w:rsidRPr="0005658A">
        <w:t xml:space="preserve"> </w:t>
      </w:r>
      <w:r w:rsidRPr="0005658A">
        <w:t>design</w:t>
      </w:r>
      <w:r w:rsidR="00542956" w:rsidRPr="0005658A">
        <w:t xml:space="preserve"> </w:t>
      </w:r>
      <w:r w:rsidRPr="0005658A">
        <w:t>refinements</w:t>
      </w:r>
      <w:r w:rsidR="00542956" w:rsidRPr="0005658A">
        <w:t xml:space="preserve"> </w:t>
      </w:r>
      <w:r w:rsidRPr="0005658A">
        <w:t>performed</w:t>
      </w:r>
      <w:r w:rsidR="00542956" w:rsidRPr="0005658A">
        <w:t xml:space="preserve"> </w:t>
      </w:r>
      <w:r w:rsidRPr="0005658A">
        <w:t>after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Public</w:t>
      </w:r>
      <w:r w:rsidR="00542956" w:rsidRPr="0005658A">
        <w:t xml:space="preserve"> </w:t>
      </w:r>
      <w:r w:rsidRPr="0005658A">
        <w:t>Hearing</w:t>
      </w:r>
      <w:r w:rsidR="00167681" w:rsidRPr="0005658A">
        <w:t>.</w:t>
      </w:r>
      <w:r w:rsidR="00542956" w:rsidRPr="0005658A">
        <w:t xml:space="preserve"> </w:t>
      </w:r>
      <w:r w:rsidR="00167681" w:rsidRPr="0005658A">
        <w:t>Discuss</w:t>
      </w:r>
      <w:r w:rsidR="00542956" w:rsidRPr="0005658A">
        <w:t xml:space="preserve"> </w:t>
      </w:r>
      <w:r w:rsidR="00544630" w:rsidRPr="0005658A">
        <w:t>updates</w:t>
      </w:r>
      <w:r w:rsidR="00542956" w:rsidRPr="0005658A">
        <w:t xml:space="preserve"> </w:t>
      </w:r>
      <w:r w:rsidR="00544630" w:rsidRPr="0005658A">
        <w:t>after</w:t>
      </w:r>
      <w:r w:rsidR="00542956" w:rsidRPr="0005658A">
        <w:t xml:space="preserve"> </w:t>
      </w:r>
      <w:r w:rsidR="00CD664F" w:rsidRPr="0005658A">
        <w:t>public</w:t>
      </w:r>
      <w:r w:rsidR="00542956" w:rsidRPr="0005658A">
        <w:t xml:space="preserve"> </w:t>
      </w:r>
      <w:r w:rsidR="00CD664F" w:rsidRPr="0005658A">
        <w:t>and</w:t>
      </w:r>
      <w:r w:rsidR="00542956" w:rsidRPr="0005658A">
        <w:t xml:space="preserve"> </w:t>
      </w:r>
      <w:r w:rsidR="00CD664F" w:rsidRPr="0005658A">
        <w:t>agency</w:t>
      </w:r>
      <w:r w:rsidR="00542956" w:rsidRPr="0005658A">
        <w:t xml:space="preserve"> </w:t>
      </w:r>
      <w:r w:rsidR="00CD664F" w:rsidRPr="0005658A">
        <w:t>comments</w:t>
      </w:r>
      <w:r w:rsidR="00542956" w:rsidRPr="0005658A">
        <w:t xml:space="preserve"> </w:t>
      </w:r>
      <w:r w:rsidR="00544630" w:rsidRPr="0005658A">
        <w:t>were</w:t>
      </w:r>
      <w:r w:rsidR="00542956" w:rsidRPr="0005658A">
        <w:t xml:space="preserve"> </w:t>
      </w:r>
      <w:r w:rsidR="00CD664F" w:rsidRPr="0005658A">
        <w:t>considered</w:t>
      </w:r>
      <w:r w:rsidR="00544630" w:rsidRPr="0005658A">
        <w:t>.</w:t>
      </w:r>
      <w:r w:rsidR="00542956" w:rsidRPr="0005658A">
        <w:t xml:space="preserve"> </w:t>
      </w:r>
      <w:r w:rsidR="00544630" w:rsidRPr="0005658A">
        <w:t>R</w:t>
      </w:r>
      <w:r w:rsidRPr="0005658A">
        <w:t>eference</w:t>
      </w:r>
      <w:r w:rsidR="00542956" w:rsidRPr="0005658A">
        <w:t xml:space="preserve"> </w:t>
      </w:r>
      <w:r w:rsidR="00544630" w:rsidRPr="0005658A">
        <w:t>other</w:t>
      </w:r>
      <w:r w:rsidR="00542956" w:rsidRPr="0005658A">
        <w:t xml:space="preserve"> </w:t>
      </w:r>
      <w:r w:rsidRPr="0005658A">
        <w:t>section</w:t>
      </w:r>
      <w:r w:rsidR="00544630" w:rsidRPr="0005658A">
        <w:t>s</w:t>
      </w:r>
      <w:r w:rsidR="00542956" w:rsidRPr="0005658A">
        <w:t xml:space="preserve"> </w:t>
      </w:r>
      <w:r w:rsidR="00544630" w:rsidRPr="0005658A">
        <w:t>as</w:t>
      </w:r>
      <w:r w:rsidR="00542956" w:rsidRPr="0005658A">
        <w:t xml:space="preserve"> </w:t>
      </w:r>
      <w:r w:rsidR="00544630" w:rsidRPr="0005658A">
        <w:t>appropriate</w:t>
      </w:r>
      <w:r w:rsidR="00542956" w:rsidRPr="0005658A">
        <w:t xml:space="preserve"> </w:t>
      </w:r>
      <w:r w:rsidR="00544630" w:rsidRPr="0005658A">
        <w:t>to</w:t>
      </w:r>
      <w:r w:rsidR="00542956" w:rsidRPr="0005658A">
        <w:t xml:space="preserve"> </w:t>
      </w:r>
      <w:r w:rsidR="00544630" w:rsidRPr="0005658A">
        <w:t>reduce</w:t>
      </w:r>
      <w:r w:rsidR="00542956" w:rsidRPr="0005658A">
        <w:t xml:space="preserve"> </w:t>
      </w:r>
      <w:r w:rsidR="00544630" w:rsidRPr="0005658A">
        <w:t>repetition</w:t>
      </w:r>
      <w:r w:rsidRPr="0005658A">
        <w:t>.</w:t>
      </w:r>
    </w:p>
    <w:p w14:paraId="561618A1" w14:textId="77777777" w:rsidR="001F6C96" w:rsidRPr="0005658A" w:rsidRDefault="00BA0F7B" w:rsidP="009631DD">
      <w:pPr>
        <w:pStyle w:val="Instructional"/>
      </w:pPr>
      <w:r w:rsidRPr="0005658A">
        <w:t>Attach</w:t>
      </w:r>
      <w:r w:rsidR="00542956" w:rsidRPr="0005658A">
        <w:t xml:space="preserve"> </w:t>
      </w:r>
      <w:r w:rsidRPr="0005658A">
        <w:t>concept</w:t>
      </w:r>
      <w:r w:rsidR="00542956" w:rsidRPr="0005658A">
        <w:t xml:space="preserve"> </w:t>
      </w:r>
      <w:r w:rsidRPr="0005658A">
        <w:t>plans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Preferred</w:t>
      </w:r>
      <w:r w:rsidR="00542956" w:rsidRPr="0005658A">
        <w:t xml:space="preserve"> </w:t>
      </w:r>
      <w:r w:rsidRPr="0005658A">
        <w:t>Alternative</w:t>
      </w:r>
      <w:r w:rsidR="00542956" w:rsidRPr="0005658A">
        <w:t xml:space="preserve"> </w:t>
      </w:r>
      <w:r w:rsidRPr="0005658A">
        <w:t>in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Appendix.</w:t>
      </w:r>
      <w:r w:rsidR="00542956" w:rsidRPr="0005658A">
        <w:t xml:space="preserve"> </w:t>
      </w:r>
      <w:r w:rsidRPr="0005658A">
        <w:t>If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preferred</w:t>
      </w:r>
      <w:r w:rsidR="00542956" w:rsidRPr="0005658A">
        <w:t xml:space="preserve"> </w:t>
      </w:r>
      <w:r w:rsidRPr="0005658A">
        <w:t>alternative</w:t>
      </w:r>
      <w:r w:rsidR="00542956" w:rsidRPr="0005658A">
        <w:t xml:space="preserve"> </w:t>
      </w:r>
      <w:r w:rsidRPr="0005658A">
        <w:t>does</w:t>
      </w:r>
      <w:r w:rsidR="00542956" w:rsidRPr="0005658A">
        <w:t xml:space="preserve"> </w:t>
      </w:r>
      <w:r w:rsidRPr="0005658A">
        <w:t>not</w:t>
      </w:r>
      <w:r w:rsidR="00542956" w:rsidRPr="0005658A">
        <w:t xml:space="preserve"> </w:t>
      </w:r>
      <w:r w:rsidRPr="0005658A">
        <w:t>meet</w:t>
      </w:r>
      <w:r w:rsidR="00542956" w:rsidRPr="0005658A">
        <w:t xml:space="preserve"> </w:t>
      </w:r>
      <w:r w:rsidRPr="0005658A">
        <w:t>designated</w:t>
      </w:r>
      <w:r w:rsidR="00542956" w:rsidRPr="0005658A">
        <w:t xml:space="preserve"> </w:t>
      </w:r>
      <w:r w:rsidRPr="0005658A">
        <w:t>design</w:t>
      </w:r>
      <w:r w:rsidR="00542956" w:rsidRPr="0005658A">
        <w:t xml:space="preserve"> </w:t>
      </w:r>
      <w:r w:rsidRPr="0005658A">
        <w:t>criteria,</w:t>
      </w:r>
      <w:r w:rsidR="00542956" w:rsidRPr="0005658A">
        <w:t xml:space="preserve"> </w:t>
      </w:r>
      <w:r w:rsidRPr="0005658A">
        <w:t>the</w:t>
      </w:r>
      <w:r w:rsidR="00542956" w:rsidRPr="0005658A">
        <w:t xml:space="preserve"> </w:t>
      </w:r>
      <w:r w:rsidRPr="0005658A">
        <w:t>required</w:t>
      </w:r>
      <w:r w:rsidR="00542956" w:rsidRPr="0005658A">
        <w:t xml:space="preserve"> </w:t>
      </w:r>
      <w:r w:rsidRPr="0005658A">
        <w:t>Design</w:t>
      </w:r>
      <w:r w:rsidR="00542956" w:rsidRPr="0005658A">
        <w:t xml:space="preserve"> </w:t>
      </w:r>
      <w:r w:rsidRPr="0005658A">
        <w:t>Exceptions</w:t>
      </w:r>
      <w:r w:rsidR="00542956" w:rsidRPr="0005658A">
        <w:t xml:space="preserve"> </w:t>
      </w:r>
      <w:r w:rsidRPr="0005658A">
        <w:t>or</w:t>
      </w:r>
      <w:r w:rsidR="00542956" w:rsidRPr="0005658A">
        <w:t xml:space="preserve"> </w:t>
      </w:r>
      <w:r w:rsidRPr="0005658A">
        <w:t>Design</w:t>
      </w:r>
      <w:r w:rsidR="00542956" w:rsidRPr="0005658A">
        <w:t xml:space="preserve"> </w:t>
      </w:r>
      <w:r w:rsidRPr="0005658A">
        <w:t>Variations</w:t>
      </w:r>
      <w:r w:rsidR="00542956" w:rsidRPr="0005658A">
        <w:t xml:space="preserve"> </w:t>
      </w:r>
      <w:r w:rsidRPr="0005658A">
        <w:t>should</w:t>
      </w:r>
      <w:r w:rsidR="00542956" w:rsidRPr="0005658A">
        <w:t xml:space="preserve"> </w:t>
      </w:r>
      <w:r w:rsidRPr="0005658A">
        <w:t>be</w:t>
      </w:r>
      <w:r w:rsidR="00542956" w:rsidRPr="0005658A">
        <w:t xml:space="preserve"> </w:t>
      </w:r>
      <w:r w:rsidRPr="0005658A">
        <w:t>discussed.</w:t>
      </w:r>
    </w:p>
    <w:p w14:paraId="28BBCB81" w14:textId="77777777" w:rsidR="001F6C96" w:rsidRDefault="001F6C96" w:rsidP="001F6C96">
      <w:r>
        <w:t>Enter information here.</w:t>
      </w:r>
    </w:p>
    <w:p w14:paraId="2B365286" w14:textId="487F48BB" w:rsidR="005F78C9" w:rsidRPr="00F1694F" w:rsidRDefault="005F78C9" w:rsidP="00F1694F">
      <w:pPr>
        <w:pStyle w:val="InstructionalText"/>
      </w:pPr>
      <w:r w:rsidRPr="00F1694F">
        <w:br w:type="page"/>
      </w:r>
    </w:p>
    <w:p w14:paraId="12F32E1E" w14:textId="658D0D46" w:rsidR="005875B3" w:rsidRPr="00F67A2E" w:rsidRDefault="002B579D" w:rsidP="00EB2D9C">
      <w:pPr>
        <w:pStyle w:val="Heading1"/>
      </w:pPr>
      <w:bookmarkStart w:id="1622" w:name="_Toc226234648"/>
      <w:bookmarkStart w:id="1623" w:name="_Toc228398700"/>
      <w:bookmarkStart w:id="1624" w:name="_Toc229070835"/>
      <w:bookmarkStart w:id="1625" w:name="_Toc229589479"/>
      <w:bookmarkStart w:id="1626" w:name="_Toc360992730"/>
      <w:bookmarkStart w:id="1627" w:name="_Toc361003126"/>
      <w:bookmarkStart w:id="1628" w:name="_Toc362859776"/>
      <w:bookmarkStart w:id="1629" w:name="_Toc362970030"/>
      <w:bookmarkStart w:id="1630" w:name="_Toc362970156"/>
      <w:bookmarkStart w:id="1631" w:name="_Toc360992732"/>
      <w:bookmarkStart w:id="1632" w:name="_Toc361003128"/>
      <w:bookmarkStart w:id="1633" w:name="_Toc362859778"/>
      <w:bookmarkStart w:id="1634" w:name="_Toc362970032"/>
      <w:bookmarkStart w:id="1635" w:name="_Toc362970158"/>
      <w:bookmarkStart w:id="1636" w:name="_Toc360992734"/>
      <w:bookmarkStart w:id="1637" w:name="_Toc361003130"/>
      <w:bookmarkStart w:id="1638" w:name="_Toc362859780"/>
      <w:bookmarkStart w:id="1639" w:name="_Toc362970034"/>
      <w:bookmarkStart w:id="1640" w:name="_Toc362970160"/>
      <w:bookmarkStart w:id="1641" w:name="_Toc360992735"/>
      <w:bookmarkStart w:id="1642" w:name="_Toc361003131"/>
      <w:bookmarkStart w:id="1643" w:name="_Toc362859781"/>
      <w:bookmarkStart w:id="1644" w:name="_Toc362970035"/>
      <w:bookmarkStart w:id="1645" w:name="_Toc362970161"/>
      <w:bookmarkStart w:id="1646" w:name="_Toc360992736"/>
      <w:bookmarkStart w:id="1647" w:name="_Toc361003132"/>
      <w:bookmarkStart w:id="1648" w:name="_Toc362859782"/>
      <w:bookmarkStart w:id="1649" w:name="_Toc362970036"/>
      <w:bookmarkStart w:id="1650" w:name="_Toc362970162"/>
      <w:bookmarkStart w:id="1651" w:name="_Toc360992738"/>
      <w:bookmarkStart w:id="1652" w:name="_Toc361003134"/>
      <w:bookmarkStart w:id="1653" w:name="_Toc362859784"/>
      <w:bookmarkStart w:id="1654" w:name="_Toc362970038"/>
      <w:bookmarkStart w:id="1655" w:name="_Toc362970164"/>
      <w:bookmarkStart w:id="1656" w:name="_Toc360992740"/>
      <w:bookmarkStart w:id="1657" w:name="_Toc361003136"/>
      <w:bookmarkStart w:id="1658" w:name="_Toc362859786"/>
      <w:bookmarkStart w:id="1659" w:name="_Toc362970040"/>
      <w:bookmarkStart w:id="1660" w:name="_Toc362970166"/>
      <w:bookmarkStart w:id="1661" w:name="_Toc360992764"/>
      <w:bookmarkStart w:id="1662" w:name="_Toc361003160"/>
      <w:bookmarkStart w:id="1663" w:name="_Toc362859810"/>
      <w:bookmarkStart w:id="1664" w:name="_Toc362970064"/>
      <w:bookmarkStart w:id="1665" w:name="_Toc362970190"/>
      <w:bookmarkStart w:id="1666" w:name="_Toc360992766"/>
      <w:bookmarkStart w:id="1667" w:name="_Toc361003162"/>
      <w:bookmarkStart w:id="1668" w:name="_Toc362859812"/>
      <w:bookmarkStart w:id="1669" w:name="_Toc362970066"/>
      <w:bookmarkStart w:id="1670" w:name="_Toc362970192"/>
      <w:bookmarkStart w:id="1671" w:name="_Toc360992767"/>
      <w:bookmarkStart w:id="1672" w:name="_Toc361003163"/>
      <w:bookmarkStart w:id="1673" w:name="_Toc362859813"/>
      <w:bookmarkStart w:id="1674" w:name="_Toc362970067"/>
      <w:bookmarkStart w:id="1675" w:name="_Toc362970193"/>
      <w:bookmarkStart w:id="1676" w:name="_Toc360992768"/>
      <w:bookmarkStart w:id="1677" w:name="_Toc361003164"/>
      <w:bookmarkStart w:id="1678" w:name="_Toc362859814"/>
      <w:bookmarkStart w:id="1679" w:name="_Toc362970068"/>
      <w:bookmarkStart w:id="1680" w:name="_Toc362970194"/>
      <w:bookmarkStart w:id="1681" w:name="_Toc360992769"/>
      <w:bookmarkStart w:id="1682" w:name="_Toc361003165"/>
      <w:bookmarkStart w:id="1683" w:name="_Toc362859815"/>
      <w:bookmarkStart w:id="1684" w:name="_Toc362970069"/>
      <w:bookmarkStart w:id="1685" w:name="_Toc362970195"/>
      <w:bookmarkStart w:id="1686" w:name="_Toc360992770"/>
      <w:bookmarkStart w:id="1687" w:name="_Toc361003166"/>
      <w:bookmarkStart w:id="1688" w:name="_Toc362859816"/>
      <w:bookmarkStart w:id="1689" w:name="_Toc362970070"/>
      <w:bookmarkStart w:id="1690" w:name="_Toc362970196"/>
      <w:bookmarkStart w:id="1691" w:name="_Toc360992771"/>
      <w:bookmarkStart w:id="1692" w:name="_Toc361003167"/>
      <w:bookmarkStart w:id="1693" w:name="_Toc362859817"/>
      <w:bookmarkStart w:id="1694" w:name="_Toc362970071"/>
      <w:bookmarkStart w:id="1695" w:name="_Toc362970197"/>
      <w:bookmarkStart w:id="1696" w:name="_Toc360992772"/>
      <w:bookmarkStart w:id="1697" w:name="_Toc361003168"/>
      <w:bookmarkStart w:id="1698" w:name="_Toc362859818"/>
      <w:bookmarkStart w:id="1699" w:name="_Toc362970072"/>
      <w:bookmarkStart w:id="1700" w:name="_Toc362970198"/>
      <w:bookmarkStart w:id="1701" w:name="_Toc360992773"/>
      <w:bookmarkStart w:id="1702" w:name="_Toc361003169"/>
      <w:bookmarkStart w:id="1703" w:name="_Toc362859819"/>
      <w:bookmarkStart w:id="1704" w:name="_Toc362970073"/>
      <w:bookmarkStart w:id="1705" w:name="_Toc362970199"/>
      <w:bookmarkStart w:id="1706" w:name="_Toc360992774"/>
      <w:bookmarkStart w:id="1707" w:name="_Toc361003170"/>
      <w:bookmarkStart w:id="1708" w:name="_Toc362859820"/>
      <w:bookmarkStart w:id="1709" w:name="_Toc362970074"/>
      <w:bookmarkStart w:id="1710" w:name="_Toc362970200"/>
      <w:bookmarkStart w:id="1711" w:name="_Toc224306501"/>
      <w:bookmarkStart w:id="1712" w:name="_Toc224308273"/>
      <w:bookmarkStart w:id="1713" w:name="_Toc224308465"/>
      <w:bookmarkStart w:id="1714" w:name="_Toc224309224"/>
      <w:bookmarkStart w:id="1715" w:name="_Toc226234649"/>
      <w:bookmarkStart w:id="1716" w:name="_Toc228398701"/>
      <w:bookmarkStart w:id="1717" w:name="_Toc229070836"/>
      <w:bookmarkStart w:id="1718" w:name="_Toc237197080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r>
        <w:lastRenderedPageBreak/>
        <w:t>Project</w:t>
      </w:r>
      <w:r w:rsidR="00542956">
        <w:t xml:space="preserve"> </w:t>
      </w:r>
      <w:r>
        <w:t>Coordination</w:t>
      </w:r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</w:p>
    <w:p w14:paraId="134D8967" w14:textId="38BB386B" w:rsidR="002C50FA" w:rsidRPr="00F67A2E" w:rsidRDefault="002C50FA" w:rsidP="00E87ACC">
      <w:pPr>
        <w:pStyle w:val="Heading2"/>
      </w:pPr>
      <w:bookmarkStart w:id="1719" w:name="_Toc126061263"/>
      <w:bookmarkStart w:id="1720" w:name="_Toc126268760"/>
      <w:bookmarkStart w:id="1721" w:name="_Toc126417794"/>
      <w:bookmarkStart w:id="1722" w:name="_Toc126425082"/>
      <w:bookmarkStart w:id="1723" w:name="_Toc126617725"/>
      <w:bookmarkStart w:id="1724" w:name="_Toc131138082"/>
      <w:bookmarkStart w:id="1725" w:name="_Toc131164657"/>
      <w:bookmarkStart w:id="1726" w:name="_Toc131165331"/>
      <w:bookmarkStart w:id="1727" w:name="_Toc224306502"/>
      <w:bookmarkStart w:id="1728" w:name="_Toc224308274"/>
      <w:bookmarkStart w:id="1729" w:name="_Toc224308466"/>
      <w:bookmarkStart w:id="1730" w:name="_Toc224309225"/>
      <w:bookmarkStart w:id="1731" w:name="_Toc226234650"/>
      <w:bookmarkStart w:id="1732" w:name="_Toc228398702"/>
      <w:bookmarkStart w:id="1733" w:name="_Toc229070837"/>
      <w:bookmarkStart w:id="1734" w:name="_Toc237197081"/>
      <w:bookmarkStart w:id="1735" w:name="_Toc532767046"/>
      <w:r w:rsidRPr="00F67A2E">
        <w:t>Agency</w:t>
      </w:r>
      <w:r w:rsidR="00542956">
        <w:t xml:space="preserve"> </w:t>
      </w:r>
      <w:r w:rsidRPr="00F67A2E">
        <w:t>Coordination</w:t>
      </w:r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</w:p>
    <w:p w14:paraId="7C579773" w14:textId="1D74AF4D" w:rsidR="002C50FA" w:rsidRPr="0005658A" w:rsidRDefault="002C50FA" w:rsidP="002B16B7">
      <w:pPr>
        <w:pStyle w:val="Instructional"/>
      </w:pPr>
      <w:r w:rsidRPr="0005658A">
        <w:t>Briefly</w:t>
      </w:r>
      <w:r w:rsidR="00542956" w:rsidRPr="0005658A">
        <w:t xml:space="preserve"> </w:t>
      </w:r>
      <w:r w:rsidRPr="0005658A">
        <w:t>explain</w:t>
      </w:r>
      <w:r w:rsidR="00542956" w:rsidRPr="0005658A">
        <w:t xml:space="preserve"> </w:t>
      </w:r>
      <w:r w:rsidRPr="0005658A">
        <w:t>how</w:t>
      </w:r>
      <w:r w:rsidR="00542956" w:rsidRPr="0005658A">
        <w:t xml:space="preserve"> </w:t>
      </w:r>
      <w:r w:rsidRPr="0005658A">
        <w:t>ETDM</w:t>
      </w:r>
      <w:r w:rsidR="00542956" w:rsidRPr="0005658A">
        <w:t xml:space="preserve"> </w:t>
      </w:r>
      <w:r w:rsidRPr="0005658A">
        <w:t>comments</w:t>
      </w:r>
      <w:r w:rsidR="00952A7B" w:rsidRPr="0005658A">
        <w:t>,</w:t>
      </w:r>
      <w:r w:rsidR="00542956" w:rsidRPr="0005658A">
        <w:t xml:space="preserve"> </w:t>
      </w:r>
      <w:r w:rsidR="00952A7B" w:rsidRPr="0005658A">
        <w:t>local</w:t>
      </w:r>
      <w:r w:rsidR="00542956" w:rsidRPr="0005658A">
        <w:t xml:space="preserve"> </w:t>
      </w:r>
      <w:r w:rsidR="00952A7B" w:rsidRPr="0005658A">
        <w:t>agency,</w:t>
      </w:r>
      <w:r w:rsidR="00542956" w:rsidRPr="0005658A">
        <w:t xml:space="preserve"> </w:t>
      </w:r>
      <w:r w:rsidR="00952A7B" w:rsidRPr="0005658A">
        <w:t>and</w:t>
      </w:r>
      <w:r w:rsidR="00542956" w:rsidRPr="0005658A">
        <w:t xml:space="preserve"> </w:t>
      </w:r>
      <w:r w:rsidR="00952A7B" w:rsidRPr="0005658A">
        <w:t>resource</w:t>
      </w:r>
      <w:r w:rsidR="00542956" w:rsidRPr="0005658A">
        <w:t xml:space="preserve"> </w:t>
      </w:r>
      <w:r w:rsidR="00952A7B" w:rsidRPr="0005658A">
        <w:t>agency</w:t>
      </w:r>
      <w:r w:rsidR="00542956" w:rsidRPr="0005658A">
        <w:t xml:space="preserve"> </w:t>
      </w:r>
      <w:r w:rsidR="00952A7B" w:rsidRPr="0005658A">
        <w:t>coordination</w:t>
      </w:r>
      <w:r w:rsidR="00542956" w:rsidRPr="0005658A">
        <w:t xml:space="preserve"> </w:t>
      </w:r>
      <w:r w:rsidRPr="0005658A">
        <w:t>were</w:t>
      </w:r>
      <w:r w:rsidR="00542956" w:rsidRPr="0005658A">
        <w:t xml:space="preserve"> </w:t>
      </w:r>
      <w:r w:rsidRPr="0005658A">
        <w:t>used</w:t>
      </w:r>
      <w:r w:rsidR="00542956" w:rsidRPr="0005658A">
        <w:t xml:space="preserve"> </w:t>
      </w:r>
      <w:r w:rsidRPr="0005658A">
        <w:t>to</w:t>
      </w:r>
      <w:r w:rsidR="00542956" w:rsidRPr="0005658A">
        <w:t xml:space="preserve"> </w:t>
      </w:r>
      <w:r w:rsidRPr="0005658A">
        <w:t>develop</w:t>
      </w:r>
      <w:r w:rsidR="00542956" w:rsidRPr="0005658A">
        <w:t xml:space="preserve"> </w:t>
      </w:r>
      <w:r w:rsidRPr="0005658A">
        <w:t>alternatives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="00E21CB8" w:rsidRPr="0005658A">
        <w:t>select</w:t>
      </w:r>
      <w:r w:rsidR="00542956" w:rsidRPr="0005658A">
        <w:t xml:space="preserve"> </w:t>
      </w:r>
      <w:r w:rsidR="00E21CB8" w:rsidRPr="0005658A">
        <w:t>a</w:t>
      </w:r>
      <w:r w:rsidR="00542956" w:rsidRPr="0005658A">
        <w:t xml:space="preserve"> </w:t>
      </w:r>
      <w:r w:rsidR="00E21CB8" w:rsidRPr="0005658A">
        <w:t>preferred</w:t>
      </w:r>
      <w:r w:rsidR="00542956" w:rsidRPr="0005658A">
        <w:t xml:space="preserve"> </w:t>
      </w:r>
      <w:r w:rsidR="00E21CB8" w:rsidRPr="0005658A">
        <w:t>alternative</w:t>
      </w:r>
      <w:r w:rsidRPr="0005658A">
        <w:t>.</w:t>
      </w:r>
      <w:r w:rsidR="00542956" w:rsidRPr="0005658A">
        <w:t xml:space="preserve"> </w:t>
      </w:r>
    </w:p>
    <w:p w14:paraId="50F29017" w14:textId="77777777" w:rsidR="001F6C96" w:rsidRDefault="001F6C96" w:rsidP="001F6C96">
      <w:bookmarkStart w:id="1736" w:name="_Toc126061264"/>
      <w:bookmarkStart w:id="1737" w:name="_Toc126268761"/>
      <w:bookmarkStart w:id="1738" w:name="_Toc126417795"/>
      <w:bookmarkStart w:id="1739" w:name="_Toc126425083"/>
      <w:bookmarkStart w:id="1740" w:name="_Toc126617726"/>
      <w:bookmarkStart w:id="1741" w:name="_Toc131138083"/>
      <w:bookmarkStart w:id="1742" w:name="_Toc131164658"/>
      <w:bookmarkStart w:id="1743" w:name="_Toc131165332"/>
      <w:bookmarkStart w:id="1744" w:name="_Toc224306503"/>
      <w:bookmarkStart w:id="1745" w:name="_Toc224308275"/>
      <w:bookmarkStart w:id="1746" w:name="_Toc224308467"/>
      <w:bookmarkStart w:id="1747" w:name="_Toc224309226"/>
      <w:bookmarkStart w:id="1748" w:name="_Toc226234651"/>
      <w:bookmarkStart w:id="1749" w:name="_Toc228398703"/>
      <w:bookmarkStart w:id="1750" w:name="_Toc229070838"/>
      <w:r>
        <w:t>Enter information here.</w:t>
      </w:r>
    </w:p>
    <w:p w14:paraId="41CBDF4E" w14:textId="6282C0AE" w:rsidR="005875B3" w:rsidRPr="00F67A2E" w:rsidRDefault="005875B3" w:rsidP="00E87ACC">
      <w:pPr>
        <w:pStyle w:val="Heading2"/>
      </w:pPr>
      <w:bookmarkStart w:id="1751" w:name="_Toc237197082"/>
      <w:r w:rsidRPr="00F67A2E">
        <w:t>Public</w:t>
      </w:r>
      <w:r w:rsidR="00542956">
        <w:t xml:space="preserve"> </w:t>
      </w:r>
      <w:r w:rsidRPr="00F67A2E">
        <w:t>Involvement</w:t>
      </w:r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</w:p>
    <w:p w14:paraId="1FF2A364" w14:textId="5679D1E9" w:rsidR="00C82FAC" w:rsidRPr="0005658A" w:rsidRDefault="0098429B" w:rsidP="002B16B7">
      <w:pPr>
        <w:pStyle w:val="Instructional"/>
      </w:pPr>
      <w:r w:rsidRPr="0005658A">
        <w:rPr>
          <w:rStyle w:val="StyleItalicBlue1"/>
          <w:i/>
          <w:iCs/>
          <w:color w:val="2657A6"/>
        </w:rPr>
        <w:t>Briefly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describe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8616C7" w:rsidRPr="0005658A">
        <w:rPr>
          <w:rStyle w:val="StyleItalicBlue1"/>
          <w:i/>
          <w:iCs/>
          <w:color w:val="2657A6"/>
        </w:rPr>
        <w:t>how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4B3B4F6E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public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6639AB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6639AB" w:rsidRPr="0005658A">
        <w:rPr>
          <w:rStyle w:val="StyleItalicBlue1"/>
          <w:i/>
          <w:iCs/>
          <w:color w:val="2657A6"/>
        </w:rPr>
        <w:t>stakeholder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6639AB" w:rsidRPr="0005658A">
        <w:rPr>
          <w:rStyle w:val="StyleItalicBlue1"/>
          <w:i/>
          <w:iCs/>
          <w:color w:val="2657A6"/>
        </w:rPr>
        <w:t>comments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6639AB" w:rsidRPr="0005658A">
        <w:rPr>
          <w:rStyle w:val="StyleItalicBlue1"/>
          <w:i/>
          <w:iCs/>
          <w:color w:val="2657A6"/>
        </w:rPr>
        <w:t>were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6639AB" w:rsidRPr="0005658A">
        <w:rPr>
          <w:rStyle w:val="StyleItalicBlue1"/>
          <w:i/>
          <w:iCs/>
          <w:color w:val="2657A6"/>
        </w:rPr>
        <w:t>considered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6639AB"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6639AB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6639AB" w:rsidRPr="0005658A">
        <w:rPr>
          <w:rStyle w:val="StyleItalicBlue1"/>
          <w:i/>
          <w:iCs/>
          <w:color w:val="2657A6"/>
        </w:rPr>
        <w:t>development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6639AB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6639AB" w:rsidRPr="0005658A">
        <w:rPr>
          <w:rStyle w:val="StyleItalicBlue1"/>
          <w:i/>
          <w:iCs/>
          <w:color w:val="2657A6"/>
        </w:rPr>
        <w:t>refinement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6639AB"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6639AB" w:rsidRPr="0005658A">
        <w:rPr>
          <w:rStyle w:val="StyleItalicBlue1"/>
          <w:i/>
          <w:iCs/>
          <w:color w:val="2657A6"/>
        </w:rPr>
        <w:t>build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6639AB"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6639AB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6639AB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6639AB" w:rsidRPr="0005658A">
        <w:rPr>
          <w:rStyle w:val="StyleItalicBlue1"/>
          <w:i/>
          <w:iCs/>
          <w:color w:val="2657A6"/>
        </w:rPr>
        <w:t>comparative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6639AB" w:rsidRPr="0005658A">
        <w:rPr>
          <w:rStyle w:val="StyleItalicBlue1"/>
          <w:i/>
          <w:iCs/>
          <w:color w:val="2657A6"/>
        </w:rPr>
        <w:t>alternatives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6639AB" w:rsidRPr="0005658A">
        <w:rPr>
          <w:rStyle w:val="StyleItalicBlue1"/>
          <w:i/>
          <w:iCs/>
          <w:color w:val="2657A6"/>
        </w:rPr>
        <w:t>evaluation.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0592B" w:rsidRPr="0005658A">
        <w:rPr>
          <w:rStyle w:val="StyleItalicBlue1"/>
          <w:i/>
          <w:iCs/>
          <w:color w:val="2657A6"/>
        </w:rPr>
        <w:t>Discuss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0592B" w:rsidRPr="0005658A">
        <w:rPr>
          <w:rStyle w:val="StyleItalicBlue1"/>
          <w:i/>
          <w:iCs/>
          <w:color w:val="2657A6"/>
        </w:rPr>
        <w:t>any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0592B" w:rsidRPr="0005658A">
        <w:rPr>
          <w:rStyle w:val="StyleItalicBlue1"/>
          <w:i/>
          <w:iCs/>
          <w:color w:val="2657A6"/>
        </w:rPr>
        <w:t>changes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0592B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0592B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0592B" w:rsidRPr="0005658A">
        <w:rPr>
          <w:rStyle w:val="StyleItalicBlue1"/>
          <w:i/>
          <w:iCs/>
          <w:color w:val="2657A6"/>
        </w:rPr>
        <w:t>preferred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0592B" w:rsidRPr="0005658A">
        <w:rPr>
          <w:rStyle w:val="StyleItalicBlue1"/>
          <w:i/>
          <w:iCs/>
          <w:color w:val="2657A6"/>
        </w:rPr>
        <w:t>alternative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0592B" w:rsidRPr="0005658A">
        <w:rPr>
          <w:rStyle w:val="StyleItalicBlue1"/>
          <w:i/>
          <w:iCs/>
          <w:color w:val="2657A6"/>
        </w:rPr>
        <w:t>based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0592B" w:rsidRPr="0005658A">
        <w:rPr>
          <w:rStyle w:val="StyleItalicBlue1"/>
          <w:i/>
          <w:iCs/>
          <w:color w:val="2657A6"/>
        </w:rPr>
        <w:t>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0592B" w:rsidRPr="0005658A">
        <w:rPr>
          <w:rStyle w:val="StyleItalicBlue1"/>
          <w:i/>
          <w:iCs/>
          <w:color w:val="2657A6"/>
        </w:rPr>
        <w:t>public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0592B" w:rsidRPr="0005658A">
        <w:rPr>
          <w:rStyle w:val="StyleItalicBlue1"/>
          <w:i/>
          <w:iCs/>
          <w:color w:val="2657A6"/>
        </w:rPr>
        <w:t>hearing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0592B" w:rsidRPr="0005658A">
        <w:rPr>
          <w:rStyle w:val="StyleItalicBlue1"/>
          <w:i/>
          <w:iCs/>
          <w:color w:val="2657A6"/>
        </w:rPr>
        <w:t>feedback,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0592B" w:rsidRPr="0005658A">
        <w:rPr>
          <w:rStyle w:val="StyleItalicBlue1"/>
          <w:i/>
          <w:iCs/>
          <w:color w:val="2657A6"/>
        </w:rPr>
        <w:t>if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B0592B" w:rsidRPr="0005658A">
        <w:rPr>
          <w:rStyle w:val="StyleItalicBlue1"/>
          <w:i/>
          <w:iCs/>
          <w:color w:val="2657A6"/>
        </w:rPr>
        <w:t>applicable.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26CCF" w:rsidRPr="0005658A">
        <w:t>Comments</w:t>
      </w:r>
      <w:r w:rsidR="00542956" w:rsidRPr="0005658A">
        <w:t xml:space="preserve"> </w:t>
      </w:r>
      <w:r w:rsidR="00D26CCF" w:rsidRPr="0005658A">
        <w:t>are</w:t>
      </w:r>
      <w:r w:rsidR="00542956" w:rsidRPr="0005658A">
        <w:t xml:space="preserve"> </w:t>
      </w:r>
      <w:r w:rsidR="00D26CCF" w:rsidRPr="0005658A">
        <w:t>provided</w:t>
      </w:r>
      <w:r w:rsidR="00542956" w:rsidRPr="0005658A">
        <w:t xml:space="preserve"> </w:t>
      </w:r>
      <w:r w:rsidR="00D26CCF" w:rsidRPr="0005658A">
        <w:t>in</w:t>
      </w:r>
      <w:r w:rsidR="00542956" w:rsidRPr="0005658A">
        <w:t xml:space="preserve"> </w:t>
      </w:r>
      <w:r w:rsidR="00546E51" w:rsidRPr="0005658A">
        <w:t>the</w:t>
      </w:r>
      <w:r w:rsidR="00542956" w:rsidRPr="0005658A">
        <w:t xml:space="preserve"> </w:t>
      </w:r>
      <w:r w:rsidR="005D292C" w:rsidRPr="0005658A">
        <w:t>Summary</w:t>
      </w:r>
      <w:r w:rsidR="00542956" w:rsidRPr="0005658A">
        <w:t xml:space="preserve"> </w:t>
      </w:r>
      <w:r w:rsidR="005D292C" w:rsidRPr="0005658A">
        <w:t>of</w:t>
      </w:r>
      <w:r w:rsidR="00542956" w:rsidRPr="0005658A">
        <w:t xml:space="preserve"> </w:t>
      </w:r>
      <w:r w:rsidR="005D292C" w:rsidRPr="0005658A">
        <w:t>Public</w:t>
      </w:r>
      <w:r w:rsidR="00542956" w:rsidRPr="0005658A">
        <w:t xml:space="preserve"> </w:t>
      </w:r>
      <w:r w:rsidR="005D292C" w:rsidRPr="0005658A">
        <w:t>Involvement</w:t>
      </w:r>
      <w:r w:rsidR="00542956" w:rsidRPr="0005658A">
        <w:t xml:space="preserve"> </w:t>
      </w:r>
      <w:r w:rsidR="00D26CCF" w:rsidRPr="0005658A">
        <w:t>Report.</w:t>
      </w:r>
      <w:r w:rsidR="00542956" w:rsidRPr="0005658A">
        <w:t xml:space="preserve"> </w:t>
      </w:r>
      <w:r w:rsidR="007F5833" w:rsidRPr="0005658A">
        <w:rPr>
          <w:rStyle w:val="StyleItalicBlue1"/>
          <w:i/>
          <w:iCs/>
          <w:color w:val="2657A6"/>
        </w:rPr>
        <w:t>Refer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F5833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F5833" w:rsidRPr="0005658A">
        <w:rPr>
          <w:rStyle w:val="StyleItalicBlue1"/>
          <w:i/>
          <w:iCs/>
          <w:color w:val="2657A6"/>
        </w:rPr>
        <w:t>associated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F5833" w:rsidRPr="0005658A">
        <w:rPr>
          <w:rStyle w:val="StyleItalicBlue1"/>
          <w:i/>
          <w:iCs/>
          <w:color w:val="2657A6"/>
        </w:rPr>
        <w:t>technical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F5833" w:rsidRPr="0005658A">
        <w:rPr>
          <w:rStyle w:val="StyleItalicBlue1"/>
          <w:i/>
          <w:iCs/>
          <w:color w:val="2657A6"/>
        </w:rPr>
        <w:t>reports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F5833" w:rsidRPr="0005658A">
        <w:rPr>
          <w:rStyle w:val="StyleItalicBlue1"/>
          <w:i/>
          <w:iCs/>
          <w:color w:val="2657A6"/>
        </w:rPr>
        <w:t>where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F5833" w:rsidRPr="0005658A">
        <w:rPr>
          <w:rStyle w:val="StyleItalicBlue1"/>
          <w:i/>
          <w:iCs/>
          <w:color w:val="2657A6"/>
        </w:rPr>
        <w:t>appropriate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F5833"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F5833" w:rsidRPr="0005658A">
        <w:rPr>
          <w:rStyle w:val="StyleItalicBlue1"/>
          <w:i/>
          <w:iCs/>
          <w:color w:val="2657A6"/>
        </w:rPr>
        <w:t>reduce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7F5833" w:rsidRPr="0005658A">
        <w:rPr>
          <w:rStyle w:val="StyleItalicBlue1"/>
          <w:i/>
          <w:iCs/>
          <w:color w:val="2657A6"/>
        </w:rPr>
        <w:t>repetition.</w:t>
      </w:r>
    </w:p>
    <w:p w14:paraId="6DEB5D42" w14:textId="77777777" w:rsidR="001F6C96" w:rsidRDefault="001F6C96" w:rsidP="001F6C96">
      <w:bookmarkStart w:id="1752" w:name="_Toc224306504"/>
      <w:bookmarkStart w:id="1753" w:name="_Toc224308276"/>
      <w:bookmarkStart w:id="1754" w:name="_Toc224308468"/>
      <w:bookmarkStart w:id="1755" w:name="_Toc224309227"/>
      <w:bookmarkStart w:id="1756" w:name="_Toc226234652"/>
      <w:bookmarkStart w:id="1757" w:name="_Toc228398704"/>
      <w:bookmarkStart w:id="1758" w:name="_Toc229070839"/>
      <w:r>
        <w:t>Enter information here.</w:t>
      </w:r>
    </w:p>
    <w:p w14:paraId="3A72FB53" w14:textId="5AF114B8" w:rsidR="00C82FAC" w:rsidRPr="00F67A2E" w:rsidRDefault="00AC3D1A" w:rsidP="00E87ACC">
      <w:pPr>
        <w:pStyle w:val="Heading2"/>
      </w:pPr>
      <w:bookmarkStart w:id="1759" w:name="_Toc237197083"/>
      <w:r w:rsidRPr="00180BEE">
        <w:t>Engineering</w:t>
      </w:r>
      <w:r w:rsidR="00542956">
        <w:t xml:space="preserve"> </w:t>
      </w:r>
      <w:r w:rsidRPr="00180BEE">
        <w:t>Design</w:t>
      </w:r>
      <w:r w:rsidR="00542956">
        <w:t xml:space="preserve"> </w:t>
      </w:r>
      <w:r w:rsidRPr="00180BEE">
        <w:t>Coordination</w:t>
      </w:r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</w:p>
    <w:p w14:paraId="707D98D3" w14:textId="1127B7F9" w:rsidR="005871F5" w:rsidRPr="0005658A" w:rsidRDefault="00D9051A" w:rsidP="002B16B7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Briefly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summarize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8121E" w:rsidRPr="0005658A">
        <w:rPr>
          <w:rStyle w:val="StyleItalicBlue1"/>
          <w:i/>
          <w:iCs/>
          <w:color w:val="2657A6"/>
        </w:rPr>
        <w:t>major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8121E" w:rsidRPr="0005658A">
        <w:rPr>
          <w:rStyle w:val="StyleItalicBlue1"/>
          <w:i/>
          <w:iCs/>
          <w:color w:val="2657A6"/>
        </w:rPr>
        <w:t>decisions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8121E" w:rsidRPr="0005658A">
        <w:rPr>
          <w:rStyle w:val="StyleItalicBlue1"/>
          <w:i/>
          <w:iCs/>
          <w:color w:val="2657A6"/>
        </w:rPr>
        <w:t>affecting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8121E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B0444" w:rsidRPr="0005658A">
        <w:rPr>
          <w:rStyle w:val="StyleItalicBlue1"/>
          <w:i/>
          <w:iCs/>
          <w:color w:val="2657A6"/>
        </w:rPr>
        <w:t>project’s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8121E" w:rsidRPr="0005658A">
        <w:rPr>
          <w:rStyle w:val="StyleItalicBlue1"/>
          <w:i/>
          <w:iCs/>
          <w:color w:val="2657A6"/>
        </w:rPr>
        <w:t>engineering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B0444" w:rsidRPr="0005658A">
        <w:rPr>
          <w:rStyle w:val="StyleItalicBlue1"/>
          <w:i/>
          <w:iCs/>
          <w:color w:val="2657A6"/>
        </w:rPr>
        <w:t>considerations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8121E" w:rsidRPr="0005658A">
        <w:rPr>
          <w:rStyle w:val="StyleItalicBlue1"/>
          <w:i/>
          <w:iCs/>
          <w:color w:val="2657A6"/>
        </w:rPr>
        <w:t>resulting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8121E" w:rsidRPr="0005658A">
        <w:rPr>
          <w:rStyle w:val="StyleItalicBlue1"/>
          <w:i/>
          <w:iCs/>
          <w:color w:val="2657A6"/>
        </w:rPr>
        <w:t>from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8121E" w:rsidRPr="0005658A">
        <w:rPr>
          <w:rStyle w:val="StyleItalicBlue1"/>
          <w:i/>
          <w:iCs/>
          <w:color w:val="2657A6"/>
        </w:rPr>
        <w:t>internal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8121E" w:rsidRPr="0005658A">
        <w:rPr>
          <w:rStyle w:val="StyleItalicBlue1"/>
          <w:i/>
          <w:iCs/>
          <w:color w:val="2657A6"/>
        </w:rPr>
        <w:t>meetings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8121E"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D8121E" w:rsidRPr="0005658A">
        <w:rPr>
          <w:rStyle w:val="StyleItalicBlue1"/>
          <w:i/>
          <w:iCs/>
          <w:color w:val="2657A6"/>
        </w:rPr>
        <w:t>coordination.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E5115" w:rsidRPr="0005658A">
        <w:rPr>
          <w:rStyle w:val="StyleItalicBlue1"/>
          <w:i/>
          <w:iCs/>
          <w:color w:val="2657A6"/>
        </w:rPr>
        <w:t>Also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E5115" w:rsidRPr="0005658A">
        <w:rPr>
          <w:rStyle w:val="StyleItalicBlue1"/>
          <w:i/>
          <w:iCs/>
          <w:color w:val="2657A6"/>
        </w:rPr>
        <w:t>summarize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E5115" w:rsidRPr="0005658A">
        <w:rPr>
          <w:rStyle w:val="StyleItalicBlue1"/>
          <w:i/>
          <w:iCs/>
          <w:color w:val="2657A6"/>
        </w:rPr>
        <w:t>coordination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E5115" w:rsidRPr="0005658A">
        <w:rPr>
          <w:rStyle w:val="StyleItalicBlue1"/>
          <w:i/>
          <w:iCs/>
          <w:color w:val="2657A6"/>
        </w:rPr>
        <w:t>with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E5115" w:rsidRPr="0005658A">
        <w:rPr>
          <w:rStyle w:val="StyleItalicBlue1"/>
          <w:i/>
          <w:iCs/>
          <w:color w:val="2657A6"/>
        </w:rPr>
        <w:t>ongoing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E5115" w:rsidRPr="0005658A">
        <w:rPr>
          <w:rStyle w:val="StyleItalicBlue1"/>
          <w:i/>
          <w:iCs/>
          <w:color w:val="2657A6"/>
        </w:rPr>
        <w:t>or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E5115" w:rsidRPr="0005658A">
        <w:rPr>
          <w:rStyle w:val="StyleItalicBlue1"/>
          <w:i/>
          <w:iCs/>
          <w:color w:val="2657A6"/>
        </w:rPr>
        <w:t>committed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E5115" w:rsidRPr="0005658A">
        <w:rPr>
          <w:rStyle w:val="StyleItalicBlue1"/>
          <w:i/>
          <w:iCs/>
          <w:color w:val="2657A6"/>
        </w:rPr>
        <w:t>projects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E5115" w:rsidRPr="0005658A">
        <w:rPr>
          <w:rStyle w:val="StyleItalicBlue1"/>
          <w:i/>
          <w:iCs/>
          <w:color w:val="2657A6"/>
        </w:rPr>
        <w:t>near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E5115"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E5115"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3E5115" w:rsidRPr="0005658A">
        <w:rPr>
          <w:rStyle w:val="StyleItalicBlue1"/>
          <w:i/>
          <w:iCs/>
          <w:color w:val="2657A6"/>
        </w:rPr>
        <w:t>area.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B0444" w:rsidRPr="0005658A">
        <w:rPr>
          <w:rStyle w:val="StyleItalicBlue1"/>
          <w:i/>
          <w:iCs/>
          <w:color w:val="2657A6"/>
        </w:rPr>
        <w:t>Reference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B0444" w:rsidRPr="0005658A">
        <w:rPr>
          <w:rStyle w:val="StyleItalicBlue1"/>
          <w:i/>
          <w:iCs/>
          <w:color w:val="2657A6"/>
        </w:rPr>
        <w:t>supporting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B0444" w:rsidRPr="0005658A">
        <w:rPr>
          <w:rStyle w:val="StyleItalicBlue1"/>
          <w:i/>
          <w:iCs/>
          <w:color w:val="2657A6"/>
        </w:rPr>
        <w:t>Technical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B0444" w:rsidRPr="0005658A">
        <w:rPr>
          <w:rStyle w:val="StyleItalicBlue1"/>
          <w:i/>
          <w:iCs/>
          <w:color w:val="2657A6"/>
        </w:rPr>
        <w:t>Documents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B0444" w:rsidRPr="0005658A">
        <w:rPr>
          <w:rStyle w:val="StyleItalicBlue1"/>
          <w:i/>
          <w:iCs/>
          <w:color w:val="2657A6"/>
        </w:rPr>
        <w:t>as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="002B0444" w:rsidRPr="0005658A">
        <w:rPr>
          <w:rStyle w:val="StyleItalicBlue1"/>
          <w:i/>
          <w:iCs/>
          <w:color w:val="2657A6"/>
        </w:rPr>
        <w:t>appropriate.</w:t>
      </w:r>
    </w:p>
    <w:p w14:paraId="285C6BC1" w14:textId="77777777" w:rsidR="001F6C96" w:rsidRDefault="001F6C96" w:rsidP="001F6C96">
      <w:r>
        <w:t>Enter information here.</w:t>
      </w:r>
    </w:p>
    <w:p w14:paraId="0D950138" w14:textId="77777777" w:rsidR="001F6C96" w:rsidRPr="00F1694F" w:rsidRDefault="001F6C96" w:rsidP="00F1694F">
      <w:pPr>
        <w:pStyle w:val="InstructionalText"/>
        <w:rPr>
          <w:rStyle w:val="StyleItalicBlue1"/>
          <w:i/>
          <w:iCs/>
          <w:color w:val="595959" w:themeColor="text1" w:themeTint="A6"/>
        </w:rPr>
      </w:pPr>
    </w:p>
    <w:p w14:paraId="29C07DC0" w14:textId="77777777" w:rsidR="009678F2" w:rsidRPr="00F1694F" w:rsidRDefault="009678F2" w:rsidP="00F1694F">
      <w:pPr>
        <w:pStyle w:val="InstructionalText"/>
        <w:sectPr w:rsidR="009678F2" w:rsidRPr="00F1694F" w:rsidSect="00AC414B">
          <w:headerReference w:type="first" r:id="rId18"/>
          <w:endnotePr>
            <w:numFmt w:val="decimal"/>
          </w:endnotePr>
          <w:pgSz w:w="12240" w:h="15840" w:code="1"/>
          <w:pgMar w:top="1440" w:right="1440" w:bottom="1440" w:left="1440" w:header="576" w:footer="576" w:gutter="0"/>
          <w:cols w:space="720"/>
          <w:noEndnote/>
          <w:titlePg/>
          <w:docGrid w:linePitch="299"/>
        </w:sectPr>
      </w:pPr>
      <w:bookmarkStart w:id="1760" w:name="_Toc349423835"/>
      <w:bookmarkStart w:id="1761" w:name="_Toc361003206"/>
      <w:bookmarkStart w:id="1762" w:name="_Toc362859859"/>
      <w:bookmarkStart w:id="1763" w:name="_Toc362970113"/>
      <w:bookmarkStart w:id="1764" w:name="_Toc362970239"/>
      <w:bookmarkStart w:id="1765" w:name="_Toc361003208"/>
      <w:bookmarkStart w:id="1766" w:name="_Toc362859861"/>
      <w:bookmarkStart w:id="1767" w:name="_Toc361003172"/>
      <w:bookmarkStart w:id="1768" w:name="_Toc362859822"/>
      <w:bookmarkStart w:id="1769" w:name="_Toc362970076"/>
      <w:bookmarkStart w:id="1770" w:name="_Toc362970202"/>
      <w:bookmarkStart w:id="1771" w:name="_Toc345977511"/>
      <w:bookmarkStart w:id="1772" w:name="_Toc346220547"/>
      <w:bookmarkStart w:id="1773" w:name="_Toc346227483"/>
      <w:bookmarkStart w:id="1774" w:name="_Toc345977512"/>
      <w:bookmarkStart w:id="1775" w:name="_Toc346220548"/>
      <w:bookmarkStart w:id="1776" w:name="_Toc346227484"/>
      <w:bookmarkStart w:id="1777" w:name="_Toc126662508"/>
      <w:bookmarkStart w:id="1778" w:name="_Toc126662658"/>
      <w:bookmarkStart w:id="1779" w:name="_Toc126662808"/>
      <w:bookmarkStart w:id="1780" w:name="_Toc126662957"/>
      <w:bookmarkStart w:id="1781" w:name="_Toc126663104"/>
      <w:bookmarkStart w:id="1782" w:name="_Toc126663256"/>
      <w:bookmarkStart w:id="1783" w:name="_Toc127199073"/>
      <w:bookmarkStart w:id="1784" w:name="_Toc127199309"/>
      <w:bookmarkStart w:id="1785" w:name="_Toc131138104"/>
      <w:bookmarkStart w:id="1786" w:name="_Toc131164679"/>
      <w:bookmarkStart w:id="1787" w:name="_Toc131165353"/>
      <w:bookmarkStart w:id="1788" w:name="_Toc126662512"/>
      <w:bookmarkStart w:id="1789" w:name="_Toc126662662"/>
      <w:bookmarkStart w:id="1790" w:name="_Toc126662812"/>
      <w:bookmarkStart w:id="1791" w:name="_Toc126662961"/>
      <w:bookmarkStart w:id="1792" w:name="_Toc126663108"/>
      <w:bookmarkStart w:id="1793" w:name="_Toc126663260"/>
      <w:bookmarkStart w:id="1794" w:name="_Toc127199077"/>
      <w:bookmarkStart w:id="1795" w:name="_Toc127199313"/>
      <w:bookmarkStart w:id="1796" w:name="_Toc131138108"/>
      <w:bookmarkStart w:id="1797" w:name="_Toc131165357"/>
      <w:bookmarkStart w:id="1798" w:name="_Toc126662514"/>
      <w:bookmarkStart w:id="1799" w:name="_Toc126662664"/>
      <w:bookmarkStart w:id="1800" w:name="_Toc126662814"/>
      <w:bookmarkStart w:id="1801" w:name="_Toc126662963"/>
      <w:bookmarkStart w:id="1802" w:name="_Toc126663110"/>
      <w:bookmarkStart w:id="1803" w:name="_Toc126663262"/>
      <w:bookmarkStart w:id="1804" w:name="_Toc127199079"/>
      <w:bookmarkStart w:id="1805" w:name="_Toc127199315"/>
      <w:bookmarkStart w:id="1806" w:name="_Toc131138110"/>
      <w:bookmarkStart w:id="1807" w:name="_Toc131164685"/>
      <w:bookmarkStart w:id="1808" w:name="_Toc131165359"/>
      <w:bookmarkStart w:id="1809" w:name="_Toc126662515"/>
      <w:bookmarkStart w:id="1810" w:name="_Toc126662665"/>
      <w:bookmarkStart w:id="1811" w:name="_Toc126662815"/>
      <w:bookmarkStart w:id="1812" w:name="_Toc126662964"/>
      <w:bookmarkStart w:id="1813" w:name="_Toc126663111"/>
      <w:bookmarkStart w:id="1814" w:name="_Toc126663263"/>
      <w:bookmarkStart w:id="1815" w:name="_Toc127199080"/>
      <w:bookmarkStart w:id="1816" w:name="_Toc127199316"/>
      <w:bookmarkStart w:id="1817" w:name="_Toc131138111"/>
      <w:bookmarkStart w:id="1818" w:name="_Toc131165360"/>
      <w:bookmarkStart w:id="1819" w:name="_Toc126662522"/>
      <w:bookmarkStart w:id="1820" w:name="_Toc126662672"/>
      <w:bookmarkStart w:id="1821" w:name="_Toc126662822"/>
      <w:bookmarkStart w:id="1822" w:name="_Toc126662971"/>
      <w:bookmarkStart w:id="1823" w:name="_Toc126663118"/>
      <w:bookmarkStart w:id="1824" w:name="_Toc126663270"/>
      <w:bookmarkStart w:id="1825" w:name="_Toc127199087"/>
      <w:bookmarkStart w:id="1826" w:name="_Toc127199323"/>
      <w:bookmarkStart w:id="1827" w:name="_Toc131138118"/>
      <w:bookmarkStart w:id="1828" w:name="_Toc131165367"/>
      <w:bookmarkStart w:id="1829" w:name="_Toc126662523"/>
      <w:bookmarkStart w:id="1830" w:name="_Toc126662673"/>
      <w:bookmarkStart w:id="1831" w:name="_Toc126662823"/>
      <w:bookmarkStart w:id="1832" w:name="_Toc126662972"/>
      <w:bookmarkStart w:id="1833" w:name="_Toc126663119"/>
      <w:bookmarkStart w:id="1834" w:name="_Toc126663271"/>
      <w:bookmarkStart w:id="1835" w:name="_Toc127199088"/>
      <w:bookmarkStart w:id="1836" w:name="_Toc127199324"/>
      <w:bookmarkStart w:id="1837" w:name="_Toc131138119"/>
      <w:bookmarkStart w:id="1838" w:name="_Toc131164694"/>
      <w:bookmarkStart w:id="1839" w:name="_Toc131165368"/>
      <w:bookmarkStart w:id="1840" w:name="_Toc361003178"/>
      <w:bookmarkStart w:id="1841" w:name="_Toc362859828"/>
      <w:bookmarkStart w:id="1842" w:name="_Toc362970082"/>
      <w:bookmarkStart w:id="1843" w:name="_Toc362970208"/>
      <w:bookmarkStart w:id="1844" w:name="_Toc126662537"/>
      <w:bookmarkStart w:id="1845" w:name="_Toc126662687"/>
      <w:bookmarkStart w:id="1846" w:name="_Toc126662837"/>
      <w:bookmarkStart w:id="1847" w:name="_Toc126662986"/>
      <w:bookmarkStart w:id="1848" w:name="_Toc126663133"/>
      <w:bookmarkStart w:id="1849" w:name="_Toc126663283"/>
      <w:bookmarkStart w:id="1850" w:name="_Toc127199100"/>
      <w:bookmarkStart w:id="1851" w:name="_Toc127199336"/>
      <w:bookmarkStart w:id="1852" w:name="_Toc131138131"/>
      <w:bookmarkStart w:id="1853" w:name="_Toc131165380"/>
      <w:bookmarkStart w:id="1854" w:name="_Toc126662538"/>
      <w:bookmarkStart w:id="1855" w:name="_Toc126662688"/>
      <w:bookmarkStart w:id="1856" w:name="_Toc126662838"/>
      <w:bookmarkStart w:id="1857" w:name="_Toc126662987"/>
      <w:bookmarkStart w:id="1858" w:name="_Toc126663134"/>
      <w:bookmarkStart w:id="1859" w:name="_Toc126663284"/>
      <w:bookmarkStart w:id="1860" w:name="_Toc127199101"/>
      <w:bookmarkStart w:id="1861" w:name="_Toc127199337"/>
      <w:bookmarkStart w:id="1862" w:name="_Toc131138132"/>
      <w:bookmarkStart w:id="1863" w:name="_Toc131165381"/>
      <w:bookmarkStart w:id="1864" w:name="_Toc126662539"/>
      <w:bookmarkStart w:id="1865" w:name="_Toc126662689"/>
      <w:bookmarkStart w:id="1866" w:name="_Toc126662839"/>
      <w:bookmarkStart w:id="1867" w:name="_Toc126662988"/>
      <w:bookmarkStart w:id="1868" w:name="_Toc126663135"/>
      <w:bookmarkStart w:id="1869" w:name="_Toc126663285"/>
      <w:bookmarkStart w:id="1870" w:name="_Toc127199102"/>
      <w:bookmarkStart w:id="1871" w:name="_Toc127199338"/>
      <w:bookmarkStart w:id="1872" w:name="_Toc131138133"/>
      <w:bookmarkStart w:id="1873" w:name="_Toc131164710"/>
      <w:bookmarkStart w:id="1874" w:name="_Toc131165382"/>
      <w:bookmarkStart w:id="1875" w:name="_Toc182476744"/>
      <w:bookmarkStart w:id="1876" w:name="_Toc198722455"/>
      <w:bookmarkStart w:id="1877" w:name="_Toc360992789"/>
      <w:bookmarkStart w:id="1878" w:name="_Toc361003188"/>
      <w:bookmarkStart w:id="1879" w:name="_Toc362859839"/>
      <w:bookmarkStart w:id="1880" w:name="_Toc362970093"/>
      <w:bookmarkStart w:id="1881" w:name="_Toc362970219"/>
      <w:bookmarkStart w:id="1882" w:name="_Toc518163076"/>
      <w:bookmarkStart w:id="1883" w:name="_Toc361003190"/>
      <w:bookmarkStart w:id="1884" w:name="_Toc362859841"/>
      <w:bookmarkStart w:id="1885" w:name="_Toc362970095"/>
      <w:bookmarkStart w:id="1886" w:name="_Toc362970221"/>
      <w:bookmarkStart w:id="1887" w:name="_Toc346220556"/>
      <w:bookmarkStart w:id="1888" w:name="_Toc346227492"/>
      <w:bookmarkStart w:id="1889" w:name="_Toc345974913"/>
      <w:bookmarkStart w:id="1890" w:name="_Toc345977520"/>
      <w:bookmarkStart w:id="1891" w:name="_Toc346220557"/>
      <w:bookmarkStart w:id="1892" w:name="_Toc346227493"/>
      <w:bookmarkStart w:id="1893" w:name="_Toc361003192"/>
      <w:bookmarkStart w:id="1894" w:name="_Toc362859843"/>
      <w:bookmarkStart w:id="1895" w:name="_Toc362970097"/>
      <w:bookmarkStart w:id="1896" w:name="_Toc362970223"/>
      <w:bookmarkStart w:id="1897" w:name="_Toc361003194"/>
      <w:bookmarkStart w:id="1898" w:name="_Toc362859845"/>
      <w:bookmarkStart w:id="1899" w:name="_Toc362970099"/>
      <w:bookmarkStart w:id="1900" w:name="_Toc362970225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bookmarkEnd w:id="1797"/>
      <w:bookmarkEnd w:id="1798"/>
      <w:bookmarkEnd w:id="1799"/>
      <w:bookmarkEnd w:id="1800"/>
      <w:bookmarkEnd w:id="1801"/>
      <w:bookmarkEnd w:id="1802"/>
      <w:bookmarkEnd w:id="1803"/>
      <w:bookmarkEnd w:id="1804"/>
      <w:bookmarkEnd w:id="1805"/>
      <w:bookmarkEnd w:id="1806"/>
      <w:bookmarkEnd w:id="1807"/>
      <w:bookmarkEnd w:id="1808"/>
      <w:bookmarkEnd w:id="1809"/>
      <w:bookmarkEnd w:id="1810"/>
      <w:bookmarkEnd w:id="1811"/>
      <w:bookmarkEnd w:id="1812"/>
      <w:bookmarkEnd w:id="1813"/>
      <w:bookmarkEnd w:id="1814"/>
      <w:bookmarkEnd w:id="1815"/>
      <w:bookmarkEnd w:id="1816"/>
      <w:bookmarkEnd w:id="1817"/>
      <w:bookmarkEnd w:id="1818"/>
      <w:bookmarkEnd w:id="1819"/>
      <w:bookmarkEnd w:id="1820"/>
      <w:bookmarkEnd w:id="1821"/>
      <w:bookmarkEnd w:id="1822"/>
      <w:bookmarkEnd w:id="1823"/>
      <w:bookmarkEnd w:id="1824"/>
      <w:bookmarkEnd w:id="1825"/>
      <w:bookmarkEnd w:id="1826"/>
      <w:bookmarkEnd w:id="1827"/>
      <w:bookmarkEnd w:id="1828"/>
      <w:bookmarkEnd w:id="1829"/>
      <w:bookmarkEnd w:id="1830"/>
      <w:bookmarkEnd w:id="1831"/>
      <w:bookmarkEnd w:id="1832"/>
      <w:bookmarkEnd w:id="1833"/>
      <w:bookmarkEnd w:id="1834"/>
      <w:bookmarkEnd w:id="1835"/>
      <w:bookmarkEnd w:id="1836"/>
      <w:bookmarkEnd w:id="1837"/>
      <w:bookmarkEnd w:id="1838"/>
      <w:bookmarkEnd w:id="1839"/>
      <w:bookmarkEnd w:id="1840"/>
      <w:bookmarkEnd w:id="1841"/>
      <w:bookmarkEnd w:id="1842"/>
      <w:bookmarkEnd w:id="1843"/>
      <w:bookmarkEnd w:id="1844"/>
      <w:bookmarkEnd w:id="1845"/>
      <w:bookmarkEnd w:id="1846"/>
      <w:bookmarkEnd w:id="1847"/>
      <w:bookmarkEnd w:id="1848"/>
      <w:bookmarkEnd w:id="1849"/>
      <w:bookmarkEnd w:id="1850"/>
      <w:bookmarkEnd w:id="1851"/>
      <w:bookmarkEnd w:id="1852"/>
      <w:bookmarkEnd w:id="1853"/>
      <w:bookmarkEnd w:id="1854"/>
      <w:bookmarkEnd w:id="1855"/>
      <w:bookmarkEnd w:id="1856"/>
      <w:bookmarkEnd w:id="1857"/>
      <w:bookmarkEnd w:id="1858"/>
      <w:bookmarkEnd w:id="1859"/>
      <w:bookmarkEnd w:id="1860"/>
      <w:bookmarkEnd w:id="1861"/>
      <w:bookmarkEnd w:id="1862"/>
      <w:bookmarkEnd w:id="1863"/>
      <w:bookmarkEnd w:id="1864"/>
      <w:bookmarkEnd w:id="1865"/>
      <w:bookmarkEnd w:id="1866"/>
      <w:bookmarkEnd w:id="1867"/>
      <w:bookmarkEnd w:id="1868"/>
      <w:bookmarkEnd w:id="1869"/>
      <w:bookmarkEnd w:id="1870"/>
      <w:bookmarkEnd w:id="1871"/>
      <w:bookmarkEnd w:id="1872"/>
      <w:bookmarkEnd w:id="1873"/>
      <w:bookmarkEnd w:id="1874"/>
      <w:bookmarkEnd w:id="1875"/>
      <w:bookmarkEnd w:id="1876"/>
      <w:bookmarkEnd w:id="1877"/>
      <w:bookmarkEnd w:id="1878"/>
      <w:bookmarkEnd w:id="1879"/>
      <w:bookmarkEnd w:id="1880"/>
      <w:bookmarkEnd w:id="1881"/>
      <w:bookmarkEnd w:id="1882"/>
      <w:bookmarkEnd w:id="1883"/>
      <w:bookmarkEnd w:id="1884"/>
      <w:bookmarkEnd w:id="1885"/>
      <w:bookmarkEnd w:id="1886"/>
      <w:bookmarkEnd w:id="1887"/>
      <w:bookmarkEnd w:id="1888"/>
      <w:bookmarkEnd w:id="1889"/>
      <w:bookmarkEnd w:id="1890"/>
      <w:bookmarkEnd w:id="1891"/>
      <w:bookmarkEnd w:id="1892"/>
      <w:bookmarkEnd w:id="1893"/>
      <w:bookmarkEnd w:id="1894"/>
      <w:bookmarkEnd w:id="1895"/>
      <w:bookmarkEnd w:id="1896"/>
      <w:bookmarkEnd w:id="1897"/>
      <w:bookmarkEnd w:id="1898"/>
      <w:bookmarkEnd w:id="1899"/>
      <w:bookmarkEnd w:id="1900"/>
    </w:p>
    <w:p w14:paraId="3B76CF03" w14:textId="7BADCF3C" w:rsidR="00A42F9D" w:rsidRPr="00F67A2E" w:rsidRDefault="002B579D" w:rsidP="00C07EF2">
      <w:pPr>
        <w:pStyle w:val="Heading1"/>
      </w:pPr>
      <w:bookmarkStart w:id="1901" w:name="_Toc126061292"/>
      <w:bookmarkStart w:id="1902" w:name="_Toc126268789"/>
      <w:bookmarkStart w:id="1903" w:name="_Toc126417831"/>
      <w:bookmarkStart w:id="1904" w:name="_Toc126425119"/>
      <w:bookmarkStart w:id="1905" w:name="_Toc126617764"/>
      <w:bookmarkStart w:id="1906" w:name="_Toc131138141"/>
      <w:bookmarkStart w:id="1907" w:name="_Toc131164718"/>
      <w:bookmarkStart w:id="1908" w:name="_Toc131165390"/>
      <w:bookmarkStart w:id="1909" w:name="_Toc224306538"/>
      <w:bookmarkStart w:id="1910" w:name="_Toc224308310"/>
      <w:bookmarkStart w:id="1911" w:name="_Toc224308502"/>
      <w:bookmarkStart w:id="1912" w:name="_Toc224309261"/>
      <w:bookmarkStart w:id="1913" w:name="_Toc226234653"/>
      <w:bookmarkStart w:id="1914" w:name="_Toc228398705"/>
      <w:bookmarkStart w:id="1915" w:name="_Toc229070840"/>
      <w:bookmarkStart w:id="1916" w:name="_Toc237197084"/>
      <w:r>
        <w:lastRenderedPageBreak/>
        <w:t>Appendix</w:t>
      </w:r>
      <w:bookmarkEnd w:id="1901"/>
      <w:bookmarkEnd w:id="1902"/>
      <w:bookmarkEnd w:id="1903"/>
      <w:bookmarkEnd w:id="1904"/>
      <w:bookmarkEnd w:id="1905"/>
      <w:bookmarkEnd w:id="1906"/>
      <w:bookmarkEnd w:id="1907"/>
      <w:bookmarkEnd w:id="1908"/>
      <w:bookmarkEnd w:id="1909"/>
      <w:bookmarkEnd w:id="1910"/>
      <w:bookmarkEnd w:id="1911"/>
      <w:bookmarkEnd w:id="1912"/>
      <w:bookmarkEnd w:id="1913"/>
      <w:bookmarkEnd w:id="1914"/>
      <w:bookmarkEnd w:id="1915"/>
      <w:bookmarkEnd w:id="1916"/>
    </w:p>
    <w:p w14:paraId="109111B8" w14:textId="2CEC3254" w:rsidR="00C07EF2" w:rsidRPr="00C07EF2" w:rsidRDefault="00C07EF2" w:rsidP="000D6216">
      <w:pPr>
        <w:pStyle w:val="Instructional"/>
        <w:rPr>
          <w:rStyle w:val="StyleItalicBlue1"/>
          <w:b/>
          <w:bCs/>
          <w:i/>
          <w:iCs/>
          <w:color w:val="2657A6"/>
        </w:rPr>
      </w:pPr>
      <w:r w:rsidRPr="00C07EF2">
        <w:rPr>
          <w:rStyle w:val="StyleItalicBlue1"/>
          <w:b/>
          <w:bCs/>
          <w:i/>
          <w:iCs/>
          <w:color w:val="2657A6"/>
        </w:rPr>
        <w:t>Attachments vs. Technical Documents</w:t>
      </w:r>
    </w:p>
    <w:p w14:paraId="57F089BE" w14:textId="5C543E87" w:rsidR="00A42F9D" w:rsidRPr="0005658A" w:rsidRDefault="00A42F9D" w:rsidP="000D6216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Documents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included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Appendix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attachments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considered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part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document.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Appendix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contains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documents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which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support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evaluations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documented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PER.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Examples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of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these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optional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Appendices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shown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below.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Additionally,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some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projects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may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need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refer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to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additional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Technical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Documents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appropriate.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Please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evaluate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each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necessary.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</w:p>
    <w:p w14:paraId="41E12E31" w14:textId="784A7DE0" w:rsidR="00A42F9D" w:rsidRPr="0005658A" w:rsidRDefault="00A42F9D" w:rsidP="000D6216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Technical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Documents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documents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contained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under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separate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proofErr w:type="gramStart"/>
      <w:r w:rsidRPr="0005658A">
        <w:rPr>
          <w:rStyle w:val="StyleItalicBlue1"/>
          <w:i/>
          <w:iCs/>
          <w:color w:val="2657A6"/>
        </w:rPr>
        <w:t>cover</w:t>
      </w:r>
      <w:proofErr w:type="gramEnd"/>
      <w:r w:rsidRPr="0005658A">
        <w:rPr>
          <w:rStyle w:val="StyleItalicBlue1"/>
          <w:i/>
          <w:iCs/>
          <w:color w:val="2657A6"/>
        </w:rPr>
        <w:t>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They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should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referenced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PER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included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file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SWEPT.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This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includes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technical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reports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(e.g.,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Project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Traffic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Analysis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Report,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Conceptual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Stage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Relocation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Plan,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Natural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Resource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Evaluation,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etc.),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technical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memorandums,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studies.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</w:p>
    <w:p w14:paraId="76B5E46A" w14:textId="535BCB15" w:rsidR="00A42F9D" w:rsidRPr="0005658A" w:rsidRDefault="00A42F9D" w:rsidP="000D6216">
      <w:pPr>
        <w:pStyle w:val="Instructional"/>
        <w:rPr>
          <w:rStyle w:val="StyleItalicBlue1"/>
          <w:i/>
          <w:iCs/>
          <w:color w:val="2657A6"/>
        </w:rPr>
      </w:pPr>
      <w:r w:rsidRPr="0005658A">
        <w:rPr>
          <w:rStyle w:val="StyleItalicBlue1"/>
          <w:i/>
          <w:iCs/>
          <w:color w:val="2657A6"/>
        </w:rPr>
        <w:t>Be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sure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Appendices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and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Technical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Documents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are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described/named</w:t>
      </w:r>
      <w:r w:rsidR="00542956" w:rsidRPr="0005658A">
        <w:rPr>
          <w:rStyle w:val="StyleItalicBlue1"/>
          <w:i/>
          <w:iCs/>
          <w:color w:val="2657A6"/>
        </w:rPr>
        <w:t xml:space="preserve"> </w:t>
      </w:r>
      <w:r w:rsidRPr="0005658A">
        <w:rPr>
          <w:rStyle w:val="StyleItalicBlue1"/>
          <w:i/>
          <w:iCs/>
          <w:color w:val="2657A6"/>
        </w:rPr>
        <w:t>clearly.</w:t>
      </w:r>
    </w:p>
    <w:p w14:paraId="5833B76A" w14:textId="1FAE6CF4" w:rsidR="00A42F9D" w:rsidRPr="000D6216" w:rsidRDefault="00A42F9D" w:rsidP="000D6216">
      <w:pPr>
        <w:pStyle w:val="Instructional"/>
        <w:rPr>
          <w:b/>
          <w:bCs/>
        </w:rPr>
      </w:pPr>
      <w:r w:rsidRPr="000D6216">
        <w:rPr>
          <w:b/>
          <w:bCs/>
          <w:u w:val="single"/>
        </w:rPr>
        <w:t>APPENDICES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-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Note: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All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maps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may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be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embedded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in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the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document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or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attached.</w:t>
      </w:r>
    </w:p>
    <w:p w14:paraId="531048F4" w14:textId="65D6E9C6" w:rsidR="00A42F9D" w:rsidRPr="0005658A" w:rsidRDefault="00A42F9D" w:rsidP="000D6216">
      <w:pPr>
        <w:pStyle w:val="InstructionalBullet"/>
      </w:pPr>
      <w:r w:rsidRPr="0005658A">
        <w:t>District</w:t>
      </w:r>
      <w:r w:rsidR="00542956" w:rsidRPr="0005658A">
        <w:t xml:space="preserve"> </w:t>
      </w:r>
      <w:r w:rsidRPr="0005658A">
        <w:t>Approved</w:t>
      </w:r>
      <w:r w:rsidR="00542956" w:rsidRPr="0005658A">
        <w:t xml:space="preserve"> </w:t>
      </w:r>
      <w:r w:rsidRPr="0005658A">
        <w:t>Typical</w:t>
      </w:r>
      <w:r w:rsidR="00542956" w:rsidRPr="0005658A">
        <w:t xml:space="preserve"> </w:t>
      </w:r>
      <w:r w:rsidRPr="0005658A">
        <w:t>Section</w:t>
      </w:r>
      <w:r w:rsidR="00542956" w:rsidRPr="0005658A">
        <w:t xml:space="preserve"> </w:t>
      </w:r>
      <w:r w:rsidRPr="0005658A">
        <w:t>Package</w:t>
      </w:r>
      <w:r w:rsidR="00542956" w:rsidRPr="0005658A">
        <w:t xml:space="preserve"> </w:t>
      </w:r>
      <w:r w:rsidR="00231910" w:rsidRPr="0005658A">
        <w:t>(</w:t>
      </w:r>
      <w:r w:rsidRPr="0005658A">
        <w:t>signed</w:t>
      </w:r>
      <w:r w:rsidR="00542956" w:rsidRPr="0005658A">
        <w:t xml:space="preserve"> </w:t>
      </w:r>
      <w:r w:rsidRPr="0005658A">
        <w:t>and</w:t>
      </w:r>
      <w:r w:rsidR="00542956" w:rsidRPr="0005658A">
        <w:t xml:space="preserve"> </w:t>
      </w:r>
      <w:r w:rsidRPr="0005658A">
        <w:t>sealed</w:t>
      </w:r>
      <w:r w:rsidR="00542956" w:rsidRPr="0005658A">
        <w:t xml:space="preserve"> </w:t>
      </w:r>
      <w:r w:rsidR="00452C31" w:rsidRPr="0005658A">
        <w:t>for</w:t>
      </w:r>
      <w:r w:rsidR="00542956" w:rsidRPr="0005658A">
        <w:t xml:space="preserve"> </w:t>
      </w:r>
      <w:r w:rsidR="00452C31" w:rsidRPr="0005658A">
        <w:t>the</w:t>
      </w:r>
      <w:r w:rsidR="00542956" w:rsidRPr="0005658A">
        <w:t xml:space="preserve"> </w:t>
      </w:r>
      <w:r w:rsidR="00B528E3" w:rsidRPr="0005658A">
        <w:t>final</w:t>
      </w:r>
      <w:r w:rsidR="00542956" w:rsidRPr="0005658A">
        <w:t xml:space="preserve"> </w:t>
      </w:r>
      <w:r w:rsidR="00B528E3" w:rsidRPr="0005658A">
        <w:t>PER)</w:t>
      </w:r>
    </w:p>
    <w:p w14:paraId="32CBA49D" w14:textId="44750730" w:rsidR="00A42F9D" w:rsidRPr="0005658A" w:rsidRDefault="00A42F9D" w:rsidP="000D6216">
      <w:pPr>
        <w:pStyle w:val="InstructionalBullet"/>
      </w:pPr>
      <w:r w:rsidRPr="0005658A">
        <w:t>Concept</w:t>
      </w:r>
      <w:r w:rsidR="00542956" w:rsidRPr="0005658A">
        <w:t xml:space="preserve"> </w:t>
      </w:r>
      <w:r w:rsidRPr="0005658A">
        <w:t>Plans</w:t>
      </w:r>
    </w:p>
    <w:p w14:paraId="4976EB0F" w14:textId="25D5A773" w:rsidR="00A42F9D" w:rsidRPr="0005658A" w:rsidRDefault="00A42F9D" w:rsidP="000D6216">
      <w:pPr>
        <w:pStyle w:val="InstructionalBullet"/>
      </w:pPr>
      <w:r w:rsidRPr="0005658A">
        <w:t>Project</w:t>
      </w:r>
      <w:r w:rsidR="00542956" w:rsidRPr="0005658A">
        <w:t xml:space="preserve"> </w:t>
      </w:r>
      <w:r w:rsidRPr="0005658A">
        <w:t>Costs</w:t>
      </w:r>
      <w:r w:rsidR="00542956" w:rsidRPr="0005658A">
        <w:t xml:space="preserve"> </w:t>
      </w:r>
    </w:p>
    <w:p w14:paraId="667C0A37" w14:textId="1427CD5F" w:rsidR="00573C3A" w:rsidRPr="000D6216" w:rsidRDefault="00A42F9D" w:rsidP="000D6216">
      <w:pPr>
        <w:pStyle w:val="Instructional"/>
        <w:rPr>
          <w:b/>
          <w:bCs/>
        </w:rPr>
      </w:pPr>
      <w:r w:rsidRPr="000D6216">
        <w:rPr>
          <w:b/>
          <w:bCs/>
          <w:u w:val="single"/>
        </w:rPr>
        <w:t>TECHNICAL</w:t>
      </w:r>
      <w:r w:rsidR="00542956" w:rsidRPr="000D6216">
        <w:rPr>
          <w:b/>
          <w:bCs/>
          <w:u w:val="single"/>
        </w:rPr>
        <w:t xml:space="preserve"> </w:t>
      </w:r>
      <w:r w:rsidRPr="000D6216">
        <w:rPr>
          <w:b/>
          <w:bCs/>
          <w:u w:val="single"/>
        </w:rPr>
        <w:t>DOCUMENTS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-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Reference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in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the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PER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in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the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Technical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Documents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section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as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applicable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and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upload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to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SWEPT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separately.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Consult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the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standard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scope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of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services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for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all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needed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reports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to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be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included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for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the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PD&amp;E</w:t>
      </w:r>
      <w:r w:rsidR="00782E2C" w:rsidRPr="000D6216">
        <w:rPr>
          <w:b/>
          <w:bCs/>
        </w:rPr>
        <w:t>,</w:t>
      </w:r>
      <w:r w:rsidR="00542956" w:rsidRPr="000D6216">
        <w:rPr>
          <w:b/>
          <w:bCs/>
        </w:rPr>
        <w:t xml:space="preserve"> </w:t>
      </w:r>
      <w:r w:rsidR="00782E2C" w:rsidRPr="000D6216">
        <w:rPr>
          <w:b/>
          <w:bCs/>
        </w:rPr>
        <w:t>and</w:t>
      </w:r>
      <w:r w:rsidR="00542956" w:rsidRPr="000D6216">
        <w:rPr>
          <w:b/>
          <w:bCs/>
        </w:rPr>
        <w:t xml:space="preserve"> </w:t>
      </w:r>
      <w:r w:rsidR="00782E2C" w:rsidRPr="000D6216">
        <w:rPr>
          <w:b/>
          <w:bCs/>
        </w:rPr>
        <w:t>refer</w:t>
      </w:r>
      <w:r w:rsidR="00542956" w:rsidRPr="000D6216">
        <w:rPr>
          <w:b/>
          <w:bCs/>
        </w:rPr>
        <w:t xml:space="preserve"> </w:t>
      </w:r>
      <w:r w:rsidR="00782E2C" w:rsidRPr="000D6216">
        <w:rPr>
          <w:b/>
          <w:bCs/>
        </w:rPr>
        <w:t>to</w:t>
      </w:r>
      <w:r w:rsidR="00542956" w:rsidRPr="000D6216">
        <w:rPr>
          <w:b/>
          <w:bCs/>
        </w:rPr>
        <w:t xml:space="preserve"> </w:t>
      </w:r>
      <w:r w:rsidR="0085578D" w:rsidRPr="000D6216">
        <w:rPr>
          <w:b/>
          <w:bCs/>
        </w:rPr>
        <w:t>Part</w:t>
      </w:r>
      <w:r w:rsidR="00542956" w:rsidRPr="000D6216">
        <w:rPr>
          <w:b/>
          <w:bCs/>
        </w:rPr>
        <w:t xml:space="preserve"> </w:t>
      </w:r>
      <w:r w:rsidR="0085578D" w:rsidRPr="000D6216">
        <w:rPr>
          <w:b/>
          <w:bCs/>
        </w:rPr>
        <w:t>1,</w:t>
      </w:r>
      <w:r w:rsidR="00542956" w:rsidRPr="000D6216">
        <w:rPr>
          <w:b/>
          <w:bCs/>
        </w:rPr>
        <w:t xml:space="preserve"> </w:t>
      </w:r>
      <w:r w:rsidR="0085578D" w:rsidRPr="000D6216">
        <w:rPr>
          <w:b/>
          <w:bCs/>
        </w:rPr>
        <w:t>Chapter</w:t>
      </w:r>
      <w:r w:rsidR="00542956" w:rsidRPr="000D6216">
        <w:rPr>
          <w:b/>
          <w:bCs/>
        </w:rPr>
        <w:t xml:space="preserve"> </w:t>
      </w:r>
      <w:r w:rsidR="0085578D" w:rsidRPr="000D6216">
        <w:rPr>
          <w:b/>
          <w:bCs/>
        </w:rPr>
        <w:t>4</w:t>
      </w:r>
      <w:r w:rsidR="00F90EF1" w:rsidRPr="000D6216">
        <w:rPr>
          <w:b/>
          <w:bCs/>
        </w:rPr>
        <w:t>,</w:t>
      </w:r>
      <w:r w:rsidR="00542956" w:rsidRPr="000D6216">
        <w:rPr>
          <w:b/>
          <w:bCs/>
        </w:rPr>
        <w:t xml:space="preserve"> </w:t>
      </w:r>
      <w:r w:rsidR="0085578D" w:rsidRPr="000D6216">
        <w:rPr>
          <w:b/>
          <w:bCs/>
        </w:rPr>
        <w:t>Table</w:t>
      </w:r>
      <w:r w:rsidR="00542956" w:rsidRPr="000D6216">
        <w:rPr>
          <w:b/>
          <w:bCs/>
        </w:rPr>
        <w:t xml:space="preserve"> </w:t>
      </w:r>
      <w:r w:rsidR="0085578D" w:rsidRPr="000D6216">
        <w:rPr>
          <w:b/>
          <w:bCs/>
        </w:rPr>
        <w:t>4-1</w:t>
      </w:r>
      <w:r w:rsidR="00542956" w:rsidRPr="000D6216">
        <w:rPr>
          <w:b/>
          <w:bCs/>
        </w:rPr>
        <w:t xml:space="preserve"> </w:t>
      </w:r>
      <w:r w:rsidR="00573C3A" w:rsidRPr="000D6216">
        <w:rPr>
          <w:b/>
          <w:bCs/>
        </w:rPr>
        <w:t>for</w:t>
      </w:r>
      <w:r w:rsidR="00542956" w:rsidRPr="000D6216">
        <w:rPr>
          <w:b/>
          <w:bCs/>
        </w:rPr>
        <w:t xml:space="preserve"> </w:t>
      </w:r>
      <w:r w:rsidR="00573C3A" w:rsidRPr="000D6216">
        <w:rPr>
          <w:b/>
          <w:bCs/>
        </w:rPr>
        <w:t>a</w:t>
      </w:r>
      <w:r w:rsidR="00542956" w:rsidRPr="000D6216">
        <w:rPr>
          <w:b/>
          <w:bCs/>
        </w:rPr>
        <w:t xml:space="preserve"> </w:t>
      </w:r>
      <w:r w:rsidR="00573C3A" w:rsidRPr="000D6216">
        <w:rPr>
          <w:b/>
          <w:bCs/>
        </w:rPr>
        <w:t>list</w:t>
      </w:r>
      <w:r w:rsidR="00542956" w:rsidRPr="000D6216">
        <w:rPr>
          <w:b/>
          <w:bCs/>
        </w:rPr>
        <w:t xml:space="preserve"> </w:t>
      </w:r>
      <w:r w:rsidR="00573C3A" w:rsidRPr="000D6216">
        <w:rPr>
          <w:b/>
          <w:bCs/>
        </w:rPr>
        <w:t>of</w:t>
      </w:r>
      <w:r w:rsidR="00542956" w:rsidRPr="000D6216">
        <w:rPr>
          <w:b/>
          <w:bCs/>
        </w:rPr>
        <w:t xml:space="preserve"> </w:t>
      </w:r>
      <w:r w:rsidR="00573C3A" w:rsidRPr="000D6216">
        <w:rPr>
          <w:b/>
          <w:bCs/>
        </w:rPr>
        <w:t>potential</w:t>
      </w:r>
      <w:r w:rsidR="00542956" w:rsidRPr="000D6216">
        <w:rPr>
          <w:b/>
          <w:bCs/>
        </w:rPr>
        <w:t xml:space="preserve"> </w:t>
      </w:r>
      <w:r w:rsidR="00573C3A" w:rsidRPr="000D6216">
        <w:rPr>
          <w:b/>
          <w:bCs/>
        </w:rPr>
        <w:t>technical</w:t>
      </w:r>
      <w:r w:rsidR="00542956" w:rsidRPr="000D6216">
        <w:rPr>
          <w:b/>
          <w:bCs/>
        </w:rPr>
        <w:t xml:space="preserve"> </w:t>
      </w:r>
      <w:r w:rsidR="00573C3A" w:rsidRPr="000D6216">
        <w:rPr>
          <w:b/>
          <w:bCs/>
        </w:rPr>
        <w:t>documents</w:t>
      </w:r>
      <w:r w:rsidRPr="000D6216">
        <w:rPr>
          <w:b/>
          <w:bCs/>
        </w:rPr>
        <w:t>.</w:t>
      </w:r>
    </w:p>
    <w:p w14:paraId="7C1C0112" w14:textId="0E94EB94" w:rsidR="00A42F9D" w:rsidRPr="000D6216" w:rsidRDefault="00A42F9D" w:rsidP="000D6216">
      <w:pPr>
        <w:pStyle w:val="Instructional"/>
        <w:rPr>
          <w:b/>
          <w:bCs/>
        </w:rPr>
      </w:pPr>
      <w:r w:rsidRPr="000D6216">
        <w:rPr>
          <w:b/>
          <w:bCs/>
        </w:rPr>
        <w:t>Some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common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Technical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Documents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are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listed</w:t>
      </w:r>
      <w:r w:rsidR="00542956" w:rsidRPr="000D6216">
        <w:rPr>
          <w:b/>
          <w:bCs/>
        </w:rPr>
        <w:t xml:space="preserve"> </w:t>
      </w:r>
      <w:r w:rsidRPr="000D6216">
        <w:rPr>
          <w:b/>
          <w:bCs/>
        </w:rPr>
        <w:t>below.</w:t>
      </w:r>
    </w:p>
    <w:p w14:paraId="5961F990" w14:textId="5FAA0424" w:rsidR="00A42F9D" w:rsidRPr="0005658A" w:rsidRDefault="00A42F9D" w:rsidP="009B451B">
      <w:pPr>
        <w:pStyle w:val="InstructionalText"/>
        <w:rPr>
          <w:color w:val="2657A6"/>
          <w:u w:val="single"/>
        </w:rPr>
      </w:pPr>
      <w:r w:rsidRPr="0005658A">
        <w:rPr>
          <w:color w:val="2657A6"/>
          <w:u w:val="single"/>
        </w:rPr>
        <w:t>Engineering</w:t>
      </w:r>
      <w:r w:rsidR="00542956" w:rsidRPr="0005658A">
        <w:rPr>
          <w:color w:val="2657A6"/>
          <w:u w:val="single"/>
        </w:rPr>
        <w:t xml:space="preserve"> </w:t>
      </w:r>
      <w:r w:rsidRPr="0005658A">
        <w:rPr>
          <w:color w:val="2657A6"/>
          <w:u w:val="single"/>
        </w:rPr>
        <w:t>Documents</w:t>
      </w:r>
    </w:p>
    <w:p w14:paraId="1EAFE40E" w14:textId="65847E78" w:rsidR="00A42F9D" w:rsidRPr="0005658A" w:rsidRDefault="00A42F9D" w:rsidP="000D6216">
      <w:pPr>
        <w:pStyle w:val="InstructionalBullet"/>
      </w:pPr>
      <w:r w:rsidRPr="0005658A">
        <w:t>Location</w:t>
      </w:r>
      <w:r w:rsidR="00542956" w:rsidRPr="0005658A">
        <w:t xml:space="preserve"> </w:t>
      </w:r>
      <w:r w:rsidRPr="0005658A">
        <w:t>Hydraulics</w:t>
      </w:r>
      <w:r w:rsidR="00542956" w:rsidRPr="0005658A">
        <w:t xml:space="preserve"> </w:t>
      </w:r>
      <w:r w:rsidRPr="0005658A">
        <w:t>Report</w:t>
      </w:r>
      <w:r w:rsidR="00542956" w:rsidRPr="0005658A">
        <w:t xml:space="preserve"> </w:t>
      </w:r>
      <w:r w:rsidRPr="0005658A">
        <w:t>(LHR)</w:t>
      </w:r>
    </w:p>
    <w:p w14:paraId="5CCC9F49" w14:textId="4FDE7278" w:rsidR="00A42F9D" w:rsidRPr="0005658A" w:rsidRDefault="00A42F9D" w:rsidP="000D6216">
      <w:pPr>
        <w:pStyle w:val="InstructionalBullet"/>
      </w:pPr>
      <w:r w:rsidRPr="0005658A">
        <w:t>Bridge</w:t>
      </w:r>
      <w:r w:rsidR="00542956" w:rsidRPr="0005658A">
        <w:t xml:space="preserve"> </w:t>
      </w:r>
      <w:r w:rsidRPr="0005658A">
        <w:t>Hydraulic</w:t>
      </w:r>
      <w:r w:rsidR="00542956" w:rsidRPr="0005658A">
        <w:t xml:space="preserve"> </w:t>
      </w:r>
      <w:r w:rsidRPr="0005658A">
        <w:t>Report</w:t>
      </w:r>
      <w:r w:rsidR="00542956" w:rsidRPr="0005658A">
        <w:t xml:space="preserve"> </w:t>
      </w:r>
      <w:r w:rsidRPr="0005658A">
        <w:t>(BHR)</w:t>
      </w:r>
    </w:p>
    <w:p w14:paraId="0DCBE5CC" w14:textId="061C2104" w:rsidR="00A42F9D" w:rsidRPr="0005658A" w:rsidRDefault="00A42F9D" w:rsidP="000D6216">
      <w:pPr>
        <w:pStyle w:val="InstructionalBullet"/>
      </w:pPr>
      <w:r w:rsidRPr="0005658A">
        <w:t>Pond</w:t>
      </w:r>
      <w:r w:rsidR="00542956" w:rsidRPr="0005658A">
        <w:t xml:space="preserve"> </w:t>
      </w:r>
      <w:r w:rsidRPr="0005658A">
        <w:t>Siting</w:t>
      </w:r>
      <w:r w:rsidR="00542956" w:rsidRPr="0005658A">
        <w:t xml:space="preserve"> </w:t>
      </w:r>
      <w:r w:rsidRPr="0005658A">
        <w:t>Report</w:t>
      </w:r>
      <w:r w:rsidR="00542956" w:rsidRPr="0005658A">
        <w:t xml:space="preserve"> </w:t>
      </w:r>
      <w:r w:rsidRPr="0005658A">
        <w:t>(PSR)</w:t>
      </w:r>
      <w:r w:rsidR="00542956" w:rsidRPr="0005658A">
        <w:t xml:space="preserve"> </w:t>
      </w:r>
      <w:r w:rsidR="00B4034C" w:rsidRPr="0005658A">
        <w:t>/</w:t>
      </w:r>
      <w:r w:rsidR="00542956" w:rsidRPr="0005658A">
        <w:t xml:space="preserve"> </w:t>
      </w:r>
      <w:r w:rsidR="004E1814" w:rsidRPr="0005658A">
        <w:t>Stormwater</w:t>
      </w:r>
      <w:r w:rsidR="00542956" w:rsidRPr="0005658A">
        <w:t xml:space="preserve"> </w:t>
      </w:r>
      <w:r w:rsidR="004E1814" w:rsidRPr="0005658A">
        <w:t>Management</w:t>
      </w:r>
      <w:r w:rsidR="00542956" w:rsidRPr="0005658A">
        <w:t xml:space="preserve"> </w:t>
      </w:r>
      <w:r w:rsidR="004E1814" w:rsidRPr="0005658A">
        <w:t>Alternatives</w:t>
      </w:r>
      <w:r w:rsidR="00542956" w:rsidRPr="0005658A">
        <w:t xml:space="preserve"> </w:t>
      </w:r>
      <w:r w:rsidR="004E1814" w:rsidRPr="0005658A">
        <w:t>Report</w:t>
      </w:r>
      <w:r w:rsidR="00542956" w:rsidRPr="0005658A">
        <w:t xml:space="preserve"> </w:t>
      </w:r>
      <w:r w:rsidR="004E1814" w:rsidRPr="0005658A">
        <w:t>(</w:t>
      </w:r>
      <w:proofErr w:type="spellStart"/>
      <w:r w:rsidR="004E1814" w:rsidRPr="0005658A">
        <w:t>SMARt</w:t>
      </w:r>
      <w:proofErr w:type="spellEnd"/>
      <w:r w:rsidR="004E1814" w:rsidRPr="0005658A">
        <w:t>)</w:t>
      </w:r>
      <w:r w:rsidRPr="0005658A">
        <w:t>/</w:t>
      </w:r>
      <w:r w:rsidR="00542956" w:rsidRPr="0005658A">
        <w:t xml:space="preserve"> </w:t>
      </w:r>
      <w:r w:rsidRPr="0005658A">
        <w:t>Conceptual</w:t>
      </w:r>
      <w:r w:rsidR="00542956" w:rsidRPr="0005658A">
        <w:t xml:space="preserve"> </w:t>
      </w:r>
      <w:r w:rsidRPr="0005658A">
        <w:t>Drainage</w:t>
      </w:r>
      <w:r w:rsidR="00542956" w:rsidRPr="0005658A">
        <w:t xml:space="preserve"> </w:t>
      </w:r>
      <w:r w:rsidRPr="0005658A">
        <w:t>Design</w:t>
      </w:r>
      <w:r w:rsidR="00542956" w:rsidRPr="0005658A">
        <w:t xml:space="preserve"> </w:t>
      </w:r>
      <w:r w:rsidRPr="0005658A">
        <w:t>Report</w:t>
      </w:r>
    </w:p>
    <w:p w14:paraId="623B8AF7" w14:textId="19C289FC" w:rsidR="00A42F9D" w:rsidRPr="0005658A" w:rsidRDefault="00A42F9D" w:rsidP="000D6216">
      <w:pPr>
        <w:pStyle w:val="InstructionalBullet"/>
      </w:pPr>
      <w:r w:rsidRPr="0005658A">
        <w:t>Geotechnical</w:t>
      </w:r>
      <w:r w:rsidR="00542956" w:rsidRPr="0005658A">
        <w:t xml:space="preserve"> </w:t>
      </w:r>
      <w:r w:rsidRPr="0005658A">
        <w:t>Report</w:t>
      </w:r>
    </w:p>
    <w:p w14:paraId="214F06FD" w14:textId="2A753555" w:rsidR="00A42F9D" w:rsidRPr="0005658A" w:rsidRDefault="00A42F9D" w:rsidP="000D6216">
      <w:pPr>
        <w:pStyle w:val="InstructionalBullet"/>
      </w:pPr>
      <w:r w:rsidRPr="0005658A">
        <w:t>Interchange</w:t>
      </w:r>
      <w:r w:rsidR="00542956" w:rsidRPr="0005658A">
        <w:t xml:space="preserve"> </w:t>
      </w:r>
      <w:r w:rsidRPr="0005658A">
        <w:t>Access</w:t>
      </w:r>
      <w:r w:rsidR="00542956" w:rsidRPr="0005658A">
        <w:t xml:space="preserve"> </w:t>
      </w:r>
      <w:r w:rsidRPr="0005658A">
        <w:t>Request</w:t>
      </w:r>
      <w:r w:rsidR="00542956" w:rsidRPr="0005658A">
        <w:t xml:space="preserve"> </w:t>
      </w:r>
      <w:r w:rsidRPr="0005658A">
        <w:t>(IAR)</w:t>
      </w:r>
      <w:r w:rsidR="00542956" w:rsidRPr="0005658A">
        <w:t xml:space="preserve"> </w:t>
      </w:r>
      <w:r w:rsidRPr="0005658A">
        <w:t>Report</w:t>
      </w:r>
    </w:p>
    <w:p w14:paraId="6FCBE8E8" w14:textId="683F0694" w:rsidR="00A42F9D" w:rsidRPr="0005658A" w:rsidRDefault="00A42F9D" w:rsidP="000D6216">
      <w:pPr>
        <w:pStyle w:val="InstructionalBullet"/>
      </w:pPr>
      <w:r w:rsidRPr="0005658A">
        <w:t>Project</w:t>
      </w:r>
      <w:r w:rsidR="00542956" w:rsidRPr="0005658A">
        <w:t xml:space="preserve"> </w:t>
      </w:r>
      <w:r w:rsidRPr="0005658A">
        <w:t>Traffic</w:t>
      </w:r>
      <w:r w:rsidR="00542956" w:rsidRPr="0005658A">
        <w:t xml:space="preserve"> </w:t>
      </w:r>
      <w:r w:rsidRPr="0005658A">
        <w:t>Analysis</w:t>
      </w:r>
      <w:r w:rsidR="00542956" w:rsidRPr="0005658A">
        <w:t xml:space="preserve"> </w:t>
      </w:r>
      <w:r w:rsidRPr="0005658A">
        <w:t>Report</w:t>
      </w:r>
      <w:r w:rsidR="00542956" w:rsidRPr="0005658A">
        <w:t xml:space="preserve"> </w:t>
      </w:r>
      <w:r w:rsidRPr="0005658A">
        <w:t>(PTAR)</w:t>
      </w:r>
    </w:p>
    <w:p w14:paraId="7CB2F3AE" w14:textId="4BD4544F" w:rsidR="00A42F9D" w:rsidRPr="0005658A" w:rsidRDefault="00A42F9D" w:rsidP="000D6216">
      <w:pPr>
        <w:pStyle w:val="InstructionalBullet"/>
      </w:pPr>
      <w:r w:rsidRPr="0005658A">
        <w:t>Safety</w:t>
      </w:r>
      <w:r w:rsidR="00542956" w:rsidRPr="0005658A">
        <w:t xml:space="preserve"> </w:t>
      </w:r>
      <w:r w:rsidRPr="0005658A">
        <w:t>Analysis</w:t>
      </w:r>
      <w:r w:rsidR="00542956" w:rsidRPr="0005658A">
        <w:t xml:space="preserve"> </w:t>
      </w:r>
      <w:r w:rsidRPr="0005658A">
        <w:t>Memorandum</w:t>
      </w:r>
    </w:p>
    <w:p w14:paraId="783B4D86" w14:textId="124D4A1E" w:rsidR="00A42F9D" w:rsidRPr="0005658A" w:rsidRDefault="00A42F9D" w:rsidP="000D6216">
      <w:pPr>
        <w:pStyle w:val="InstructionalBullet"/>
      </w:pPr>
      <w:r w:rsidRPr="0005658A">
        <w:t>Intersection</w:t>
      </w:r>
      <w:r w:rsidR="00542956" w:rsidRPr="0005658A">
        <w:t xml:space="preserve"> </w:t>
      </w:r>
      <w:r w:rsidRPr="0005658A">
        <w:t>Control</w:t>
      </w:r>
      <w:r w:rsidR="00542956" w:rsidRPr="0005658A">
        <w:t xml:space="preserve"> </w:t>
      </w:r>
      <w:r w:rsidRPr="0005658A">
        <w:t>Evaluation</w:t>
      </w:r>
      <w:r w:rsidR="00542956" w:rsidRPr="0005658A">
        <w:t xml:space="preserve"> </w:t>
      </w:r>
      <w:r w:rsidRPr="0005658A">
        <w:t>(ICE)</w:t>
      </w:r>
      <w:r w:rsidR="00542956" w:rsidRPr="0005658A">
        <w:t xml:space="preserve"> </w:t>
      </w:r>
      <w:r w:rsidRPr="0005658A">
        <w:t>Forms</w:t>
      </w:r>
    </w:p>
    <w:p w14:paraId="1619FC80" w14:textId="7C847A4B" w:rsidR="00A42F9D" w:rsidRPr="0005658A" w:rsidRDefault="00A42F9D" w:rsidP="000D6216">
      <w:pPr>
        <w:pStyle w:val="InstructionalBullet"/>
      </w:pPr>
      <w:r w:rsidRPr="0005658A">
        <w:t>Bridge</w:t>
      </w:r>
      <w:r w:rsidR="00542956" w:rsidRPr="0005658A">
        <w:t xml:space="preserve"> </w:t>
      </w:r>
      <w:r w:rsidRPr="0005658A">
        <w:t>Development</w:t>
      </w:r>
      <w:r w:rsidR="00542956" w:rsidRPr="0005658A">
        <w:t xml:space="preserve"> </w:t>
      </w:r>
      <w:r w:rsidRPr="0005658A">
        <w:t>Report</w:t>
      </w:r>
      <w:r w:rsidR="00542956" w:rsidRPr="0005658A">
        <w:t xml:space="preserve"> </w:t>
      </w:r>
      <w:r w:rsidRPr="0005658A">
        <w:t>(BDR)</w:t>
      </w:r>
    </w:p>
    <w:p w14:paraId="7DF886D9" w14:textId="44EA03E1" w:rsidR="00A42F9D" w:rsidRPr="0005658A" w:rsidRDefault="00A42F9D" w:rsidP="000D6216">
      <w:pPr>
        <w:pStyle w:val="InstructionalBullet"/>
      </w:pPr>
      <w:r w:rsidRPr="0005658A">
        <w:t>Bridge</w:t>
      </w:r>
      <w:r w:rsidR="00542956" w:rsidRPr="0005658A">
        <w:t xml:space="preserve"> </w:t>
      </w:r>
      <w:r w:rsidRPr="0005658A">
        <w:t>Replacement</w:t>
      </w:r>
      <w:r w:rsidR="00542956" w:rsidRPr="0005658A">
        <w:t xml:space="preserve"> </w:t>
      </w:r>
      <w:r w:rsidRPr="0005658A">
        <w:t>Report</w:t>
      </w:r>
      <w:r w:rsidR="00542956" w:rsidRPr="0005658A">
        <w:t xml:space="preserve"> </w:t>
      </w:r>
      <w:r w:rsidR="00254161" w:rsidRPr="0005658A">
        <w:t>(BRR)</w:t>
      </w:r>
    </w:p>
    <w:p w14:paraId="425A368E" w14:textId="670694B8" w:rsidR="00A42F9D" w:rsidRPr="0005658A" w:rsidRDefault="00A42F9D" w:rsidP="000D6216">
      <w:pPr>
        <w:pStyle w:val="InstructionalBullet"/>
      </w:pPr>
      <w:r w:rsidRPr="0005658A">
        <w:t>Design</w:t>
      </w:r>
      <w:r w:rsidR="00542956" w:rsidRPr="0005658A">
        <w:t xml:space="preserve"> </w:t>
      </w:r>
      <w:r w:rsidRPr="0005658A">
        <w:t>Exceptions/Variation</w:t>
      </w:r>
      <w:r w:rsidR="00542956" w:rsidRPr="0005658A">
        <w:t xml:space="preserve"> </w:t>
      </w:r>
      <w:r w:rsidRPr="0005658A">
        <w:t>Package</w:t>
      </w:r>
    </w:p>
    <w:p w14:paraId="19EBCC04" w14:textId="393B9F5C" w:rsidR="00A42F9D" w:rsidRPr="0005658A" w:rsidRDefault="00A42F9D" w:rsidP="000D6216">
      <w:pPr>
        <w:pStyle w:val="InstructionalBullet"/>
      </w:pPr>
      <w:r w:rsidRPr="0005658A">
        <w:lastRenderedPageBreak/>
        <w:t>Value</w:t>
      </w:r>
      <w:r w:rsidR="00542956" w:rsidRPr="0005658A">
        <w:t xml:space="preserve"> </w:t>
      </w:r>
      <w:r w:rsidRPr="0005658A">
        <w:t>Engineering</w:t>
      </w:r>
      <w:r w:rsidR="00542956" w:rsidRPr="0005658A">
        <w:t xml:space="preserve"> </w:t>
      </w:r>
      <w:r w:rsidRPr="0005658A">
        <w:t>(VE)</w:t>
      </w:r>
      <w:r w:rsidR="00542956" w:rsidRPr="0005658A">
        <w:t xml:space="preserve"> </w:t>
      </w:r>
      <w:r w:rsidRPr="0005658A">
        <w:t>Study</w:t>
      </w:r>
      <w:r w:rsidR="00542956" w:rsidRPr="0005658A">
        <w:t xml:space="preserve"> </w:t>
      </w:r>
      <w:r w:rsidRPr="0005658A">
        <w:t>Report</w:t>
      </w:r>
    </w:p>
    <w:p w14:paraId="05FE748C" w14:textId="4BD1D7CB" w:rsidR="00A42F9D" w:rsidRPr="0005658A" w:rsidRDefault="00A42F9D" w:rsidP="000D6216">
      <w:pPr>
        <w:pStyle w:val="InstructionalBullet"/>
      </w:pPr>
      <w:r w:rsidRPr="0005658A">
        <w:t>Utility</w:t>
      </w:r>
      <w:r w:rsidR="00542956" w:rsidRPr="0005658A">
        <w:t xml:space="preserve"> </w:t>
      </w:r>
      <w:r w:rsidRPr="0005658A">
        <w:t>Assessment</w:t>
      </w:r>
      <w:r w:rsidR="00542956" w:rsidRPr="0005658A">
        <w:t xml:space="preserve"> </w:t>
      </w:r>
      <w:r w:rsidRPr="0005658A">
        <w:t>Package</w:t>
      </w:r>
    </w:p>
    <w:p w14:paraId="1240C2CC" w14:textId="439BC065" w:rsidR="00A42F9D" w:rsidRPr="0005658A" w:rsidRDefault="00A42F9D" w:rsidP="009B451B">
      <w:pPr>
        <w:pStyle w:val="InstructionalText"/>
        <w:rPr>
          <w:color w:val="2657A6"/>
          <w:u w:val="single"/>
        </w:rPr>
      </w:pPr>
      <w:r w:rsidRPr="0005658A">
        <w:rPr>
          <w:color w:val="2657A6"/>
          <w:u w:val="single"/>
        </w:rPr>
        <w:t>Environmental</w:t>
      </w:r>
      <w:r w:rsidR="00542956" w:rsidRPr="0005658A">
        <w:rPr>
          <w:color w:val="2657A6"/>
          <w:u w:val="single"/>
        </w:rPr>
        <w:t xml:space="preserve"> </w:t>
      </w:r>
      <w:r w:rsidRPr="0005658A">
        <w:rPr>
          <w:color w:val="2657A6"/>
          <w:u w:val="single"/>
        </w:rPr>
        <w:t>Documents</w:t>
      </w:r>
    </w:p>
    <w:p w14:paraId="597DC7AD" w14:textId="2E80FE5D" w:rsidR="00A42F9D" w:rsidRPr="0005658A" w:rsidRDefault="00A42F9D" w:rsidP="000D6216">
      <w:pPr>
        <w:pStyle w:val="InstructionalBullet"/>
      </w:pPr>
      <w:r w:rsidRPr="0005658A">
        <w:t>Cultural</w:t>
      </w:r>
      <w:r w:rsidR="00542956" w:rsidRPr="0005658A">
        <w:t xml:space="preserve"> </w:t>
      </w:r>
      <w:r w:rsidRPr="0005658A">
        <w:t>Resources</w:t>
      </w:r>
      <w:r w:rsidR="00542956" w:rsidRPr="0005658A">
        <w:t xml:space="preserve"> </w:t>
      </w:r>
      <w:r w:rsidRPr="0005658A">
        <w:t>Assessment</w:t>
      </w:r>
      <w:r w:rsidR="00542956" w:rsidRPr="0005658A">
        <w:t xml:space="preserve"> </w:t>
      </w:r>
      <w:r w:rsidRPr="0005658A">
        <w:t>Survey</w:t>
      </w:r>
      <w:r w:rsidR="00542956" w:rsidRPr="0005658A">
        <w:t xml:space="preserve"> </w:t>
      </w:r>
      <w:r w:rsidRPr="0005658A">
        <w:t>(CRAS)</w:t>
      </w:r>
      <w:r w:rsidR="00542956" w:rsidRPr="0005658A">
        <w:t xml:space="preserve"> </w:t>
      </w:r>
      <w:r w:rsidRPr="0005658A">
        <w:t>or</w:t>
      </w:r>
      <w:r w:rsidR="00542956" w:rsidRPr="0005658A">
        <w:t xml:space="preserve"> </w:t>
      </w:r>
      <w:r w:rsidRPr="0005658A">
        <w:t>Technical</w:t>
      </w:r>
      <w:r w:rsidR="00542956" w:rsidRPr="0005658A">
        <w:t xml:space="preserve"> </w:t>
      </w:r>
      <w:r w:rsidRPr="0005658A">
        <w:t>Memorandum</w:t>
      </w:r>
    </w:p>
    <w:p w14:paraId="49622132" w14:textId="184E03FC" w:rsidR="00A42F9D" w:rsidRPr="0005658A" w:rsidRDefault="00A42F9D" w:rsidP="000D6216">
      <w:pPr>
        <w:pStyle w:val="InstructionalBullet"/>
      </w:pPr>
      <w:r w:rsidRPr="0005658A">
        <w:t>Individual</w:t>
      </w:r>
      <w:r w:rsidR="00542956" w:rsidRPr="0005658A">
        <w:t xml:space="preserve"> </w:t>
      </w:r>
      <w:r w:rsidRPr="0005658A">
        <w:t>Section</w:t>
      </w:r>
      <w:r w:rsidR="00542956" w:rsidRPr="0005658A">
        <w:t xml:space="preserve"> </w:t>
      </w:r>
      <w:r w:rsidRPr="0005658A">
        <w:t>4(f)</w:t>
      </w:r>
      <w:r w:rsidR="00542956" w:rsidRPr="0005658A">
        <w:t xml:space="preserve"> </w:t>
      </w:r>
      <w:r w:rsidRPr="0005658A">
        <w:t>Evaluation</w:t>
      </w:r>
    </w:p>
    <w:p w14:paraId="54A063D7" w14:textId="026923C0" w:rsidR="00A42F9D" w:rsidRPr="0005658A" w:rsidRDefault="00A42F9D" w:rsidP="000D6216">
      <w:pPr>
        <w:pStyle w:val="InstructionalBullet"/>
      </w:pPr>
      <w:r w:rsidRPr="0005658A">
        <w:t>Natural</w:t>
      </w:r>
      <w:r w:rsidR="00542956" w:rsidRPr="0005658A">
        <w:t xml:space="preserve"> </w:t>
      </w:r>
      <w:r w:rsidRPr="0005658A">
        <w:t>Resources</w:t>
      </w:r>
      <w:r w:rsidR="00542956" w:rsidRPr="0005658A">
        <w:t xml:space="preserve"> </w:t>
      </w:r>
      <w:r w:rsidRPr="0005658A">
        <w:t>Evaluation</w:t>
      </w:r>
      <w:r w:rsidR="00542956" w:rsidRPr="0005658A">
        <w:t xml:space="preserve"> </w:t>
      </w:r>
      <w:r w:rsidRPr="0005658A">
        <w:t>(NRE)</w:t>
      </w:r>
      <w:r w:rsidR="00542956" w:rsidRPr="0005658A">
        <w:t xml:space="preserve"> </w:t>
      </w:r>
      <w:r w:rsidRPr="0005658A">
        <w:t>or</w:t>
      </w:r>
      <w:r w:rsidR="00542956" w:rsidRPr="0005658A">
        <w:t xml:space="preserve"> </w:t>
      </w:r>
      <w:r w:rsidRPr="0005658A">
        <w:t>Technical</w:t>
      </w:r>
      <w:r w:rsidR="00542956" w:rsidRPr="0005658A">
        <w:t xml:space="preserve"> </w:t>
      </w:r>
      <w:r w:rsidRPr="0005658A">
        <w:t>Memorandum</w:t>
      </w:r>
    </w:p>
    <w:p w14:paraId="2822FF6E" w14:textId="67E4AA04" w:rsidR="00A42F9D" w:rsidRPr="0005658A" w:rsidRDefault="00A42F9D" w:rsidP="000D6216">
      <w:pPr>
        <w:pStyle w:val="InstructionalBullet"/>
      </w:pPr>
      <w:r w:rsidRPr="0005658A">
        <w:t>Noise</w:t>
      </w:r>
      <w:r w:rsidR="00542956" w:rsidRPr="0005658A">
        <w:t xml:space="preserve"> </w:t>
      </w:r>
      <w:r w:rsidRPr="0005658A">
        <w:t>Study</w:t>
      </w:r>
      <w:r w:rsidR="00542956" w:rsidRPr="0005658A">
        <w:t xml:space="preserve"> </w:t>
      </w:r>
      <w:r w:rsidRPr="0005658A">
        <w:t>Report</w:t>
      </w:r>
      <w:r w:rsidR="00542956" w:rsidRPr="0005658A">
        <w:t xml:space="preserve"> </w:t>
      </w:r>
      <w:r w:rsidR="00025BAD" w:rsidRPr="0005658A">
        <w:t>(NSR)</w:t>
      </w:r>
    </w:p>
    <w:p w14:paraId="61ADEE02" w14:textId="4F68DDE0" w:rsidR="00A42F9D" w:rsidRPr="0005658A" w:rsidRDefault="00A42F9D" w:rsidP="000D6216">
      <w:pPr>
        <w:pStyle w:val="InstructionalBullet"/>
      </w:pPr>
      <w:r w:rsidRPr="0005658A">
        <w:t>Contamination</w:t>
      </w:r>
      <w:r w:rsidR="00542956" w:rsidRPr="0005658A">
        <w:t xml:space="preserve"> </w:t>
      </w:r>
      <w:r w:rsidRPr="0005658A">
        <w:t>Screening</w:t>
      </w:r>
      <w:r w:rsidR="00542956" w:rsidRPr="0005658A">
        <w:t xml:space="preserve"> </w:t>
      </w:r>
      <w:r w:rsidRPr="0005658A">
        <w:t>Evaluation</w:t>
      </w:r>
      <w:r w:rsidR="00542956" w:rsidRPr="0005658A">
        <w:t xml:space="preserve"> </w:t>
      </w:r>
      <w:r w:rsidRPr="0005658A">
        <w:t>Report</w:t>
      </w:r>
      <w:r w:rsidR="00542956" w:rsidRPr="0005658A">
        <w:t xml:space="preserve"> </w:t>
      </w:r>
      <w:r w:rsidR="00FC7B0C" w:rsidRPr="0005658A">
        <w:t>(CSER)</w:t>
      </w:r>
    </w:p>
    <w:p w14:paraId="267DA268" w14:textId="25B05B3A" w:rsidR="00DD0CC2" w:rsidRPr="0005658A" w:rsidRDefault="00A42F9D" w:rsidP="000D6216">
      <w:pPr>
        <w:pStyle w:val="InstructionalBullet"/>
      </w:pPr>
      <w:r w:rsidRPr="0005658A">
        <w:t>Conceptual</w:t>
      </w:r>
      <w:r w:rsidR="00542956" w:rsidRPr="0005658A">
        <w:t xml:space="preserve"> </w:t>
      </w:r>
      <w:r w:rsidRPr="0005658A">
        <w:t>Stage</w:t>
      </w:r>
      <w:r w:rsidR="00542956" w:rsidRPr="0005658A">
        <w:t xml:space="preserve"> </w:t>
      </w:r>
      <w:r w:rsidRPr="0005658A">
        <w:t>Relocation</w:t>
      </w:r>
      <w:r w:rsidR="00542956" w:rsidRPr="0005658A">
        <w:t xml:space="preserve"> </w:t>
      </w:r>
      <w:r w:rsidRPr="0005658A">
        <w:t>Plan</w:t>
      </w:r>
      <w:r w:rsidR="00542956" w:rsidRPr="0005658A">
        <w:t xml:space="preserve"> </w:t>
      </w:r>
      <w:r w:rsidR="00B16FF2" w:rsidRPr="0005658A">
        <w:t>(CSRP)</w:t>
      </w:r>
    </w:p>
    <w:p w14:paraId="0D5D6A46" w14:textId="583E16DD" w:rsidR="00F71F26" w:rsidRPr="0005658A" w:rsidRDefault="00F71F26" w:rsidP="000D6216">
      <w:pPr>
        <w:pStyle w:val="InstructionalBullet"/>
      </w:pPr>
      <w:r w:rsidRPr="0005658A">
        <w:t>Air</w:t>
      </w:r>
      <w:r w:rsidR="00542956" w:rsidRPr="0005658A">
        <w:t xml:space="preserve"> </w:t>
      </w:r>
      <w:r w:rsidRPr="0005658A">
        <w:t>Quality</w:t>
      </w:r>
      <w:r w:rsidR="00542956" w:rsidRPr="0005658A">
        <w:t xml:space="preserve"> </w:t>
      </w:r>
      <w:r w:rsidR="00DD0CC2" w:rsidRPr="0005658A">
        <w:t>Technical</w:t>
      </w:r>
      <w:r w:rsidR="00542956" w:rsidRPr="0005658A">
        <w:t xml:space="preserve"> </w:t>
      </w:r>
      <w:r w:rsidR="00DD0CC2" w:rsidRPr="0005658A">
        <w:t>Memorandum</w:t>
      </w:r>
    </w:p>
    <w:p w14:paraId="246E343C" w14:textId="047DB6B5" w:rsidR="00CD6818" w:rsidRPr="0005658A" w:rsidRDefault="00CD6818" w:rsidP="000D6216">
      <w:pPr>
        <w:pStyle w:val="InstructionalBullet"/>
      </w:pPr>
      <w:r w:rsidRPr="0005658A">
        <w:t>Sea</w:t>
      </w:r>
      <w:r w:rsidR="00542956" w:rsidRPr="0005658A">
        <w:t xml:space="preserve"> </w:t>
      </w:r>
      <w:r w:rsidRPr="0005658A">
        <w:t>Level</w:t>
      </w:r>
      <w:r w:rsidR="00542956" w:rsidRPr="0005658A">
        <w:t xml:space="preserve"> </w:t>
      </w:r>
      <w:r w:rsidRPr="0005658A">
        <w:t>Impact</w:t>
      </w:r>
      <w:r w:rsidR="00542956" w:rsidRPr="0005658A">
        <w:t xml:space="preserve"> </w:t>
      </w:r>
      <w:r w:rsidRPr="0005658A">
        <w:t>Proje</w:t>
      </w:r>
      <w:r w:rsidR="002B144C" w:rsidRPr="0005658A">
        <w:t>ction</w:t>
      </w:r>
      <w:r w:rsidR="00542956" w:rsidRPr="0005658A">
        <w:t xml:space="preserve"> </w:t>
      </w:r>
      <w:r w:rsidR="002B144C" w:rsidRPr="0005658A">
        <w:t>(SLIP)</w:t>
      </w:r>
      <w:r w:rsidR="00542956" w:rsidRPr="0005658A">
        <w:t xml:space="preserve"> </w:t>
      </w:r>
      <w:r w:rsidR="002B144C" w:rsidRPr="0005658A">
        <w:t>Study</w:t>
      </w:r>
    </w:p>
    <w:p w14:paraId="232B15C2" w14:textId="7EA188B1" w:rsidR="00183743" w:rsidRPr="0005658A" w:rsidRDefault="00183743" w:rsidP="000D6216">
      <w:pPr>
        <w:pStyle w:val="InstructionalBullet"/>
      </w:pPr>
      <w:r w:rsidRPr="0005658A">
        <w:t>Farmland</w:t>
      </w:r>
      <w:r w:rsidR="00542956" w:rsidRPr="0005658A">
        <w:t xml:space="preserve"> </w:t>
      </w:r>
      <w:r w:rsidRPr="0005658A">
        <w:t>Conversion</w:t>
      </w:r>
      <w:r w:rsidR="00542956" w:rsidRPr="0005658A">
        <w:t xml:space="preserve"> </w:t>
      </w:r>
      <w:r w:rsidRPr="0005658A">
        <w:t>Impact</w:t>
      </w:r>
      <w:r w:rsidR="00542956" w:rsidRPr="0005658A">
        <w:t xml:space="preserve"> </w:t>
      </w:r>
      <w:r w:rsidRPr="0005658A">
        <w:t>Rating</w:t>
      </w:r>
      <w:r w:rsidR="00542956" w:rsidRPr="0005658A">
        <w:t xml:space="preserve"> </w:t>
      </w:r>
      <w:r w:rsidR="00C92F03" w:rsidRPr="0005658A">
        <w:t>Form</w:t>
      </w:r>
    </w:p>
    <w:p w14:paraId="7AFD2267" w14:textId="641FB7F5" w:rsidR="00A42F9D" w:rsidRPr="0005658A" w:rsidRDefault="00A42F9D" w:rsidP="009B451B">
      <w:pPr>
        <w:pStyle w:val="InstructionalText"/>
        <w:rPr>
          <w:color w:val="2657A6"/>
          <w:u w:val="single"/>
        </w:rPr>
      </w:pPr>
      <w:r w:rsidRPr="0005658A">
        <w:rPr>
          <w:color w:val="2657A6"/>
          <w:u w:val="single"/>
        </w:rPr>
        <w:t>Public</w:t>
      </w:r>
      <w:r w:rsidR="00542956" w:rsidRPr="0005658A">
        <w:rPr>
          <w:color w:val="2657A6"/>
          <w:u w:val="single"/>
        </w:rPr>
        <w:t xml:space="preserve"> </w:t>
      </w:r>
      <w:r w:rsidRPr="0005658A">
        <w:rPr>
          <w:color w:val="2657A6"/>
          <w:u w:val="single"/>
        </w:rPr>
        <w:t>Involvement</w:t>
      </w:r>
      <w:r w:rsidR="00542956" w:rsidRPr="0005658A">
        <w:rPr>
          <w:color w:val="2657A6"/>
          <w:u w:val="single"/>
        </w:rPr>
        <w:t xml:space="preserve"> </w:t>
      </w:r>
      <w:r w:rsidRPr="0005658A">
        <w:rPr>
          <w:color w:val="2657A6"/>
          <w:u w:val="single"/>
        </w:rPr>
        <w:t>Documents</w:t>
      </w:r>
    </w:p>
    <w:p w14:paraId="5C1DC3ED" w14:textId="20B56FFB" w:rsidR="00A42F9D" w:rsidRPr="0005658A" w:rsidRDefault="002B0444" w:rsidP="000D6216">
      <w:pPr>
        <w:pStyle w:val="InstructionalBullet"/>
      </w:pPr>
      <w:r w:rsidRPr="0005658A">
        <w:t>Summary</w:t>
      </w:r>
      <w:r w:rsidR="00542956" w:rsidRPr="0005658A">
        <w:t xml:space="preserve"> </w:t>
      </w:r>
      <w:r w:rsidRPr="0005658A">
        <w:t>of</w:t>
      </w:r>
      <w:r w:rsidR="00542956" w:rsidRPr="0005658A">
        <w:t xml:space="preserve"> </w:t>
      </w:r>
      <w:r w:rsidRPr="0005658A">
        <w:t>Public</w:t>
      </w:r>
      <w:r w:rsidR="00542956" w:rsidRPr="0005658A">
        <w:t xml:space="preserve"> </w:t>
      </w:r>
      <w:r w:rsidRPr="0005658A">
        <w:t>Involvement</w:t>
      </w:r>
      <w:r w:rsidR="00542956" w:rsidRPr="0005658A">
        <w:t xml:space="preserve"> </w:t>
      </w:r>
      <w:r w:rsidR="00A42F9D" w:rsidRPr="0005658A">
        <w:t>Report</w:t>
      </w:r>
    </w:p>
    <w:p w14:paraId="7CF23455" w14:textId="3F598731" w:rsidR="00A42F9D" w:rsidRPr="0005658A" w:rsidRDefault="00A42F9D" w:rsidP="000D6216">
      <w:pPr>
        <w:pStyle w:val="InstructionalBullet"/>
      </w:pPr>
      <w:r w:rsidRPr="0005658A">
        <w:t>Public</w:t>
      </w:r>
      <w:r w:rsidR="00542956" w:rsidRPr="0005658A">
        <w:t xml:space="preserve"> </w:t>
      </w:r>
      <w:r w:rsidRPr="0005658A">
        <w:t>Hearing</w:t>
      </w:r>
      <w:r w:rsidR="00542956" w:rsidRPr="0005658A">
        <w:t xml:space="preserve"> </w:t>
      </w:r>
      <w:r w:rsidRPr="0005658A">
        <w:t>Transcript</w:t>
      </w:r>
    </w:p>
    <w:p w14:paraId="63B20EB1" w14:textId="77777777" w:rsidR="00C657C2" w:rsidRDefault="00C657C2" w:rsidP="00C657C2">
      <w:pPr>
        <w:pStyle w:val="ListBulletGreenItalic"/>
        <w:numPr>
          <w:ilvl w:val="0"/>
          <w:numId w:val="0"/>
        </w:numPr>
        <w:ind w:left="720" w:hanging="360"/>
      </w:pPr>
    </w:p>
    <w:p w14:paraId="165B964E" w14:textId="77777777" w:rsidR="00C657C2" w:rsidRDefault="00C657C2" w:rsidP="00C657C2">
      <w:r>
        <w:t>Enter information here.</w:t>
      </w:r>
    </w:p>
    <w:sectPr w:rsidR="00C657C2" w:rsidSect="00542956">
      <w:endnotePr>
        <w:numFmt w:val="decimal"/>
      </w:endnotePr>
      <w:pgSz w:w="12240" w:h="15840" w:code="1"/>
      <w:pgMar w:top="1440" w:right="1440" w:bottom="1440" w:left="1440" w:header="576" w:footer="576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1C3CB" w14:textId="77777777" w:rsidR="00657099" w:rsidRDefault="00657099">
      <w:r>
        <w:separator/>
      </w:r>
    </w:p>
  </w:endnote>
  <w:endnote w:type="continuationSeparator" w:id="0">
    <w:p w14:paraId="6DD0DDAB" w14:textId="77777777" w:rsidR="00657099" w:rsidRDefault="00657099">
      <w:r>
        <w:continuationSeparator/>
      </w:r>
    </w:p>
  </w:endnote>
  <w:endnote w:type="continuationNotice" w:id="1">
    <w:p w14:paraId="7E171FCD" w14:textId="77777777" w:rsidR="00657099" w:rsidRDefault="006570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0188516"/>
      <w:docPartObj>
        <w:docPartGallery w:val="Page Numbers (Bottom of Page)"/>
        <w:docPartUnique/>
      </w:docPartObj>
    </w:sdtPr>
    <w:sdtEndPr/>
    <w:sdtContent>
      <w:p w14:paraId="571D4C3E" w14:textId="1D4773CE" w:rsidR="006A6888" w:rsidRDefault="006A6888">
        <w:pPr>
          <w:pStyle w:val="Footer"/>
          <w:jc w:val="right"/>
        </w:pPr>
        <w:r>
          <w:t>Page</w:t>
        </w:r>
        <w:r w:rsidR="00542956">
          <w:t xml:space="preserve"> </w:t>
        </w:r>
        <w:r>
          <w:t>|</w:t>
        </w:r>
        <w:r w:rsidR="00542956"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542956"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1104849"/>
      <w:docPartObj>
        <w:docPartGallery w:val="Page Numbers (Bottom of Page)"/>
        <w:docPartUnique/>
      </w:docPartObj>
    </w:sdtPr>
    <w:sdtEndPr/>
    <w:sdtContent>
      <w:p w14:paraId="44D7DEC2" w14:textId="0DE3329E" w:rsidR="006A6888" w:rsidRDefault="006A6888">
        <w:pPr>
          <w:pStyle w:val="Footer"/>
          <w:jc w:val="right"/>
        </w:pPr>
        <w:r>
          <w:t>Page</w:t>
        </w:r>
        <w:r w:rsidR="00542956">
          <w:t xml:space="preserve"> </w:t>
        </w:r>
        <w:r>
          <w:t>|</w:t>
        </w:r>
        <w:r w:rsidR="00542956"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542956">
          <w:t xml:space="preserve">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1451981"/>
      <w:docPartObj>
        <w:docPartGallery w:val="Page Numbers (Bottom of Page)"/>
        <w:docPartUnique/>
      </w:docPartObj>
    </w:sdtPr>
    <w:sdtEndPr/>
    <w:sdtContent>
      <w:p w14:paraId="6620B160" w14:textId="28422453" w:rsidR="006A6888" w:rsidRDefault="006A6888">
        <w:pPr>
          <w:pStyle w:val="Footer"/>
          <w:jc w:val="right"/>
        </w:pPr>
        <w:r>
          <w:t>Page</w:t>
        </w:r>
        <w:r w:rsidR="00542956">
          <w:t xml:space="preserve"> </w:t>
        </w:r>
        <w:r>
          <w:t>|</w:t>
        </w:r>
        <w:r w:rsidR="00542956"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542956">
          <w:t xml:space="preserve"> 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0041652"/>
      <w:docPartObj>
        <w:docPartGallery w:val="Page Numbers (Bottom of Page)"/>
        <w:docPartUnique/>
      </w:docPartObj>
    </w:sdtPr>
    <w:sdtEndPr/>
    <w:sdtContent>
      <w:p w14:paraId="230BB328" w14:textId="6A051850" w:rsidR="006A6888" w:rsidRDefault="006A6888">
        <w:pPr>
          <w:pStyle w:val="Footer"/>
          <w:jc w:val="right"/>
        </w:pPr>
        <w:r>
          <w:t>Page</w:t>
        </w:r>
        <w:r w:rsidR="00542956">
          <w:t xml:space="preserve"> </w:t>
        </w:r>
        <w:r>
          <w:t>|</w:t>
        </w:r>
        <w:r w:rsidR="00542956"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542956">
          <w:t xml:space="preserve"> </w:t>
        </w:r>
      </w:p>
    </w:sdtContent>
  </w:sdt>
  <w:p w14:paraId="7C29F5F6" w14:textId="41C0F88B" w:rsidR="004F40B1" w:rsidRPr="00D32F0A" w:rsidRDefault="004F40B1" w:rsidP="00515D0E">
    <w:pPr>
      <w:pStyle w:val="Footer"/>
      <w:tabs>
        <w:tab w:val="clear" w:pos="4320"/>
        <w:tab w:val="clear" w:pos="8640"/>
        <w:tab w:val="right" w:pos="9360"/>
      </w:tabs>
      <w:spacing w:after="0"/>
      <w:rPr>
        <w:rFonts w:cs="Segoe U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F1778" w14:textId="77777777" w:rsidR="00657099" w:rsidRDefault="00657099">
      <w:r>
        <w:separator/>
      </w:r>
    </w:p>
  </w:footnote>
  <w:footnote w:type="continuationSeparator" w:id="0">
    <w:p w14:paraId="5972D371" w14:textId="77777777" w:rsidR="00657099" w:rsidRDefault="00657099">
      <w:r>
        <w:continuationSeparator/>
      </w:r>
    </w:p>
  </w:footnote>
  <w:footnote w:type="continuationNotice" w:id="1">
    <w:p w14:paraId="4FFDFFB9" w14:textId="77777777" w:rsidR="00657099" w:rsidRDefault="006570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F5491" w14:textId="238FCD03" w:rsidR="00542956" w:rsidRPr="00542956" w:rsidRDefault="00542956" w:rsidP="00947AEB">
    <w:pPr>
      <w:pStyle w:val="Header"/>
      <w:pBdr>
        <w:bottom w:val="single" w:sz="8" w:space="1" w:color="000000" w:themeColor="text1"/>
      </w:pBdr>
    </w:pPr>
    <w:r w:rsidRPr="00542956">
      <w:t>PRELIMINARY</w:t>
    </w:r>
    <w:r>
      <w:t xml:space="preserve"> </w:t>
    </w:r>
    <w:r w:rsidRPr="00542956">
      <w:t>ENGINEERING</w:t>
    </w:r>
    <w:r>
      <w:t xml:space="preserve"> </w:t>
    </w:r>
    <w:r w:rsidRPr="00542956">
      <w:t>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F72D" w14:textId="0A7BC233" w:rsidR="00B9590C" w:rsidRPr="00146775" w:rsidRDefault="00657099" w:rsidP="00146775">
    <w:pPr>
      <w:pStyle w:val="Header"/>
      <w:rPr>
        <w:b/>
        <w:sz w:val="24"/>
      </w:rPr>
    </w:pPr>
    <w:r>
      <w:rPr>
        <w:b/>
        <w:sz w:val="24"/>
      </w:rPr>
      <w:pict w14:anchorId="574CBEA9">
        <v:rect id="_x0000_i1025" style="width:52.8pt;height:1pt" o:hralign="center" o:hrstd="t" o:hrnoshade="t" o:hr="t" fillcolor="gray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0F920" w14:textId="4D43ACA1" w:rsidR="00193A0F" w:rsidRPr="008F1615" w:rsidRDefault="00657099">
    <w:pPr>
      <w:pStyle w:val="Header"/>
      <w:rPr>
        <w:b/>
        <w:sz w:val="24"/>
      </w:rPr>
    </w:pPr>
    <w:r>
      <w:rPr>
        <w:b/>
        <w:sz w:val="24"/>
      </w:rPr>
      <w:pict w14:anchorId="1DA9D7AF">
        <v:rect id="_x0000_i1026" style="width:52.8pt;height:1pt" o:hralign="center" o:hrstd="t" o:hrnoshade="t" o:hr="t" fillcolor="gray" stroked="f"/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56CC5" w14:textId="77777777" w:rsidR="000071BF" w:rsidRPr="00485612" w:rsidRDefault="00657099">
    <w:pPr>
      <w:pStyle w:val="Header"/>
      <w:rPr>
        <w:b/>
        <w:sz w:val="24"/>
      </w:rPr>
    </w:pPr>
    <w:r>
      <w:rPr>
        <w:b/>
        <w:sz w:val="24"/>
      </w:rPr>
      <w:pict w14:anchorId="1418DD68">
        <v:rect id="_x0000_i1027" style="width:71.55pt;height:1pt" o:hralign="center" o:hrstd="t" o:hrnoshade="t" o:hr="t" fillcolor="gray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75E78D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CCE256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A4C2FC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EA2572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114CAD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6854A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AEFBA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0215D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2CE8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0255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0"/>
    <w:lvl w:ilvl="0">
      <w:start w:val="1"/>
      <w:numFmt w:val="decimal"/>
      <w:pStyle w:val="Level1"/>
      <w:lvlText w:val="1.%1_"/>
      <w:lvlJc w:val="left"/>
      <w:pPr>
        <w:tabs>
          <w:tab w:val="num" w:pos="1440"/>
        </w:tabs>
        <w:ind w:left="1440" w:hanging="72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25B0A2F"/>
    <w:multiLevelType w:val="multilevel"/>
    <w:tmpl w:val="1AB29F9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04672241"/>
    <w:multiLevelType w:val="hybridMultilevel"/>
    <w:tmpl w:val="24E24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EE8870">
      <w:numFmt w:val="bullet"/>
      <w:lvlText w:val="•"/>
      <w:lvlJc w:val="left"/>
      <w:pPr>
        <w:ind w:left="1440" w:hanging="360"/>
      </w:pPr>
      <w:rPr>
        <w:rFonts w:ascii="Segoe UI" w:eastAsia="Times New Roman" w:hAnsi="Segoe UI" w:cs="Segoe U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340BC4"/>
    <w:multiLevelType w:val="multilevel"/>
    <w:tmpl w:val="1E62EE6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07591D6C"/>
    <w:multiLevelType w:val="hybridMultilevel"/>
    <w:tmpl w:val="1EE809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08846502"/>
    <w:multiLevelType w:val="hybridMultilevel"/>
    <w:tmpl w:val="7A5C79BC"/>
    <w:lvl w:ilvl="0" w:tplc="B9D0DF9E">
      <w:start w:val="1"/>
      <w:numFmt w:val="decimal"/>
      <w:lvlText w:val="%1)"/>
      <w:lvlJc w:val="left"/>
      <w:pPr>
        <w:ind w:left="1440" w:hanging="360"/>
      </w:pPr>
    </w:lvl>
    <w:lvl w:ilvl="1" w:tplc="5852AE36">
      <w:start w:val="1"/>
      <w:numFmt w:val="decimal"/>
      <w:lvlText w:val="%2)"/>
      <w:lvlJc w:val="left"/>
      <w:pPr>
        <w:ind w:left="1440" w:hanging="360"/>
      </w:pPr>
    </w:lvl>
    <w:lvl w:ilvl="2" w:tplc="CFB626BC">
      <w:start w:val="1"/>
      <w:numFmt w:val="decimal"/>
      <w:lvlText w:val="%3)"/>
      <w:lvlJc w:val="left"/>
      <w:pPr>
        <w:ind w:left="1440" w:hanging="360"/>
      </w:pPr>
    </w:lvl>
    <w:lvl w:ilvl="3" w:tplc="46DCEEF6">
      <w:start w:val="1"/>
      <w:numFmt w:val="decimal"/>
      <w:lvlText w:val="%4)"/>
      <w:lvlJc w:val="left"/>
      <w:pPr>
        <w:ind w:left="1440" w:hanging="360"/>
      </w:pPr>
    </w:lvl>
    <w:lvl w:ilvl="4" w:tplc="F3C2E08C">
      <w:start w:val="1"/>
      <w:numFmt w:val="decimal"/>
      <w:lvlText w:val="%5)"/>
      <w:lvlJc w:val="left"/>
      <w:pPr>
        <w:ind w:left="1440" w:hanging="360"/>
      </w:pPr>
    </w:lvl>
    <w:lvl w:ilvl="5" w:tplc="F0E6631A">
      <w:start w:val="1"/>
      <w:numFmt w:val="decimal"/>
      <w:lvlText w:val="%6)"/>
      <w:lvlJc w:val="left"/>
      <w:pPr>
        <w:ind w:left="1440" w:hanging="360"/>
      </w:pPr>
    </w:lvl>
    <w:lvl w:ilvl="6" w:tplc="305EF332">
      <w:start w:val="1"/>
      <w:numFmt w:val="decimal"/>
      <w:lvlText w:val="%7)"/>
      <w:lvlJc w:val="left"/>
      <w:pPr>
        <w:ind w:left="1440" w:hanging="360"/>
      </w:pPr>
    </w:lvl>
    <w:lvl w:ilvl="7" w:tplc="5B5C66D4">
      <w:start w:val="1"/>
      <w:numFmt w:val="decimal"/>
      <w:lvlText w:val="%8)"/>
      <w:lvlJc w:val="left"/>
      <w:pPr>
        <w:ind w:left="1440" w:hanging="360"/>
      </w:pPr>
    </w:lvl>
    <w:lvl w:ilvl="8" w:tplc="39C6D7B6">
      <w:start w:val="1"/>
      <w:numFmt w:val="decimal"/>
      <w:lvlText w:val="%9)"/>
      <w:lvlJc w:val="left"/>
      <w:pPr>
        <w:ind w:left="1440" w:hanging="360"/>
      </w:pPr>
    </w:lvl>
  </w:abstractNum>
  <w:abstractNum w:abstractNumId="16" w15:restartNumberingAfterBreak="0">
    <w:nsid w:val="0D74514C"/>
    <w:multiLevelType w:val="hybridMultilevel"/>
    <w:tmpl w:val="51BE8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1F577A"/>
    <w:multiLevelType w:val="hybridMultilevel"/>
    <w:tmpl w:val="6052B1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4844387"/>
    <w:multiLevelType w:val="hybridMultilevel"/>
    <w:tmpl w:val="926849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660720"/>
    <w:multiLevelType w:val="hybridMultilevel"/>
    <w:tmpl w:val="F7DEB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6B7402"/>
    <w:multiLevelType w:val="hybridMultilevel"/>
    <w:tmpl w:val="65561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B5A0D0C"/>
    <w:multiLevelType w:val="singleLevel"/>
    <w:tmpl w:val="E86883D6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1D806E82"/>
    <w:multiLevelType w:val="hybridMultilevel"/>
    <w:tmpl w:val="980EE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F437F1"/>
    <w:multiLevelType w:val="multilevel"/>
    <w:tmpl w:val="1E62EE6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310C5D20"/>
    <w:multiLevelType w:val="hybridMultilevel"/>
    <w:tmpl w:val="E10E9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E31676"/>
    <w:multiLevelType w:val="hybridMultilevel"/>
    <w:tmpl w:val="BAA84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5A10D2"/>
    <w:multiLevelType w:val="hybridMultilevel"/>
    <w:tmpl w:val="F9501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986B70"/>
    <w:multiLevelType w:val="hybridMultilevel"/>
    <w:tmpl w:val="F2566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BF62A1"/>
    <w:multiLevelType w:val="multilevel"/>
    <w:tmpl w:val="AAA63AA6"/>
    <w:lvl w:ilvl="0">
      <w:start w:val="1"/>
      <w:numFmt w:val="decimal"/>
      <w:pStyle w:val="Heading1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3FB414F2"/>
    <w:multiLevelType w:val="hybridMultilevel"/>
    <w:tmpl w:val="56BA7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50020E"/>
    <w:multiLevelType w:val="hybridMultilevel"/>
    <w:tmpl w:val="DF101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4D45BB"/>
    <w:multiLevelType w:val="hybridMultilevel"/>
    <w:tmpl w:val="CA7EE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426C30"/>
    <w:multiLevelType w:val="hybridMultilevel"/>
    <w:tmpl w:val="6052B1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83C5E13"/>
    <w:multiLevelType w:val="hybridMultilevel"/>
    <w:tmpl w:val="B4BE89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86D4988"/>
    <w:multiLevelType w:val="hybridMultilevel"/>
    <w:tmpl w:val="4DC26402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49353BBF"/>
    <w:multiLevelType w:val="hybridMultilevel"/>
    <w:tmpl w:val="8FD08C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9743CF1"/>
    <w:multiLevelType w:val="hybridMultilevel"/>
    <w:tmpl w:val="68169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B12264"/>
    <w:multiLevelType w:val="hybridMultilevel"/>
    <w:tmpl w:val="5818E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1926DC"/>
    <w:multiLevelType w:val="hybridMultilevel"/>
    <w:tmpl w:val="03FC4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CA1AAB"/>
    <w:multiLevelType w:val="hybridMultilevel"/>
    <w:tmpl w:val="1F66E93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4F2B63CC"/>
    <w:multiLevelType w:val="hybridMultilevel"/>
    <w:tmpl w:val="872AC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10E3984"/>
    <w:multiLevelType w:val="hybridMultilevel"/>
    <w:tmpl w:val="5552B440"/>
    <w:lvl w:ilvl="0" w:tplc="1A72F11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BB4606"/>
    <w:multiLevelType w:val="multilevel"/>
    <w:tmpl w:val="1E62EE6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3" w15:restartNumberingAfterBreak="0">
    <w:nsid w:val="57E2379D"/>
    <w:multiLevelType w:val="hybridMultilevel"/>
    <w:tmpl w:val="99329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3B3AE7"/>
    <w:multiLevelType w:val="hybridMultilevel"/>
    <w:tmpl w:val="E7AC6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523D3E"/>
    <w:multiLevelType w:val="hybridMultilevel"/>
    <w:tmpl w:val="CBC0FB74"/>
    <w:lvl w:ilvl="0" w:tplc="59D827B0">
      <w:start w:val="1"/>
      <w:numFmt w:val="decimal"/>
      <w:lvlText w:val="%1."/>
      <w:lvlJc w:val="left"/>
      <w:pPr>
        <w:ind w:left="720" w:hanging="360"/>
      </w:pPr>
    </w:lvl>
    <w:lvl w:ilvl="1" w:tplc="D728ADB8">
      <w:start w:val="1"/>
      <w:numFmt w:val="lowerLetter"/>
      <w:lvlText w:val="%2."/>
      <w:lvlJc w:val="left"/>
      <w:pPr>
        <w:ind w:left="1440" w:hanging="360"/>
      </w:pPr>
    </w:lvl>
    <w:lvl w:ilvl="2" w:tplc="07DE251C">
      <w:start w:val="1"/>
      <w:numFmt w:val="lowerRoman"/>
      <w:lvlText w:val="%3."/>
      <w:lvlJc w:val="right"/>
      <w:pPr>
        <w:ind w:left="2160" w:hanging="180"/>
      </w:pPr>
    </w:lvl>
    <w:lvl w:ilvl="3" w:tplc="F202CF7E">
      <w:start w:val="1"/>
      <w:numFmt w:val="decimal"/>
      <w:lvlText w:val="%4."/>
      <w:lvlJc w:val="left"/>
      <w:pPr>
        <w:ind w:left="2880" w:hanging="360"/>
      </w:pPr>
    </w:lvl>
    <w:lvl w:ilvl="4" w:tplc="B5ACF670">
      <w:start w:val="1"/>
      <w:numFmt w:val="lowerLetter"/>
      <w:lvlText w:val="%5."/>
      <w:lvlJc w:val="left"/>
      <w:pPr>
        <w:ind w:left="3600" w:hanging="360"/>
      </w:pPr>
    </w:lvl>
    <w:lvl w:ilvl="5" w:tplc="A7CE31A8">
      <w:start w:val="1"/>
      <w:numFmt w:val="lowerRoman"/>
      <w:lvlText w:val="%6."/>
      <w:lvlJc w:val="right"/>
      <w:pPr>
        <w:ind w:left="4320" w:hanging="180"/>
      </w:pPr>
    </w:lvl>
    <w:lvl w:ilvl="6" w:tplc="6D5843F6">
      <w:start w:val="1"/>
      <w:numFmt w:val="decimal"/>
      <w:lvlText w:val="%7."/>
      <w:lvlJc w:val="left"/>
      <w:pPr>
        <w:ind w:left="5040" w:hanging="360"/>
      </w:pPr>
    </w:lvl>
    <w:lvl w:ilvl="7" w:tplc="A522AFF2">
      <w:start w:val="1"/>
      <w:numFmt w:val="lowerLetter"/>
      <w:lvlText w:val="%8."/>
      <w:lvlJc w:val="left"/>
      <w:pPr>
        <w:ind w:left="5760" w:hanging="360"/>
      </w:pPr>
    </w:lvl>
    <w:lvl w:ilvl="8" w:tplc="69B8216A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730C36"/>
    <w:multiLevelType w:val="hybridMultilevel"/>
    <w:tmpl w:val="34528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C8932DD"/>
    <w:multiLevelType w:val="hybridMultilevel"/>
    <w:tmpl w:val="E8103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D61966"/>
    <w:multiLevelType w:val="hybridMultilevel"/>
    <w:tmpl w:val="17740C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5F1739BA"/>
    <w:multiLevelType w:val="hybridMultilevel"/>
    <w:tmpl w:val="2272B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FE5E3F"/>
    <w:multiLevelType w:val="hybridMultilevel"/>
    <w:tmpl w:val="F6D4D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776604F"/>
    <w:multiLevelType w:val="multilevel"/>
    <w:tmpl w:val="EED03072"/>
    <w:lvl w:ilvl="0">
      <w:start w:val="1"/>
      <w:numFmt w:val="decimal"/>
      <w:lvlText w:val="%1.0"/>
      <w:lvlJc w:val="left"/>
      <w:pPr>
        <w:tabs>
          <w:tab w:val="num" w:pos="6030"/>
        </w:tabs>
        <w:ind w:left="574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36"/>
        </w:tabs>
        <w:ind w:left="9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2" w15:restartNumberingAfterBreak="0">
    <w:nsid w:val="68FC6172"/>
    <w:multiLevelType w:val="hybridMultilevel"/>
    <w:tmpl w:val="2EEC8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B4F00D8"/>
    <w:multiLevelType w:val="multilevel"/>
    <w:tmpl w:val="54CC9B44"/>
    <w:lvl w:ilvl="0">
      <w:start w:val="1"/>
      <w:numFmt w:val="decimal"/>
      <w:lvlText w:val="%1.0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Style1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4" w15:restartNumberingAfterBreak="0">
    <w:nsid w:val="6E417C86"/>
    <w:multiLevelType w:val="hybridMultilevel"/>
    <w:tmpl w:val="6AD29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4E5475"/>
    <w:multiLevelType w:val="hybridMultilevel"/>
    <w:tmpl w:val="8634F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1F16C29"/>
    <w:multiLevelType w:val="multilevel"/>
    <w:tmpl w:val="1E62EE6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7" w15:restartNumberingAfterBreak="0">
    <w:nsid w:val="7362526F"/>
    <w:multiLevelType w:val="hybridMultilevel"/>
    <w:tmpl w:val="62C47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82608FF"/>
    <w:multiLevelType w:val="hybridMultilevel"/>
    <w:tmpl w:val="F664F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9F15DFE"/>
    <w:multiLevelType w:val="hybridMultilevel"/>
    <w:tmpl w:val="63CE34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B6947A3"/>
    <w:multiLevelType w:val="hybridMultilevel"/>
    <w:tmpl w:val="D5B07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712B8D"/>
    <w:multiLevelType w:val="hybridMultilevel"/>
    <w:tmpl w:val="150AA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F9D0FD6"/>
    <w:multiLevelType w:val="hybridMultilevel"/>
    <w:tmpl w:val="4D90E578"/>
    <w:lvl w:ilvl="0" w:tplc="D2D4B666">
      <w:start w:val="1"/>
      <w:numFmt w:val="bullet"/>
      <w:pStyle w:val="ListBulletGreenItali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20000">
    <w:abstractNumId w:val="45"/>
  </w:num>
  <w:num w:numId="2" w16cid:durableId="1293828229">
    <w:abstractNumId w:val="10"/>
    <w:lvlOverride w:ilvl="0">
      <w:startOverride w:val="1"/>
      <w:lvl w:ilvl="0">
        <w:start w:val="1"/>
        <w:numFmt w:val="decimal"/>
        <w:pStyle w:val="Level1"/>
        <w:lvlText w:val="1.%1_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815487234">
    <w:abstractNumId w:val="40"/>
  </w:num>
  <w:num w:numId="4" w16cid:durableId="1408528662">
    <w:abstractNumId w:val="19"/>
  </w:num>
  <w:num w:numId="5" w16cid:durableId="1864904625">
    <w:abstractNumId w:val="48"/>
  </w:num>
  <w:num w:numId="6" w16cid:durableId="929243875">
    <w:abstractNumId w:val="21"/>
  </w:num>
  <w:num w:numId="7" w16cid:durableId="1780644391">
    <w:abstractNumId w:val="43"/>
  </w:num>
  <w:num w:numId="8" w16cid:durableId="1786315935">
    <w:abstractNumId w:val="31"/>
  </w:num>
  <w:num w:numId="9" w16cid:durableId="1869369550">
    <w:abstractNumId w:val="51"/>
  </w:num>
  <w:num w:numId="10" w16cid:durableId="87123699">
    <w:abstractNumId w:val="29"/>
  </w:num>
  <w:num w:numId="11" w16cid:durableId="1339193012">
    <w:abstractNumId w:val="46"/>
  </w:num>
  <w:num w:numId="12" w16cid:durableId="21907496">
    <w:abstractNumId w:val="60"/>
  </w:num>
  <w:num w:numId="13" w16cid:durableId="2070225645">
    <w:abstractNumId w:val="58"/>
  </w:num>
  <w:num w:numId="14" w16cid:durableId="1099061090">
    <w:abstractNumId w:val="39"/>
  </w:num>
  <w:num w:numId="15" w16cid:durableId="1780682072">
    <w:abstractNumId w:val="52"/>
  </w:num>
  <w:num w:numId="16" w16cid:durableId="727144920">
    <w:abstractNumId w:val="24"/>
  </w:num>
  <w:num w:numId="17" w16cid:durableId="240140956">
    <w:abstractNumId w:val="30"/>
  </w:num>
  <w:num w:numId="18" w16cid:durableId="1787118839">
    <w:abstractNumId w:val="59"/>
  </w:num>
  <w:num w:numId="19" w16cid:durableId="50731833">
    <w:abstractNumId w:val="33"/>
  </w:num>
  <w:num w:numId="20" w16cid:durableId="807209548">
    <w:abstractNumId w:val="32"/>
  </w:num>
  <w:num w:numId="21" w16cid:durableId="468941383">
    <w:abstractNumId w:val="17"/>
  </w:num>
  <w:num w:numId="22" w16cid:durableId="509873678">
    <w:abstractNumId w:val="35"/>
  </w:num>
  <w:num w:numId="23" w16cid:durableId="318271215">
    <w:abstractNumId w:val="57"/>
  </w:num>
  <w:num w:numId="24" w16cid:durableId="537276626">
    <w:abstractNumId w:val="55"/>
  </w:num>
  <w:num w:numId="25" w16cid:durableId="693925433">
    <w:abstractNumId w:val="50"/>
  </w:num>
  <w:num w:numId="26" w16cid:durableId="943339083">
    <w:abstractNumId w:val="14"/>
  </w:num>
  <w:num w:numId="27" w16cid:durableId="137461731">
    <w:abstractNumId w:val="41"/>
  </w:num>
  <w:num w:numId="28" w16cid:durableId="1440028149">
    <w:abstractNumId w:val="53"/>
  </w:num>
  <w:num w:numId="29" w16cid:durableId="1259483857">
    <w:abstractNumId w:val="36"/>
  </w:num>
  <w:num w:numId="30" w16cid:durableId="1260335291">
    <w:abstractNumId w:val="27"/>
  </w:num>
  <w:num w:numId="31" w16cid:durableId="1042250209">
    <w:abstractNumId w:val="34"/>
  </w:num>
  <w:num w:numId="32" w16cid:durableId="430903132">
    <w:abstractNumId w:val="25"/>
  </w:num>
  <w:num w:numId="33" w16cid:durableId="644772383">
    <w:abstractNumId w:val="53"/>
  </w:num>
  <w:num w:numId="34" w16cid:durableId="286858670">
    <w:abstractNumId w:val="49"/>
  </w:num>
  <w:num w:numId="35" w16cid:durableId="1076365237">
    <w:abstractNumId w:val="47"/>
  </w:num>
  <w:num w:numId="36" w16cid:durableId="450318548">
    <w:abstractNumId w:val="26"/>
  </w:num>
  <w:num w:numId="37" w16cid:durableId="434208414">
    <w:abstractNumId w:val="37"/>
  </w:num>
  <w:num w:numId="38" w16cid:durableId="246228060">
    <w:abstractNumId w:val="11"/>
  </w:num>
  <w:num w:numId="39" w16cid:durableId="612901011">
    <w:abstractNumId w:val="28"/>
  </w:num>
  <w:num w:numId="40" w16cid:durableId="1201167978">
    <w:abstractNumId w:val="61"/>
  </w:num>
  <w:num w:numId="41" w16cid:durableId="1462311177">
    <w:abstractNumId w:val="38"/>
  </w:num>
  <w:num w:numId="42" w16cid:durableId="545987892">
    <w:abstractNumId w:val="18"/>
  </w:num>
  <w:num w:numId="43" w16cid:durableId="166092491">
    <w:abstractNumId w:val="12"/>
  </w:num>
  <w:num w:numId="44" w16cid:durableId="207645566">
    <w:abstractNumId w:val="54"/>
  </w:num>
  <w:num w:numId="45" w16cid:durableId="44837207">
    <w:abstractNumId w:val="28"/>
  </w:num>
  <w:num w:numId="46" w16cid:durableId="282342832">
    <w:abstractNumId w:val="28"/>
  </w:num>
  <w:num w:numId="47" w16cid:durableId="1167865887">
    <w:abstractNumId w:val="28"/>
  </w:num>
  <w:num w:numId="48" w16cid:durableId="1098866577">
    <w:abstractNumId w:val="28"/>
  </w:num>
  <w:num w:numId="49" w16cid:durableId="141191305">
    <w:abstractNumId w:val="28"/>
  </w:num>
  <w:num w:numId="50" w16cid:durableId="1954823661">
    <w:abstractNumId w:val="9"/>
  </w:num>
  <w:num w:numId="51" w16cid:durableId="1586186178">
    <w:abstractNumId w:val="7"/>
  </w:num>
  <w:num w:numId="52" w16cid:durableId="1281572893">
    <w:abstractNumId w:val="6"/>
  </w:num>
  <w:num w:numId="53" w16cid:durableId="1508867422">
    <w:abstractNumId w:val="5"/>
  </w:num>
  <w:num w:numId="54" w16cid:durableId="808130768">
    <w:abstractNumId w:val="4"/>
  </w:num>
  <w:num w:numId="55" w16cid:durableId="755327167">
    <w:abstractNumId w:val="8"/>
  </w:num>
  <w:num w:numId="56" w16cid:durableId="57672990">
    <w:abstractNumId w:val="3"/>
  </w:num>
  <w:num w:numId="57" w16cid:durableId="1364210985">
    <w:abstractNumId w:val="2"/>
  </w:num>
  <w:num w:numId="58" w16cid:durableId="1929921530">
    <w:abstractNumId w:val="1"/>
  </w:num>
  <w:num w:numId="59" w16cid:durableId="1005398665">
    <w:abstractNumId w:val="0"/>
  </w:num>
  <w:num w:numId="60" w16cid:durableId="317810526">
    <w:abstractNumId w:val="28"/>
  </w:num>
  <w:num w:numId="61" w16cid:durableId="423691922">
    <w:abstractNumId w:val="28"/>
  </w:num>
  <w:num w:numId="62" w16cid:durableId="910964263">
    <w:abstractNumId w:val="28"/>
  </w:num>
  <w:num w:numId="63" w16cid:durableId="165558647">
    <w:abstractNumId w:val="28"/>
  </w:num>
  <w:num w:numId="64" w16cid:durableId="1451512601">
    <w:abstractNumId w:val="28"/>
  </w:num>
  <w:num w:numId="65" w16cid:durableId="110321742">
    <w:abstractNumId w:val="28"/>
  </w:num>
  <w:num w:numId="66" w16cid:durableId="985474359">
    <w:abstractNumId w:val="28"/>
  </w:num>
  <w:num w:numId="67" w16cid:durableId="2112435247">
    <w:abstractNumId w:val="28"/>
  </w:num>
  <w:num w:numId="68" w16cid:durableId="1494908857">
    <w:abstractNumId w:val="28"/>
  </w:num>
  <w:num w:numId="69" w16cid:durableId="142477889">
    <w:abstractNumId w:val="28"/>
  </w:num>
  <w:num w:numId="70" w16cid:durableId="1835797967">
    <w:abstractNumId w:val="28"/>
  </w:num>
  <w:num w:numId="71" w16cid:durableId="435096855">
    <w:abstractNumId w:val="28"/>
  </w:num>
  <w:num w:numId="72" w16cid:durableId="863372888">
    <w:abstractNumId w:val="28"/>
  </w:num>
  <w:num w:numId="73" w16cid:durableId="1621378808">
    <w:abstractNumId w:val="28"/>
  </w:num>
  <w:num w:numId="74" w16cid:durableId="1525509566">
    <w:abstractNumId w:val="28"/>
  </w:num>
  <w:num w:numId="75" w16cid:durableId="296645398">
    <w:abstractNumId w:val="28"/>
  </w:num>
  <w:num w:numId="76" w16cid:durableId="1270427958">
    <w:abstractNumId w:val="28"/>
  </w:num>
  <w:num w:numId="77" w16cid:durableId="1717654772">
    <w:abstractNumId w:val="28"/>
  </w:num>
  <w:num w:numId="78" w16cid:durableId="1540970960">
    <w:abstractNumId w:val="28"/>
  </w:num>
  <w:num w:numId="79" w16cid:durableId="420878034">
    <w:abstractNumId w:val="28"/>
  </w:num>
  <w:num w:numId="80" w16cid:durableId="1836533876">
    <w:abstractNumId w:val="28"/>
  </w:num>
  <w:num w:numId="81" w16cid:durableId="1312321688">
    <w:abstractNumId w:val="28"/>
  </w:num>
  <w:num w:numId="82" w16cid:durableId="231164428">
    <w:abstractNumId w:val="28"/>
  </w:num>
  <w:num w:numId="83" w16cid:durableId="615454920">
    <w:abstractNumId w:val="28"/>
  </w:num>
  <w:num w:numId="84" w16cid:durableId="1675843869">
    <w:abstractNumId w:val="28"/>
  </w:num>
  <w:num w:numId="85" w16cid:durableId="1324047076">
    <w:abstractNumId w:val="28"/>
  </w:num>
  <w:num w:numId="86" w16cid:durableId="1453748251">
    <w:abstractNumId w:val="28"/>
  </w:num>
  <w:num w:numId="87" w16cid:durableId="1078139992">
    <w:abstractNumId w:val="28"/>
  </w:num>
  <w:num w:numId="88" w16cid:durableId="1387334746">
    <w:abstractNumId w:val="28"/>
  </w:num>
  <w:num w:numId="89" w16cid:durableId="1367759294">
    <w:abstractNumId w:val="23"/>
  </w:num>
  <w:num w:numId="90" w16cid:durableId="1373732153">
    <w:abstractNumId w:val="42"/>
  </w:num>
  <w:num w:numId="91" w16cid:durableId="840392353">
    <w:abstractNumId w:val="13"/>
  </w:num>
  <w:num w:numId="92" w16cid:durableId="1326930328">
    <w:abstractNumId w:val="56"/>
  </w:num>
  <w:num w:numId="93" w16cid:durableId="300580419">
    <w:abstractNumId w:val="22"/>
  </w:num>
  <w:num w:numId="94" w16cid:durableId="1850489256">
    <w:abstractNumId w:val="20"/>
  </w:num>
  <w:num w:numId="95" w16cid:durableId="108205594">
    <w:abstractNumId w:val="15"/>
  </w:num>
  <w:num w:numId="96" w16cid:durableId="91054589">
    <w:abstractNumId w:val="62"/>
  </w:num>
  <w:num w:numId="97" w16cid:durableId="1792432414">
    <w:abstractNumId w:val="16"/>
  </w:num>
  <w:num w:numId="98" w16cid:durableId="1347318963">
    <w:abstractNumId w:val="44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activeWritingStyle w:appName="MSWord" w:lang="en-US" w:vendorID="64" w:dllVersion="0" w:nlCheck="1" w:checkStyle="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 style="mso-width-relative:margin;mso-height-relative:margin" o:allowoverlap="f" fillcolor="white" stroke="f">
      <v:fill color="white"/>
      <v:stroke on="f"/>
      <o:colormru v:ext="edit" colors="#f06,#3cf,#36c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wNjE0MzAyNzMzMDNQ0lEKTi0uzszPAykwtKwFAKQX/1AtAAAA"/>
  </w:docVars>
  <w:rsids>
    <w:rsidRoot w:val="00FF5CAB"/>
    <w:rsid w:val="0000005A"/>
    <w:rsid w:val="0000079A"/>
    <w:rsid w:val="00001F31"/>
    <w:rsid w:val="00002385"/>
    <w:rsid w:val="000026F5"/>
    <w:rsid w:val="0000298D"/>
    <w:rsid w:val="0000339D"/>
    <w:rsid w:val="00003766"/>
    <w:rsid w:val="00003799"/>
    <w:rsid w:val="00003816"/>
    <w:rsid w:val="00003AFA"/>
    <w:rsid w:val="00003C43"/>
    <w:rsid w:val="00003D9E"/>
    <w:rsid w:val="00003DC0"/>
    <w:rsid w:val="000046E6"/>
    <w:rsid w:val="00005708"/>
    <w:rsid w:val="0000593D"/>
    <w:rsid w:val="00006004"/>
    <w:rsid w:val="00006433"/>
    <w:rsid w:val="00006718"/>
    <w:rsid w:val="00006749"/>
    <w:rsid w:val="00006EF6"/>
    <w:rsid w:val="000071A3"/>
    <w:rsid w:val="000071BF"/>
    <w:rsid w:val="00007497"/>
    <w:rsid w:val="00007837"/>
    <w:rsid w:val="00007B97"/>
    <w:rsid w:val="00007F86"/>
    <w:rsid w:val="00010164"/>
    <w:rsid w:val="000109A9"/>
    <w:rsid w:val="000109EA"/>
    <w:rsid w:val="00010E99"/>
    <w:rsid w:val="0001182C"/>
    <w:rsid w:val="00012325"/>
    <w:rsid w:val="00012E6A"/>
    <w:rsid w:val="000139C0"/>
    <w:rsid w:val="00013D65"/>
    <w:rsid w:val="00013D6B"/>
    <w:rsid w:val="00014940"/>
    <w:rsid w:val="00014F7E"/>
    <w:rsid w:val="000152A5"/>
    <w:rsid w:val="00015403"/>
    <w:rsid w:val="00015B3E"/>
    <w:rsid w:val="0001648E"/>
    <w:rsid w:val="00016696"/>
    <w:rsid w:val="00016A29"/>
    <w:rsid w:val="00017A82"/>
    <w:rsid w:val="00017BF6"/>
    <w:rsid w:val="00017D56"/>
    <w:rsid w:val="00017DE3"/>
    <w:rsid w:val="000201FB"/>
    <w:rsid w:val="00021443"/>
    <w:rsid w:val="00021643"/>
    <w:rsid w:val="00021A82"/>
    <w:rsid w:val="00021C79"/>
    <w:rsid w:val="0002297C"/>
    <w:rsid w:val="00022B75"/>
    <w:rsid w:val="00022F03"/>
    <w:rsid w:val="00023124"/>
    <w:rsid w:val="00023F33"/>
    <w:rsid w:val="0002473A"/>
    <w:rsid w:val="00024B94"/>
    <w:rsid w:val="0002500C"/>
    <w:rsid w:val="0002551E"/>
    <w:rsid w:val="000258FF"/>
    <w:rsid w:val="00025A33"/>
    <w:rsid w:val="00025BAD"/>
    <w:rsid w:val="000260FB"/>
    <w:rsid w:val="000265A8"/>
    <w:rsid w:val="00027368"/>
    <w:rsid w:val="00027FED"/>
    <w:rsid w:val="0003029A"/>
    <w:rsid w:val="00030515"/>
    <w:rsid w:val="00030BFB"/>
    <w:rsid w:val="0003123A"/>
    <w:rsid w:val="00031977"/>
    <w:rsid w:val="000325C6"/>
    <w:rsid w:val="0003289E"/>
    <w:rsid w:val="000329CF"/>
    <w:rsid w:val="0003325E"/>
    <w:rsid w:val="0003376B"/>
    <w:rsid w:val="0003397D"/>
    <w:rsid w:val="00033EF2"/>
    <w:rsid w:val="00034643"/>
    <w:rsid w:val="0003490D"/>
    <w:rsid w:val="00034DFC"/>
    <w:rsid w:val="00035439"/>
    <w:rsid w:val="000354CA"/>
    <w:rsid w:val="00035892"/>
    <w:rsid w:val="00035C64"/>
    <w:rsid w:val="00035C7B"/>
    <w:rsid w:val="00035DC5"/>
    <w:rsid w:val="00035FD3"/>
    <w:rsid w:val="00036347"/>
    <w:rsid w:val="00036461"/>
    <w:rsid w:val="0003647B"/>
    <w:rsid w:val="00036D20"/>
    <w:rsid w:val="00037A85"/>
    <w:rsid w:val="000404D5"/>
    <w:rsid w:val="0004188B"/>
    <w:rsid w:val="00041912"/>
    <w:rsid w:val="00042565"/>
    <w:rsid w:val="000426C4"/>
    <w:rsid w:val="000426DC"/>
    <w:rsid w:val="00042AE3"/>
    <w:rsid w:val="00042D03"/>
    <w:rsid w:val="00042DF2"/>
    <w:rsid w:val="00042F8D"/>
    <w:rsid w:val="000432C1"/>
    <w:rsid w:val="0004418C"/>
    <w:rsid w:val="000446AD"/>
    <w:rsid w:val="00044705"/>
    <w:rsid w:val="000447C8"/>
    <w:rsid w:val="000447D6"/>
    <w:rsid w:val="00044AA0"/>
    <w:rsid w:val="00044CD2"/>
    <w:rsid w:val="00044FB8"/>
    <w:rsid w:val="00045A88"/>
    <w:rsid w:val="00045F43"/>
    <w:rsid w:val="00046026"/>
    <w:rsid w:val="00046AF6"/>
    <w:rsid w:val="00047656"/>
    <w:rsid w:val="00047893"/>
    <w:rsid w:val="00047B11"/>
    <w:rsid w:val="00047E20"/>
    <w:rsid w:val="000502D8"/>
    <w:rsid w:val="00050380"/>
    <w:rsid w:val="00050383"/>
    <w:rsid w:val="00050C15"/>
    <w:rsid w:val="00050E1F"/>
    <w:rsid w:val="00050F6B"/>
    <w:rsid w:val="000515EF"/>
    <w:rsid w:val="00051986"/>
    <w:rsid w:val="00051993"/>
    <w:rsid w:val="00052361"/>
    <w:rsid w:val="00052736"/>
    <w:rsid w:val="00052D9F"/>
    <w:rsid w:val="00052EB3"/>
    <w:rsid w:val="00052EBD"/>
    <w:rsid w:val="000532D3"/>
    <w:rsid w:val="000539F8"/>
    <w:rsid w:val="00054252"/>
    <w:rsid w:val="000550C1"/>
    <w:rsid w:val="000553D6"/>
    <w:rsid w:val="00055BE5"/>
    <w:rsid w:val="00055F69"/>
    <w:rsid w:val="00056326"/>
    <w:rsid w:val="0005658A"/>
    <w:rsid w:val="00056604"/>
    <w:rsid w:val="00057148"/>
    <w:rsid w:val="00057159"/>
    <w:rsid w:val="00057438"/>
    <w:rsid w:val="00057871"/>
    <w:rsid w:val="00057C04"/>
    <w:rsid w:val="00060425"/>
    <w:rsid w:val="0006066D"/>
    <w:rsid w:val="00060BA9"/>
    <w:rsid w:val="00061421"/>
    <w:rsid w:val="00061F52"/>
    <w:rsid w:val="00061FAD"/>
    <w:rsid w:val="00063218"/>
    <w:rsid w:val="00063442"/>
    <w:rsid w:val="00063F59"/>
    <w:rsid w:val="00064BB2"/>
    <w:rsid w:val="00064D0C"/>
    <w:rsid w:val="00065F73"/>
    <w:rsid w:val="00066526"/>
    <w:rsid w:val="00066BDA"/>
    <w:rsid w:val="00066D7C"/>
    <w:rsid w:val="00070177"/>
    <w:rsid w:val="00070AF8"/>
    <w:rsid w:val="0007125F"/>
    <w:rsid w:val="0007151B"/>
    <w:rsid w:val="0007167C"/>
    <w:rsid w:val="000720C1"/>
    <w:rsid w:val="000724A1"/>
    <w:rsid w:val="000725BA"/>
    <w:rsid w:val="000727CA"/>
    <w:rsid w:val="0007289F"/>
    <w:rsid w:val="00072B7D"/>
    <w:rsid w:val="00072CB8"/>
    <w:rsid w:val="00072D97"/>
    <w:rsid w:val="000732E6"/>
    <w:rsid w:val="000736B2"/>
    <w:rsid w:val="00074589"/>
    <w:rsid w:val="000747E0"/>
    <w:rsid w:val="00074E81"/>
    <w:rsid w:val="0007508A"/>
    <w:rsid w:val="000753F9"/>
    <w:rsid w:val="00075807"/>
    <w:rsid w:val="0007618E"/>
    <w:rsid w:val="0007624A"/>
    <w:rsid w:val="000770A2"/>
    <w:rsid w:val="000770E2"/>
    <w:rsid w:val="000774FD"/>
    <w:rsid w:val="000776F4"/>
    <w:rsid w:val="000778DD"/>
    <w:rsid w:val="0007793E"/>
    <w:rsid w:val="00077B6E"/>
    <w:rsid w:val="00080030"/>
    <w:rsid w:val="00080326"/>
    <w:rsid w:val="00080990"/>
    <w:rsid w:val="00080B4E"/>
    <w:rsid w:val="00080D05"/>
    <w:rsid w:val="00080D53"/>
    <w:rsid w:val="00080E69"/>
    <w:rsid w:val="00081192"/>
    <w:rsid w:val="00081C9D"/>
    <w:rsid w:val="000820DC"/>
    <w:rsid w:val="00082197"/>
    <w:rsid w:val="000838D3"/>
    <w:rsid w:val="00083F0E"/>
    <w:rsid w:val="00084034"/>
    <w:rsid w:val="00084136"/>
    <w:rsid w:val="00084C01"/>
    <w:rsid w:val="00084DF7"/>
    <w:rsid w:val="00085CC1"/>
    <w:rsid w:val="00085D8E"/>
    <w:rsid w:val="00085E56"/>
    <w:rsid w:val="0008608B"/>
    <w:rsid w:val="00087154"/>
    <w:rsid w:val="00087CFD"/>
    <w:rsid w:val="00087FC6"/>
    <w:rsid w:val="00090CB5"/>
    <w:rsid w:val="000911F4"/>
    <w:rsid w:val="00091287"/>
    <w:rsid w:val="000919F3"/>
    <w:rsid w:val="00091F63"/>
    <w:rsid w:val="00092FD1"/>
    <w:rsid w:val="00094338"/>
    <w:rsid w:val="000943B9"/>
    <w:rsid w:val="00095222"/>
    <w:rsid w:val="00095DFF"/>
    <w:rsid w:val="00095FD0"/>
    <w:rsid w:val="000962B4"/>
    <w:rsid w:val="00097F51"/>
    <w:rsid w:val="000A0093"/>
    <w:rsid w:val="000A05D4"/>
    <w:rsid w:val="000A088B"/>
    <w:rsid w:val="000A2CF8"/>
    <w:rsid w:val="000A2FC9"/>
    <w:rsid w:val="000A32FA"/>
    <w:rsid w:val="000A34C6"/>
    <w:rsid w:val="000A3C12"/>
    <w:rsid w:val="000A3D47"/>
    <w:rsid w:val="000A3E8A"/>
    <w:rsid w:val="000A4370"/>
    <w:rsid w:val="000A45A2"/>
    <w:rsid w:val="000A4871"/>
    <w:rsid w:val="000A4B2A"/>
    <w:rsid w:val="000A4C85"/>
    <w:rsid w:val="000A5374"/>
    <w:rsid w:val="000A554D"/>
    <w:rsid w:val="000A5984"/>
    <w:rsid w:val="000A6186"/>
    <w:rsid w:val="000A624E"/>
    <w:rsid w:val="000A668C"/>
    <w:rsid w:val="000A71F4"/>
    <w:rsid w:val="000A767F"/>
    <w:rsid w:val="000A771B"/>
    <w:rsid w:val="000A78E3"/>
    <w:rsid w:val="000A791A"/>
    <w:rsid w:val="000A7D76"/>
    <w:rsid w:val="000B0130"/>
    <w:rsid w:val="000B0F00"/>
    <w:rsid w:val="000B137A"/>
    <w:rsid w:val="000B17F7"/>
    <w:rsid w:val="000B19BB"/>
    <w:rsid w:val="000B1D60"/>
    <w:rsid w:val="000B2160"/>
    <w:rsid w:val="000B4440"/>
    <w:rsid w:val="000B44C5"/>
    <w:rsid w:val="000B4518"/>
    <w:rsid w:val="000B5C9E"/>
    <w:rsid w:val="000B64F4"/>
    <w:rsid w:val="000B6C65"/>
    <w:rsid w:val="000B6E75"/>
    <w:rsid w:val="000B6E9C"/>
    <w:rsid w:val="000B7235"/>
    <w:rsid w:val="000B7A98"/>
    <w:rsid w:val="000B7F3C"/>
    <w:rsid w:val="000C0B52"/>
    <w:rsid w:val="000C0D3B"/>
    <w:rsid w:val="000C0DA1"/>
    <w:rsid w:val="000C0F46"/>
    <w:rsid w:val="000C1B6D"/>
    <w:rsid w:val="000C2150"/>
    <w:rsid w:val="000C2EEB"/>
    <w:rsid w:val="000C3059"/>
    <w:rsid w:val="000C3695"/>
    <w:rsid w:val="000C4166"/>
    <w:rsid w:val="000C48C1"/>
    <w:rsid w:val="000C5C85"/>
    <w:rsid w:val="000C7447"/>
    <w:rsid w:val="000D002A"/>
    <w:rsid w:val="000D0F9C"/>
    <w:rsid w:val="000D1ED3"/>
    <w:rsid w:val="000D1FE6"/>
    <w:rsid w:val="000D25EF"/>
    <w:rsid w:val="000D26D3"/>
    <w:rsid w:val="000D2B62"/>
    <w:rsid w:val="000D3211"/>
    <w:rsid w:val="000D333C"/>
    <w:rsid w:val="000D34A5"/>
    <w:rsid w:val="000D4184"/>
    <w:rsid w:val="000D471C"/>
    <w:rsid w:val="000D4759"/>
    <w:rsid w:val="000D56FB"/>
    <w:rsid w:val="000D5AAB"/>
    <w:rsid w:val="000D5F3E"/>
    <w:rsid w:val="000D5FC8"/>
    <w:rsid w:val="000D5FFB"/>
    <w:rsid w:val="000D6216"/>
    <w:rsid w:val="000D6AA0"/>
    <w:rsid w:val="000D7087"/>
    <w:rsid w:val="000D70EF"/>
    <w:rsid w:val="000D7199"/>
    <w:rsid w:val="000D785A"/>
    <w:rsid w:val="000D79DB"/>
    <w:rsid w:val="000E2334"/>
    <w:rsid w:val="000E2736"/>
    <w:rsid w:val="000E28EA"/>
    <w:rsid w:val="000E2BCF"/>
    <w:rsid w:val="000E2D55"/>
    <w:rsid w:val="000E3328"/>
    <w:rsid w:val="000E3533"/>
    <w:rsid w:val="000E3534"/>
    <w:rsid w:val="000E3C12"/>
    <w:rsid w:val="000E403A"/>
    <w:rsid w:val="000E4210"/>
    <w:rsid w:val="000E43E1"/>
    <w:rsid w:val="000E45D8"/>
    <w:rsid w:val="000E4F5B"/>
    <w:rsid w:val="000E5754"/>
    <w:rsid w:val="000E5CD5"/>
    <w:rsid w:val="000E5D8F"/>
    <w:rsid w:val="000E6987"/>
    <w:rsid w:val="000E740F"/>
    <w:rsid w:val="000E75EA"/>
    <w:rsid w:val="000F091A"/>
    <w:rsid w:val="000F0DC0"/>
    <w:rsid w:val="000F1BCA"/>
    <w:rsid w:val="000F1C25"/>
    <w:rsid w:val="000F2125"/>
    <w:rsid w:val="000F21A7"/>
    <w:rsid w:val="000F2309"/>
    <w:rsid w:val="000F2404"/>
    <w:rsid w:val="000F2506"/>
    <w:rsid w:val="000F31EF"/>
    <w:rsid w:val="000F339A"/>
    <w:rsid w:val="000F34E2"/>
    <w:rsid w:val="000F392D"/>
    <w:rsid w:val="000F4203"/>
    <w:rsid w:val="000F4F75"/>
    <w:rsid w:val="000F520D"/>
    <w:rsid w:val="000F5514"/>
    <w:rsid w:val="000F59D3"/>
    <w:rsid w:val="000F5D35"/>
    <w:rsid w:val="000F62AC"/>
    <w:rsid w:val="000F721C"/>
    <w:rsid w:val="0010076F"/>
    <w:rsid w:val="00100DA5"/>
    <w:rsid w:val="00100E21"/>
    <w:rsid w:val="001016DE"/>
    <w:rsid w:val="00101AED"/>
    <w:rsid w:val="0010222D"/>
    <w:rsid w:val="001022A2"/>
    <w:rsid w:val="0010363C"/>
    <w:rsid w:val="00103C61"/>
    <w:rsid w:val="00104A87"/>
    <w:rsid w:val="00104E23"/>
    <w:rsid w:val="00104F82"/>
    <w:rsid w:val="001053D4"/>
    <w:rsid w:val="00105803"/>
    <w:rsid w:val="00105928"/>
    <w:rsid w:val="00105964"/>
    <w:rsid w:val="00105CF7"/>
    <w:rsid w:val="0010718B"/>
    <w:rsid w:val="00107465"/>
    <w:rsid w:val="001076A6"/>
    <w:rsid w:val="00107CCE"/>
    <w:rsid w:val="00110B54"/>
    <w:rsid w:val="00110D09"/>
    <w:rsid w:val="0011180A"/>
    <w:rsid w:val="00111F41"/>
    <w:rsid w:val="00113256"/>
    <w:rsid w:val="001132E2"/>
    <w:rsid w:val="00113563"/>
    <w:rsid w:val="00113772"/>
    <w:rsid w:val="00114797"/>
    <w:rsid w:val="00114F40"/>
    <w:rsid w:val="0011573D"/>
    <w:rsid w:val="00115876"/>
    <w:rsid w:val="0011590A"/>
    <w:rsid w:val="00116734"/>
    <w:rsid w:val="00117DE4"/>
    <w:rsid w:val="001200DB"/>
    <w:rsid w:val="001203C8"/>
    <w:rsid w:val="0012177A"/>
    <w:rsid w:val="00121892"/>
    <w:rsid w:val="00121C61"/>
    <w:rsid w:val="00121F02"/>
    <w:rsid w:val="00121F85"/>
    <w:rsid w:val="00122620"/>
    <w:rsid w:val="0012263F"/>
    <w:rsid w:val="00122A52"/>
    <w:rsid w:val="00122C83"/>
    <w:rsid w:val="00122DF6"/>
    <w:rsid w:val="00123422"/>
    <w:rsid w:val="00123707"/>
    <w:rsid w:val="0012374D"/>
    <w:rsid w:val="00123F72"/>
    <w:rsid w:val="00124262"/>
    <w:rsid w:val="00124447"/>
    <w:rsid w:val="00124A27"/>
    <w:rsid w:val="00124A53"/>
    <w:rsid w:val="00124BB6"/>
    <w:rsid w:val="001251B2"/>
    <w:rsid w:val="00125CA7"/>
    <w:rsid w:val="001267D4"/>
    <w:rsid w:val="00126932"/>
    <w:rsid w:val="00126C2E"/>
    <w:rsid w:val="00126E18"/>
    <w:rsid w:val="00126EEE"/>
    <w:rsid w:val="0012715B"/>
    <w:rsid w:val="001273C2"/>
    <w:rsid w:val="00127D91"/>
    <w:rsid w:val="0013029B"/>
    <w:rsid w:val="001303CC"/>
    <w:rsid w:val="001307BC"/>
    <w:rsid w:val="00130C5F"/>
    <w:rsid w:val="001313B5"/>
    <w:rsid w:val="00131FB3"/>
    <w:rsid w:val="001322BA"/>
    <w:rsid w:val="00132613"/>
    <w:rsid w:val="00132687"/>
    <w:rsid w:val="001326A3"/>
    <w:rsid w:val="00132DEE"/>
    <w:rsid w:val="00132EA4"/>
    <w:rsid w:val="00132ED2"/>
    <w:rsid w:val="00133BEB"/>
    <w:rsid w:val="00133D0D"/>
    <w:rsid w:val="001345A4"/>
    <w:rsid w:val="00134C12"/>
    <w:rsid w:val="00134D62"/>
    <w:rsid w:val="0013509B"/>
    <w:rsid w:val="00135CD7"/>
    <w:rsid w:val="00135CD8"/>
    <w:rsid w:val="00135D5B"/>
    <w:rsid w:val="00136056"/>
    <w:rsid w:val="001362C8"/>
    <w:rsid w:val="00136E1C"/>
    <w:rsid w:val="0013729D"/>
    <w:rsid w:val="0013746B"/>
    <w:rsid w:val="0013746C"/>
    <w:rsid w:val="00137571"/>
    <w:rsid w:val="00137726"/>
    <w:rsid w:val="00137983"/>
    <w:rsid w:val="00141577"/>
    <w:rsid w:val="00141A4A"/>
    <w:rsid w:val="00141D39"/>
    <w:rsid w:val="001420FB"/>
    <w:rsid w:val="00142249"/>
    <w:rsid w:val="001426DD"/>
    <w:rsid w:val="0014323B"/>
    <w:rsid w:val="001433AF"/>
    <w:rsid w:val="001439D1"/>
    <w:rsid w:val="00143EBE"/>
    <w:rsid w:val="00145FFA"/>
    <w:rsid w:val="00146775"/>
    <w:rsid w:val="001478CD"/>
    <w:rsid w:val="001505E7"/>
    <w:rsid w:val="00150604"/>
    <w:rsid w:val="00150ECF"/>
    <w:rsid w:val="00151A45"/>
    <w:rsid w:val="00151E22"/>
    <w:rsid w:val="00152C8B"/>
    <w:rsid w:val="00153575"/>
    <w:rsid w:val="00153830"/>
    <w:rsid w:val="001538AC"/>
    <w:rsid w:val="0015435D"/>
    <w:rsid w:val="001548E8"/>
    <w:rsid w:val="00154FEB"/>
    <w:rsid w:val="00155180"/>
    <w:rsid w:val="00155202"/>
    <w:rsid w:val="0015527D"/>
    <w:rsid w:val="00155CF3"/>
    <w:rsid w:val="00155D96"/>
    <w:rsid w:val="00156E33"/>
    <w:rsid w:val="00157A52"/>
    <w:rsid w:val="00157C2E"/>
    <w:rsid w:val="00160414"/>
    <w:rsid w:val="0016194B"/>
    <w:rsid w:val="00161CC7"/>
    <w:rsid w:val="00162610"/>
    <w:rsid w:val="0016267E"/>
    <w:rsid w:val="001626FA"/>
    <w:rsid w:val="00162B79"/>
    <w:rsid w:val="001640C6"/>
    <w:rsid w:val="00164323"/>
    <w:rsid w:val="001643B5"/>
    <w:rsid w:val="00164624"/>
    <w:rsid w:val="00165018"/>
    <w:rsid w:val="001653D3"/>
    <w:rsid w:val="001663B9"/>
    <w:rsid w:val="0016662D"/>
    <w:rsid w:val="00167549"/>
    <w:rsid w:val="00167681"/>
    <w:rsid w:val="00167F8E"/>
    <w:rsid w:val="00170534"/>
    <w:rsid w:val="00170BAF"/>
    <w:rsid w:val="0017277D"/>
    <w:rsid w:val="00172B5D"/>
    <w:rsid w:val="00172B63"/>
    <w:rsid w:val="00172ECE"/>
    <w:rsid w:val="00172F46"/>
    <w:rsid w:val="001732E3"/>
    <w:rsid w:val="0017386B"/>
    <w:rsid w:val="00173C0C"/>
    <w:rsid w:val="00173F6D"/>
    <w:rsid w:val="00174514"/>
    <w:rsid w:val="001746B0"/>
    <w:rsid w:val="00174C6E"/>
    <w:rsid w:val="00174F17"/>
    <w:rsid w:val="00174F73"/>
    <w:rsid w:val="0017589C"/>
    <w:rsid w:val="00175C64"/>
    <w:rsid w:val="00175CD2"/>
    <w:rsid w:val="001760F6"/>
    <w:rsid w:val="0017668D"/>
    <w:rsid w:val="00176E82"/>
    <w:rsid w:val="00176F46"/>
    <w:rsid w:val="001774EC"/>
    <w:rsid w:val="001777E3"/>
    <w:rsid w:val="0018033E"/>
    <w:rsid w:val="001805F0"/>
    <w:rsid w:val="00180BEE"/>
    <w:rsid w:val="00180FDC"/>
    <w:rsid w:val="001811E0"/>
    <w:rsid w:val="00181596"/>
    <w:rsid w:val="001816D6"/>
    <w:rsid w:val="00181A06"/>
    <w:rsid w:val="00182187"/>
    <w:rsid w:val="0018223D"/>
    <w:rsid w:val="00182648"/>
    <w:rsid w:val="00182707"/>
    <w:rsid w:val="001833AF"/>
    <w:rsid w:val="00183582"/>
    <w:rsid w:val="00183743"/>
    <w:rsid w:val="0018374D"/>
    <w:rsid w:val="00183A71"/>
    <w:rsid w:val="00183AC8"/>
    <w:rsid w:val="00183E3D"/>
    <w:rsid w:val="00183E70"/>
    <w:rsid w:val="0018423D"/>
    <w:rsid w:val="00184614"/>
    <w:rsid w:val="0018766A"/>
    <w:rsid w:val="0018781A"/>
    <w:rsid w:val="00187920"/>
    <w:rsid w:val="00187E23"/>
    <w:rsid w:val="0019178B"/>
    <w:rsid w:val="00191D6E"/>
    <w:rsid w:val="0019226D"/>
    <w:rsid w:val="001922BE"/>
    <w:rsid w:val="001929E4"/>
    <w:rsid w:val="00193A0F"/>
    <w:rsid w:val="00193D90"/>
    <w:rsid w:val="00196809"/>
    <w:rsid w:val="00196E27"/>
    <w:rsid w:val="00196E71"/>
    <w:rsid w:val="00197D57"/>
    <w:rsid w:val="001A0045"/>
    <w:rsid w:val="001A0245"/>
    <w:rsid w:val="001A0C79"/>
    <w:rsid w:val="001A0FF5"/>
    <w:rsid w:val="001A14B6"/>
    <w:rsid w:val="001A257F"/>
    <w:rsid w:val="001A268D"/>
    <w:rsid w:val="001A34D9"/>
    <w:rsid w:val="001A4222"/>
    <w:rsid w:val="001A48E8"/>
    <w:rsid w:val="001A4E27"/>
    <w:rsid w:val="001A59D0"/>
    <w:rsid w:val="001A5FEA"/>
    <w:rsid w:val="001A64E5"/>
    <w:rsid w:val="001A663C"/>
    <w:rsid w:val="001A66C4"/>
    <w:rsid w:val="001A704F"/>
    <w:rsid w:val="001A70BC"/>
    <w:rsid w:val="001B025E"/>
    <w:rsid w:val="001B0684"/>
    <w:rsid w:val="001B0D48"/>
    <w:rsid w:val="001B0FAA"/>
    <w:rsid w:val="001B11C5"/>
    <w:rsid w:val="001B1666"/>
    <w:rsid w:val="001B1FC6"/>
    <w:rsid w:val="001B268B"/>
    <w:rsid w:val="001B2922"/>
    <w:rsid w:val="001B29E6"/>
    <w:rsid w:val="001B2A56"/>
    <w:rsid w:val="001B2C36"/>
    <w:rsid w:val="001B3448"/>
    <w:rsid w:val="001B3818"/>
    <w:rsid w:val="001B39B3"/>
    <w:rsid w:val="001B3A8E"/>
    <w:rsid w:val="001B3EE0"/>
    <w:rsid w:val="001B4189"/>
    <w:rsid w:val="001B427A"/>
    <w:rsid w:val="001B4632"/>
    <w:rsid w:val="001B4ACB"/>
    <w:rsid w:val="001B4D5D"/>
    <w:rsid w:val="001B50CE"/>
    <w:rsid w:val="001B5A6F"/>
    <w:rsid w:val="001B6762"/>
    <w:rsid w:val="001B6C45"/>
    <w:rsid w:val="001B6C97"/>
    <w:rsid w:val="001B6EDB"/>
    <w:rsid w:val="001B7B1E"/>
    <w:rsid w:val="001B7C5C"/>
    <w:rsid w:val="001B7DF0"/>
    <w:rsid w:val="001B7FF9"/>
    <w:rsid w:val="001C0018"/>
    <w:rsid w:val="001C0783"/>
    <w:rsid w:val="001C12C1"/>
    <w:rsid w:val="001C1D0D"/>
    <w:rsid w:val="001C2086"/>
    <w:rsid w:val="001C2254"/>
    <w:rsid w:val="001C2DB8"/>
    <w:rsid w:val="001C2E10"/>
    <w:rsid w:val="001C3555"/>
    <w:rsid w:val="001C3660"/>
    <w:rsid w:val="001C4355"/>
    <w:rsid w:val="001C44DE"/>
    <w:rsid w:val="001C4840"/>
    <w:rsid w:val="001C506C"/>
    <w:rsid w:val="001C5230"/>
    <w:rsid w:val="001C58B0"/>
    <w:rsid w:val="001C689B"/>
    <w:rsid w:val="001C77E3"/>
    <w:rsid w:val="001C77F4"/>
    <w:rsid w:val="001D078C"/>
    <w:rsid w:val="001D084D"/>
    <w:rsid w:val="001D0868"/>
    <w:rsid w:val="001D0E21"/>
    <w:rsid w:val="001D1198"/>
    <w:rsid w:val="001D15EB"/>
    <w:rsid w:val="001D187D"/>
    <w:rsid w:val="001D1E5E"/>
    <w:rsid w:val="001D22C3"/>
    <w:rsid w:val="001D265C"/>
    <w:rsid w:val="001D2DC4"/>
    <w:rsid w:val="001D3BA3"/>
    <w:rsid w:val="001D407A"/>
    <w:rsid w:val="001D416A"/>
    <w:rsid w:val="001D43A4"/>
    <w:rsid w:val="001D65F0"/>
    <w:rsid w:val="001E0F3E"/>
    <w:rsid w:val="001E1103"/>
    <w:rsid w:val="001E1C76"/>
    <w:rsid w:val="001E1DF5"/>
    <w:rsid w:val="001E219B"/>
    <w:rsid w:val="001E21BE"/>
    <w:rsid w:val="001E2797"/>
    <w:rsid w:val="001E28F6"/>
    <w:rsid w:val="001E300B"/>
    <w:rsid w:val="001E4017"/>
    <w:rsid w:val="001E45BD"/>
    <w:rsid w:val="001E514C"/>
    <w:rsid w:val="001E535C"/>
    <w:rsid w:val="001E5A4B"/>
    <w:rsid w:val="001E5B2E"/>
    <w:rsid w:val="001E5B4A"/>
    <w:rsid w:val="001E5D76"/>
    <w:rsid w:val="001E6030"/>
    <w:rsid w:val="001E6290"/>
    <w:rsid w:val="001E66B5"/>
    <w:rsid w:val="001E6978"/>
    <w:rsid w:val="001E6F36"/>
    <w:rsid w:val="001E7478"/>
    <w:rsid w:val="001E781A"/>
    <w:rsid w:val="001E7A2B"/>
    <w:rsid w:val="001E7C32"/>
    <w:rsid w:val="001E7D12"/>
    <w:rsid w:val="001F0085"/>
    <w:rsid w:val="001F02CB"/>
    <w:rsid w:val="001F0488"/>
    <w:rsid w:val="001F04DA"/>
    <w:rsid w:val="001F060C"/>
    <w:rsid w:val="001F0A5B"/>
    <w:rsid w:val="001F0C5D"/>
    <w:rsid w:val="001F0C67"/>
    <w:rsid w:val="001F0E76"/>
    <w:rsid w:val="001F16CD"/>
    <w:rsid w:val="001F1DD1"/>
    <w:rsid w:val="001F2FCA"/>
    <w:rsid w:val="001F31E4"/>
    <w:rsid w:val="001F4528"/>
    <w:rsid w:val="001F51DE"/>
    <w:rsid w:val="001F539A"/>
    <w:rsid w:val="001F54AD"/>
    <w:rsid w:val="001F5D86"/>
    <w:rsid w:val="001F65A1"/>
    <w:rsid w:val="001F6B33"/>
    <w:rsid w:val="001F6C96"/>
    <w:rsid w:val="001F75F0"/>
    <w:rsid w:val="001F7F41"/>
    <w:rsid w:val="00200139"/>
    <w:rsid w:val="002005EC"/>
    <w:rsid w:val="00200ACC"/>
    <w:rsid w:val="00201145"/>
    <w:rsid w:val="0020169B"/>
    <w:rsid w:val="00201FB7"/>
    <w:rsid w:val="00202982"/>
    <w:rsid w:val="0020299D"/>
    <w:rsid w:val="00202B60"/>
    <w:rsid w:val="002030C1"/>
    <w:rsid w:val="00203309"/>
    <w:rsid w:val="00203BE3"/>
    <w:rsid w:val="002049D8"/>
    <w:rsid w:val="00204DCE"/>
    <w:rsid w:val="00204F5B"/>
    <w:rsid w:val="00205531"/>
    <w:rsid w:val="00205B60"/>
    <w:rsid w:val="0020610C"/>
    <w:rsid w:val="002067F6"/>
    <w:rsid w:val="00206975"/>
    <w:rsid w:val="0020706B"/>
    <w:rsid w:val="00207740"/>
    <w:rsid w:val="002079D1"/>
    <w:rsid w:val="00207BA0"/>
    <w:rsid w:val="00207E57"/>
    <w:rsid w:val="00210064"/>
    <w:rsid w:val="00210192"/>
    <w:rsid w:val="00210388"/>
    <w:rsid w:val="002108AA"/>
    <w:rsid w:val="00210C2F"/>
    <w:rsid w:val="00211525"/>
    <w:rsid w:val="00211E5D"/>
    <w:rsid w:val="002122D1"/>
    <w:rsid w:val="002131F4"/>
    <w:rsid w:val="0021321D"/>
    <w:rsid w:val="002139FA"/>
    <w:rsid w:val="00214049"/>
    <w:rsid w:val="00214301"/>
    <w:rsid w:val="00214313"/>
    <w:rsid w:val="00214891"/>
    <w:rsid w:val="00214E48"/>
    <w:rsid w:val="00215295"/>
    <w:rsid w:val="002153A4"/>
    <w:rsid w:val="0021634C"/>
    <w:rsid w:val="002165E1"/>
    <w:rsid w:val="00216A7C"/>
    <w:rsid w:val="00216D03"/>
    <w:rsid w:val="0021735C"/>
    <w:rsid w:val="00221A8C"/>
    <w:rsid w:val="00222426"/>
    <w:rsid w:val="00222463"/>
    <w:rsid w:val="00222B91"/>
    <w:rsid w:val="00222CA7"/>
    <w:rsid w:val="002230D5"/>
    <w:rsid w:val="00223641"/>
    <w:rsid w:val="002243B6"/>
    <w:rsid w:val="00224E90"/>
    <w:rsid w:val="00225107"/>
    <w:rsid w:val="0022589A"/>
    <w:rsid w:val="00226191"/>
    <w:rsid w:val="0022632D"/>
    <w:rsid w:val="0022652B"/>
    <w:rsid w:val="002270BF"/>
    <w:rsid w:val="0022725C"/>
    <w:rsid w:val="00227590"/>
    <w:rsid w:val="00227D69"/>
    <w:rsid w:val="00227EDF"/>
    <w:rsid w:val="0023079B"/>
    <w:rsid w:val="00230B23"/>
    <w:rsid w:val="00231806"/>
    <w:rsid w:val="00231910"/>
    <w:rsid w:val="002320A2"/>
    <w:rsid w:val="002321BA"/>
    <w:rsid w:val="002324ED"/>
    <w:rsid w:val="00232D2A"/>
    <w:rsid w:val="00232EC7"/>
    <w:rsid w:val="002330C9"/>
    <w:rsid w:val="00233A49"/>
    <w:rsid w:val="00233C24"/>
    <w:rsid w:val="00233EBE"/>
    <w:rsid w:val="00234615"/>
    <w:rsid w:val="0023507A"/>
    <w:rsid w:val="00236160"/>
    <w:rsid w:val="00236271"/>
    <w:rsid w:val="002363A0"/>
    <w:rsid w:val="0023645F"/>
    <w:rsid w:val="0023699A"/>
    <w:rsid w:val="00236BB4"/>
    <w:rsid w:val="00236C58"/>
    <w:rsid w:val="00236E55"/>
    <w:rsid w:val="00236F83"/>
    <w:rsid w:val="00236FAD"/>
    <w:rsid w:val="00237040"/>
    <w:rsid w:val="002373B6"/>
    <w:rsid w:val="00240992"/>
    <w:rsid w:val="00240B16"/>
    <w:rsid w:val="0024167B"/>
    <w:rsid w:val="002427AA"/>
    <w:rsid w:val="00242DF0"/>
    <w:rsid w:val="0024328B"/>
    <w:rsid w:val="002432E6"/>
    <w:rsid w:val="00243992"/>
    <w:rsid w:val="00243A81"/>
    <w:rsid w:val="00244A25"/>
    <w:rsid w:val="00244D13"/>
    <w:rsid w:val="002452EF"/>
    <w:rsid w:val="002455C4"/>
    <w:rsid w:val="0024665F"/>
    <w:rsid w:val="00246904"/>
    <w:rsid w:val="00246DEB"/>
    <w:rsid w:val="00247279"/>
    <w:rsid w:val="002476DA"/>
    <w:rsid w:val="00247ED9"/>
    <w:rsid w:val="00250087"/>
    <w:rsid w:val="00250481"/>
    <w:rsid w:val="00250CD9"/>
    <w:rsid w:val="002513B9"/>
    <w:rsid w:val="00251662"/>
    <w:rsid w:val="00251A2D"/>
    <w:rsid w:val="00252268"/>
    <w:rsid w:val="00252708"/>
    <w:rsid w:val="0025289D"/>
    <w:rsid w:val="00252DB9"/>
    <w:rsid w:val="0025317F"/>
    <w:rsid w:val="0025326F"/>
    <w:rsid w:val="002532C1"/>
    <w:rsid w:val="00253370"/>
    <w:rsid w:val="002537CC"/>
    <w:rsid w:val="00253C1E"/>
    <w:rsid w:val="00253C4F"/>
    <w:rsid w:val="00253C94"/>
    <w:rsid w:val="00253FB0"/>
    <w:rsid w:val="00253FF4"/>
    <w:rsid w:val="00254161"/>
    <w:rsid w:val="00254896"/>
    <w:rsid w:val="002549C4"/>
    <w:rsid w:val="00254AB6"/>
    <w:rsid w:val="0025518B"/>
    <w:rsid w:val="0025532C"/>
    <w:rsid w:val="00255367"/>
    <w:rsid w:val="00255526"/>
    <w:rsid w:val="0025567B"/>
    <w:rsid w:val="002559EF"/>
    <w:rsid w:val="002560A4"/>
    <w:rsid w:val="00256B8C"/>
    <w:rsid w:val="00256E3F"/>
    <w:rsid w:val="0025708E"/>
    <w:rsid w:val="002601B4"/>
    <w:rsid w:val="00260918"/>
    <w:rsid w:val="00260AAA"/>
    <w:rsid w:val="002610ED"/>
    <w:rsid w:val="0026147A"/>
    <w:rsid w:val="0026208C"/>
    <w:rsid w:val="002627B2"/>
    <w:rsid w:val="00262BD6"/>
    <w:rsid w:val="00262E55"/>
    <w:rsid w:val="002630D5"/>
    <w:rsid w:val="0026312B"/>
    <w:rsid w:val="0026329C"/>
    <w:rsid w:val="00264A05"/>
    <w:rsid w:val="00264BED"/>
    <w:rsid w:val="00265135"/>
    <w:rsid w:val="0026518D"/>
    <w:rsid w:val="00265839"/>
    <w:rsid w:val="002660D0"/>
    <w:rsid w:val="002667D7"/>
    <w:rsid w:val="002668D6"/>
    <w:rsid w:val="002669B4"/>
    <w:rsid w:val="00266E89"/>
    <w:rsid w:val="00266F21"/>
    <w:rsid w:val="0026760F"/>
    <w:rsid w:val="00267A23"/>
    <w:rsid w:val="002702EE"/>
    <w:rsid w:val="002705CA"/>
    <w:rsid w:val="00270602"/>
    <w:rsid w:val="00270FC4"/>
    <w:rsid w:val="0027100A"/>
    <w:rsid w:val="00271B1D"/>
    <w:rsid w:val="00271D0A"/>
    <w:rsid w:val="00271E51"/>
    <w:rsid w:val="00272D8F"/>
    <w:rsid w:val="00272EE2"/>
    <w:rsid w:val="002731C2"/>
    <w:rsid w:val="00273B11"/>
    <w:rsid w:val="00273C76"/>
    <w:rsid w:val="00273EC4"/>
    <w:rsid w:val="00274310"/>
    <w:rsid w:val="002746B3"/>
    <w:rsid w:val="00274A24"/>
    <w:rsid w:val="00274A71"/>
    <w:rsid w:val="00274BB6"/>
    <w:rsid w:val="00274E7C"/>
    <w:rsid w:val="00274FA4"/>
    <w:rsid w:val="00275D56"/>
    <w:rsid w:val="00275E06"/>
    <w:rsid w:val="00275E51"/>
    <w:rsid w:val="00275F6F"/>
    <w:rsid w:val="002776FE"/>
    <w:rsid w:val="00277F21"/>
    <w:rsid w:val="00280675"/>
    <w:rsid w:val="00280D1F"/>
    <w:rsid w:val="0028100E"/>
    <w:rsid w:val="0028195C"/>
    <w:rsid w:val="00282DF5"/>
    <w:rsid w:val="00283F70"/>
    <w:rsid w:val="0028433A"/>
    <w:rsid w:val="00284890"/>
    <w:rsid w:val="00284943"/>
    <w:rsid w:val="00284CE2"/>
    <w:rsid w:val="00284DD2"/>
    <w:rsid w:val="00284E72"/>
    <w:rsid w:val="00285045"/>
    <w:rsid w:val="00285119"/>
    <w:rsid w:val="0028603D"/>
    <w:rsid w:val="002860ED"/>
    <w:rsid w:val="00286269"/>
    <w:rsid w:val="00286406"/>
    <w:rsid w:val="002864E6"/>
    <w:rsid w:val="00286BDF"/>
    <w:rsid w:val="002871F9"/>
    <w:rsid w:val="00287B34"/>
    <w:rsid w:val="0029017B"/>
    <w:rsid w:val="002901A3"/>
    <w:rsid w:val="00290A75"/>
    <w:rsid w:val="0029119F"/>
    <w:rsid w:val="002911CC"/>
    <w:rsid w:val="00291E5C"/>
    <w:rsid w:val="002920DD"/>
    <w:rsid w:val="0029269E"/>
    <w:rsid w:val="00293902"/>
    <w:rsid w:val="00293A2A"/>
    <w:rsid w:val="00293DDE"/>
    <w:rsid w:val="00293F28"/>
    <w:rsid w:val="00293FC7"/>
    <w:rsid w:val="002944A3"/>
    <w:rsid w:val="00294ADD"/>
    <w:rsid w:val="00294C4D"/>
    <w:rsid w:val="00294E43"/>
    <w:rsid w:val="00294E8E"/>
    <w:rsid w:val="00295B1F"/>
    <w:rsid w:val="0029644C"/>
    <w:rsid w:val="00296F95"/>
    <w:rsid w:val="0029736C"/>
    <w:rsid w:val="002A0A4E"/>
    <w:rsid w:val="002A0CF6"/>
    <w:rsid w:val="002A11F4"/>
    <w:rsid w:val="002A1424"/>
    <w:rsid w:val="002A1AB3"/>
    <w:rsid w:val="002A26D4"/>
    <w:rsid w:val="002A2FFF"/>
    <w:rsid w:val="002A352B"/>
    <w:rsid w:val="002A367A"/>
    <w:rsid w:val="002A3C87"/>
    <w:rsid w:val="002A414E"/>
    <w:rsid w:val="002A41C9"/>
    <w:rsid w:val="002A44EE"/>
    <w:rsid w:val="002A458A"/>
    <w:rsid w:val="002A4D3C"/>
    <w:rsid w:val="002A524D"/>
    <w:rsid w:val="002A5779"/>
    <w:rsid w:val="002A599B"/>
    <w:rsid w:val="002A5C53"/>
    <w:rsid w:val="002A6010"/>
    <w:rsid w:val="002A61C6"/>
    <w:rsid w:val="002A620C"/>
    <w:rsid w:val="002A6D76"/>
    <w:rsid w:val="002A7217"/>
    <w:rsid w:val="002A7479"/>
    <w:rsid w:val="002B0063"/>
    <w:rsid w:val="002B0444"/>
    <w:rsid w:val="002B090B"/>
    <w:rsid w:val="002B096D"/>
    <w:rsid w:val="002B0DE1"/>
    <w:rsid w:val="002B1242"/>
    <w:rsid w:val="002B144C"/>
    <w:rsid w:val="002B16B7"/>
    <w:rsid w:val="002B171A"/>
    <w:rsid w:val="002B1F60"/>
    <w:rsid w:val="002B2546"/>
    <w:rsid w:val="002B2AA5"/>
    <w:rsid w:val="002B3275"/>
    <w:rsid w:val="002B3510"/>
    <w:rsid w:val="002B3795"/>
    <w:rsid w:val="002B384D"/>
    <w:rsid w:val="002B3BC8"/>
    <w:rsid w:val="002B3D99"/>
    <w:rsid w:val="002B4275"/>
    <w:rsid w:val="002B428A"/>
    <w:rsid w:val="002B433A"/>
    <w:rsid w:val="002B4477"/>
    <w:rsid w:val="002B44A8"/>
    <w:rsid w:val="002B4753"/>
    <w:rsid w:val="002B48BF"/>
    <w:rsid w:val="002B4949"/>
    <w:rsid w:val="002B552C"/>
    <w:rsid w:val="002B5677"/>
    <w:rsid w:val="002B579D"/>
    <w:rsid w:val="002B5A9F"/>
    <w:rsid w:val="002B64F6"/>
    <w:rsid w:val="002B6BB8"/>
    <w:rsid w:val="002B72C2"/>
    <w:rsid w:val="002C005D"/>
    <w:rsid w:val="002C039E"/>
    <w:rsid w:val="002C09C3"/>
    <w:rsid w:val="002C1459"/>
    <w:rsid w:val="002C1C85"/>
    <w:rsid w:val="002C21F4"/>
    <w:rsid w:val="002C24AA"/>
    <w:rsid w:val="002C2CE2"/>
    <w:rsid w:val="002C377B"/>
    <w:rsid w:val="002C4173"/>
    <w:rsid w:val="002C4235"/>
    <w:rsid w:val="002C436E"/>
    <w:rsid w:val="002C4CEF"/>
    <w:rsid w:val="002C50FA"/>
    <w:rsid w:val="002C54B8"/>
    <w:rsid w:val="002C57D3"/>
    <w:rsid w:val="002C5D9E"/>
    <w:rsid w:val="002C6212"/>
    <w:rsid w:val="002C6E3B"/>
    <w:rsid w:val="002D05FD"/>
    <w:rsid w:val="002D1658"/>
    <w:rsid w:val="002D1948"/>
    <w:rsid w:val="002D1D48"/>
    <w:rsid w:val="002D226F"/>
    <w:rsid w:val="002D2738"/>
    <w:rsid w:val="002D288A"/>
    <w:rsid w:val="002D28A8"/>
    <w:rsid w:val="002D354D"/>
    <w:rsid w:val="002D3658"/>
    <w:rsid w:val="002D3F49"/>
    <w:rsid w:val="002D477A"/>
    <w:rsid w:val="002D4E47"/>
    <w:rsid w:val="002D51EC"/>
    <w:rsid w:val="002D5355"/>
    <w:rsid w:val="002D662D"/>
    <w:rsid w:val="002D6CCD"/>
    <w:rsid w:val="002D70CD"/>
    <w:rsid w:val="002D7B2A"/>
    <w:rsid w:val="002D7C6A"/>
    <w:rsid w:val="002D7DA4"/>
    <w:rsid w:val="002E0289"/>
    <w:rsid w:val="002E0ED0"/>
    <w:rsid w:val="002E153C"/>
    <w:rsid w:val="002E1868"/>
    <w:rsid w:val="002E2837"/>
    <w:rsid w:val="002E2BF7"/>
    <w:rsid w:val="002E3117"/>
    <w:rsid w:val="002E38DC"/>
    <w:rsid w:val="002E3B1A"/>
    <w:rsid w:val="002E3B7B"/>
    <w:rsid w:val="002E3E12"/>
    <w:rsid w:val="002E3F4E"/>
    <w:rsid w:val="002E4104"/>
    <w:rsid w:val="002E41B0"/>
    <w:rsid w:val="002E47EF"/>
    <w:rsid w:val="002E4CE4"/>
    <w:rsid w:val="002E57AD"/>
    <w:rsid w:val="002E6022"/>
    <w:rsid w:val="002E6034"/>
    <w:rsid w:val="002E6680"/>
    <w:rsid w:val="002E66C3"/>
    <w:rsid w:val="002E67AD"/>
    <w:rsid w:val="002E67C0"/>
    <w:rsid w:val="002E7F92"/>
    <w:rsid w:val="002F0253"/>
    <w:rsid w:val="002F0532"/>
    <w:rsid w:val="002F0699"/>
    <w:rsid w:val="002F0AC7"/>
    <w:rsid w:val="002F0D4F"/>
    <w:rsid w:val="002F0EED"/>
    <w:rsid w:val="002F137D"/>
    <w:rsid w:val="002F1ADF"/>
    <w:rsid w:val="002F2527"/>
    <w:rsid w:val="002F28B2"/>
    <w:rsid w:val="002F2ED2"/>
    <w:rsid w:val="002F303F"/>
    <w:rsid w:val="002F327D"/>
    <w:rsid w:val="002F35CA"/>
    <w:rsid w:val="002F3946"/>
    <w:rsid w:val="002F3B30"/>
    <w:rsid w:val="002F3E82"/>
    <w:rsid w:val="002F445B"/>
    <w:rsid w:val="002F4CF0"/>
    <w:rsid w:val="002F52DC"/>
    <w:rsid w:val="002F5E53"/>
    <w:rsid w:val="002F68A7"/>
    <w:rsid w:val="002F73AA"/>
    <w:rsid w:val="002F7802"/>
    <w:rsid w:val="002F7C59"/>
    <w:rsid w:val="002F7F65"/>
    <w:rsid w:val="002F7FBF"/>
    <w:rsid w:val="00300767"/>
    <w:rsid w:val="003010F7"/>
    <w:rsid w:val="00301176"/>
    <w:rsid w:val="00301406"/>
    <w:rsid w:val="00301498"/>
    <w:rsid w:val="00301A66"/>
    <w:rsid w:val="00301DAE"/>
    <w:rsid w:val="00301EB1"/>
    <w:rsid w:val="00301F5D"/>
    <w:rsid w:val="0030260D"/>
    <w:rsid w:val="00302ACC"/>
    <w:rsid w:val="00302AD6"/>
    <w:rsid w:val="00302C51"/>
    <w:rsid w:val="003034D2"/>
    <w:rsid w:val="0030361D"/>
    <w:rsid w:val="00303657"/>
    <w:rsid w:val="00303AA7"/>
    <w:rsid w:val="00303DCB"/>
    <w:rsid w:val="00304773"/>
    <w:rsid w:val="003047F9"/>
    <w:rsid w:val="003053D3"/>
    <w:rsid w:val="003054AA"/>
    <w:rsid w:val="003054D0"/>
    <w:rsid w:val="00305B4C"/>
    <w:rsid w:val="00305F40"/>
    <w:rsid w:val="00306617"/>
    <w:rsid w:val="0030672A"/>
    <w:rsid w:val="00306C19"/>
    <w:rsid w:val="00306DFC"/>
    <w:rsid w:val="00307C7D"/>
    <w:rsid w:val="00307D5B"/>
    <w:rsid w:val="0031030C"/>
    <w:rsid w:val="003117F4"/>
    <w:rsid w:val="00311BDD"/>
    <w:rsid w:val="00311EFF"/>
    <w:rsid w:val="003122EC"/>
    <w:rsid w:val="00312E60"/>
    <w:rsid w:val="0031315B"/>
    <w:rsid w:val="00313197"/>
    <w:rsid w:val="00313306"/>
    <w:rsid w:val="00313450"/>
    <w:rsid w:val="003138C4"/>
    <w:rsid w:val="00314541"/>
    <w:rsid w:val="00314DA6"/>
    <w:rsid w:val="00315016"/>
    <w:rsid w:val="00315164"/>
    <w:rsid w:val="0031518D"/>
    <w:rsid w:val="003158E2"/>
    <w:rsid w:val="003158E9"/>
    <w:rsid w:val="00315D96"/>
    <w:rsid w:val="00316468"/>
    <w:rsid w:val="00316D50"/>
    <w:rsid w:val="00317101"/>
    <w:rsid w:val="00320534"/>
    <w:rsid w:val="00320BAC"/>
    <w:rsid w:val="00321293"/>
    <w:rsid w:val="003212EE"/>
    <w:rsid w:val="003213D1"/>
    <w:rsid w:val="00321585"/>
    <w:rsid w:val="00321608"/>
    <w:rsid w:val="00321638"/>
    <w:rsid w:val="00321945"/>
    <w:rsid w:val="0032197A"/>
    <w:rsid w:val="00321B17"/>
    <w:rsid w:val="00321FB9"/>
    <w:rsid w:val="003225ED"/>
    <w:rsid w:val="003228AC"/>
    <w:rsid w:val="00322AB1"/>
    <w:rsid w:val="00322B1B"/>
    <w:rsid w:val="0032315A"/>
    <w:rsid w:val="0032352B"/>
    <w:rsid w:val="0032364F"/>
    <w:rsid w:val="00323841"/>
    <w:rsid w:val="00324AD1"/>
    <w:rsid w:val="00324EB0"/>
    <w:rsid w:val="0032516D"/>
    <w:rsid w:val="003256D5"/>
    <w:rsid w:val="00325F9A"/>
    <w:rsid w:val="00327A24"/>
    <w:rsid w:val="00327B69"/>
    <w:rsid w:val="00327D17"/>
    <w:rsid w:val="00330262"/>
    <w:rsid w:val="003305D0"/>
    <w:rsid w:val="00331007"/>
    <w:rsid w:val="003310F5"/>
    <w:rsid w:val="00331411"/>
    <w:rsid w:val="00331456"/>
    <w:rsid w:val="00331E2A"/>
    <w:rsid w:val="0033211A"/>
    <w:rsid w:val="00332326"/>
    <w:rsid w:val="003323F7"/>
    <w:rsid w:val="003324D3"/>
    <w:rsid w:val="00332DA4"/>
    <w:rsid w:val="00332EF0"/>
    <w:rsid w:val="00332FB3"/>
    <w:rsid w:val="00333356"/>
    <w:rsid w:val="003333F6"/>
    <w:rsid w:val="0033359B"/>
    <w:rsid w:val="003338CF"/>
    <w:rsid w:val="00335451"/>
    <w:rsid w:val="00335BEC"/>
    <w:rsid w:val="00335F90"/>
    <w:rsid w:val="003361DC"/>
    <w:rsid w:val="003362E6"/>
    <w:rsid w:val="003364CD"/>
    <w:rsid w:val="003377AD"/>
    <w:rsid w:val="00337ADA"/>
    <w:rsid w:val="003404DA"/>
    <w:rsid w:val="003405C5"/>
    <w:rsid w:val="00340951"/>
    <w:rsid w:val="00340A1A"/>
    <w:rsid w:val="00340BDF"/>
    <w:rsid w:val="00341279"/>
    <w:rsid w:val="00341357"/>
    <w:rsid w:val="00341395"/>
    <w:rsid w:val="00341B58"/>
    <w:rsid w:val="00341C14"/>
    <w:rsid w:val="0034214F"/>
    <w:rsid w:val="0034230E"/>
    <w:rsid w:val="003424FE"/>
    <w:rsid w:val="00342821"/>
    <w:rsid w:val="00342AE0"/>
    <w:rsid w:val="00342CAA"/>
    <w:rsid w:val="0034329B"/>
    <w:rsid w:val="003434D5"/>
    <w:rsid w:val="0034358D"/>
    <w:rsid w:val="003435ED"/>
    <w:rsid w:val="00343765"/>
    <w:rsid w:val="0034394E"/>
    <w:rsid w:val="00344848"/>
    <w:rsid w:val="00345137"/>
    <w:rsid w:val="003458CA"/>
    <w:rsid w:val="00345B39"/>
    <w:rsid w:val="00345FAE"/>
    <w:rsid w:val="0034627A"/>
    <w:rsid w:val="0034680A"/>
    <w:rsid w:val="00346A50"/>
    <w:rsid w:val="00347BCD"/>
    <w:rsid w:val="00347F56"/>
    <w:rsid w:val="003503DD"/>
    <w:rsid w:val="00350F4E"/>
    <w:rsid w:val="00351CDA"/>
    <w:rsid w:val="003525EB"/>
    <w:rsid w:val="00352C77"/>
    <w:rsid w:val="00352EA8"/>
    <w:rsid w:val="00353B47"/>
    <w:rsid w:val="00353DB1"/>
    <w:rsid w:val="003543EC"/>
    <w:rsid w:val="00354921"/>
    <w:rsid w:val="00354FB3"/>
    <w:rsid w:val="003552B5"/>
    <w:rsid w:val="00355590"/>
    <w:rsid w:val="00355787"/>
    <w:rsid w:val="00355D88"/>
    <w:rsid w:val="00355F28"/>
    <w:rsid w:val="0035603C"/>
    <w:rsid w:val="003568D1"/>
    <w:rsid w:val="00356A26"/>
    <w:rsid w:val="00356B8F"/>
    <w:rsid w:val="0035719A"/>
    <w:rsid w:val="00357CBE"/>
    <w:rsid w:val="00357CEC"/>
    <w:rsid w:val="00357D68"/>
    <w:rsid w:val="0036005F"/>
    <w:rsid w:val="003605DD"/>
    <w:rsid w:val="00360634"/>
    <w:rsid w:val="00360A71"/>
    <w:rsid w:val="00360A81"/>
    <w:rsid w:val="00360B45"/>
    <w:rsid w:val="00360B77"/>
    <w:rsid w:val="00360E95"/>
    <w:rsid w:val="00360F9C"/>
    <w:rsid w:val="00361868"/>
    <w:rsid w:val="00362111"/>
    <w:rsid w:val="0036256D"/>
    <w:rsid w:val="003626A8"/>
    <w:rsid w:val="00362B99"/>
    <w:rsid w:val="0036369B"/>
    <w:rsid w:val="00364FE9"/>
    <w:rsid w:val="003651FD"/>
    <w:rsid w:val="00365736"/>
    <w:rsid w:val="00365F2D"/>
    <w:rsid w:val="00366C13"/>
    <w:rsid w:val="00366E39"/>
    <w:rsid w:val="00367671"/>
    <w:rsid w:val="00367EF9"/>
    <w:rsid w:val="0037110F"/>
    <w:rsid w:val="00371368"/>
    <w:rsid w:val="0037241B"/>
    <w:rsid w:val="00372560"/>
    <w:rsid w:val="003725E0"/>
    <w:rsid w:val="00372B67"/>
    <w:rsid w:val="00372BA7"/>
    <w:rsid w:val="00372DF9"/>
    <w:rsid w:val="003733C8"/>
    <w:rsid w:val="00373A0A"/>
    <w:rsid w:val="00373CEC"/>
    <w:rsid w:val="00373CF3"/>
    <w:rsid w:val="0037424B"/>
    <w:rsid w:val="003745C0"/>
    <w:rsid w:val="0037497B"/>
    <w:rsid w:val="003753BE"/>
    <w:rsid w:val="003766CB"/>
    <w:rsid w:val="00376C88"/>
    <w:rsid w:val="00376D0C"/>
    <w:rsid w:val="0037796B"/>
    <w:rsid w:val="00377B63"/>
    <w:rsid w:val="00377F0E"/>
    <w:rsid w:val="0038006F"/>
    <w:rsid w:val="0038147A"/>
    <w:rsid w:val="00381DE9"/>
    <w:rsid w:val="00381E45"/>
    <w:rsid w:val="00381E80"/>
    <w:rsid w:val="00382277"/>
    <w:rsid w:val="00382A9B"/>
    <w:rsid w:val="00382E48"/>
    <w:rsid w:val="00383294"/>
    <w:rsid w:val="00383429"/>
    <w:rsid w:val="003835C8"/>
    <w:rsid w:val="00383637"/>
    <w:rsid w:val="00383CC9"/>
    <w:rsid w:val="00384460"/>
    <w:rsid w:val="00385D20"/>
    <w:rsid w:val="00385F37"/>
    <w:rsid w:val="003869DD"/>
    <w:rsid w:val="00386AFF"/>
    <w:rsid w:val="00386E10"/>
    <w:rsid w:val="0038729D"/>
    <w:rsid w:val="00387F1B"/>
    <w:rsid w:val="00387F8C"/>
    <w:rsid w:val="003907B4"/>
    <w:rsid w:val="00390993"/>
    <w:rsid w:val="00390D0D"/>
    <w:rsid w:val="00390E53"/>
    <w:rsid w:val="00390E5F"/>
    <w:rsid w:val="0039157E"/>
    <w:rsid w:val="00391808"/>
    <w:rsid w:val="00391BC2"/>
    <w:rsid w:val="00391F2C"/>
    <w:rsid w:val="00392104"/>
    <w:rsid w:val="003923D3"/>
    <w:rsid w:val="00392694"/>
    <w:rsid w:val="00393548"/>
    <w:rsid w:val="0039367C"/>
    <w:rsid w:val="00393824"/>
    <w:rsid w:val="00393AED"/>
    <w:rsid w:val="00393B31"/>
    <w:rsid w:val="00393BDD"/>
    <w:rsid w:val="00394DD4"/>
    <w:rsid w:val="003955EA"/>
    <w:rsid w:val="00395747"/>
    <w:rsid w:val="00395D4B"/>
    <w:rsid w:val="00395DF7"/>
    <w:rsid w:val="00395F06"/>
    <w:rsid w:val="00396347"/>
    <w:rsid w:val="003963BB"/>
    <w:rsid w:val="00396DD7"/>
    <w:rsid w:val="00396F14"/>
    <w:rsid w:val="0039769F"/>
    <w:rsid w:val="0039774A"/>
    <w:rsid w:val="003979F7"/>
    <w:rsid w:val="00397F10"/>
    <w:rsid w:val="003A0374"/>
    <w:rsid w:val="003A0A01"/>
    <w:rsid w:val="003A0B50"/>
    <w:rsid w:val="003A197C"/>
    <w:rsid w:val="003A1A0A"/>
    <w:rsid w:val="003A1BD6"/>
    <w:rsid w:val="003A2361"/>
    <w:rsid w:val="003A2AE3"/>
    <w:rsid w:val="003A2CBF"/>
    <w:rsid w:val="003A2CEB"/>
    <w:rsid w:val="003A2F95"/>
    <w:rsid w:val="003A31F3"/>
    <w:rsid w:val="003A36EF"/>
    <w:rsid w:val="003A4830"/>
    <w:rsid w:val="003A4CA2"/>
    <w:rsid w:val="003A53D0"/>
    <w:rsid w:val="003A5B33"/>
    <w:rsid w:val="003A5DCD"/>
    <w:rsid w:val="003A5E3A"/>
    <w:rsid w:val="003A605D"/>
    <w:rsid w:val="003A6726"/>
    <w:rsid w:val="003A6DC7"/>
    <w:rsid w:val="003A70BF"/>
    <w:rsid w:val="003A73AD"/>
    <w:rsid w:val="003A746C"/>
    <w:rsid w:val="003A77D7"/>
    <w:rsid w:val="003A7877"/>
    <w:rsid w:val="003A7FA8"/>
    <w:rsid w:val="003B0117"/>
    <w:rsid w:val="003B0335"/>
    <w:rsid w:val="003B0B03"/>
    <w:rsid w:val="003B1096"/>
    <w:rsid w:val="003B10FA"/>
    <w:rsid w:val="003B164C"/>
    <w:rsid w:val="003B211D"/>
    <w:rsid w:val="003B2EA8"/>
    <w:rsid w:val="003B3124"/>
    <w:rsid w:val="003B376B"/>
    <w:rsid w:val="003B39FF"/>
    <w:rsid w:val="003B47C7"/>
    <w:rsid w:val="003B483B"/>
    <w:rsid w:val="003B49F6"/>
    <w:rsid w:val="003B4ABC"/>
    <w:rsid w:val="003B4D89"/>
    <w:rsid w:val="003B4DAC"/>
    <w:rsid w:val="003B4E5C"/>
    <w:rsid w:val="003B50AF"/>
    <w:rsid w:val="003B5186"/>
    <w:rsid w:val="003B5F56"/>
    <w:rsid w:val="003B6210"/>
    <w:rsid w:val="003B7244"/>
    <w:rsid w:val="003B75F1"/>
    <w:rsid w:val="003B7988"/>
    <w:rsid w:val="003B79E9"/>
    <w:rsid w:val="003C0E72"/>
    <w:rsid w:val="003C14C6"/>
    <w:rsid w:val="003C1758"/>
    <w:rsid w:val="003C2280"/>
    <w:rsid w:val="003C30B1"/>
    <w:rsid w:val="003C37D4"/>
    <w:rsid w:val="003C38EA"/>
    <w:rsid w:val="003C4400"/>
    <w:rsid w:val="003C48D4"/>
    <w:rsid w:val="003C49EE"/>
    <w:rsid w:val="003C51D4"/>
    <w:rsid w:val="003C532A"/>
    <w:rsid w:val="003C55A1"/>
    <w:rsid w:val="003C55BA"/>
    <w:rsid w:val="003C5A82"/>
    <w:rsid w:val="003C5E48"/>
    <w:rsid w:val="003C5F10"/>
    <w:rsid w:val="003C611A"/>
    <w:rsid w:val="003C69CE"/>
    <w:rsid w:val="003C6C22"/>
    <w:rsid w:val="003C7378"/>
    <w:rsid w:val="003C765D"/>
    <w:rsid w:val="003C7AA6"/>
    <w:rsid w:val="003C7FBE"/>
    <w:rsid w:val="003D0D7B"/>
    <w:rsid w:val="003D0E0D"/>
    <w:rsid w:val="003D1013"/>
    <w:rsid w:val="003D102A"/>
    <w:rsid w:val="003D14F5"/>
    <w:rsid w:val="003D15EC"/>
    <w:rsid w:val="003D18C4"/>
    <w:rsid w:val="003D1918"/>
    <w:rsid w:val="003D1C2F"/>
    <w:rsid w:val="003D1D47"/>
    <w:rsid w:val="003D1E4E"/>
    <w:rsid w:val="003D1F4A"/>
    <w:rsid w:val="003D234E"/>
    <w:rsid w:val="003D2750"/>
    <w:rsid w:val="003D2C19"/>
    <w:rsid w:val="003D32C9"/>
    <w:rsid w:val="003D34DF"/>
    <w:rsid w:val="003D35B7"/>
    <w:rsid w:val="003D3717"/>
    <w:rsid w:val="003D3D24"/>
    <w:rsid w:val="003D4464"/>
    <w:rsid w:val="003D49C5"/>
    <w:rsid w:val="003D4B6F"/>
    <w:rsid w:val="003D4CF3"/>
    <w:rsid w:val="003D520D"/>
    <w:rsid w:val="003D5E24"/>
    <w:rsid w:val="003D6328"/>
    <w:rsid w:val="003D64B5"/>
    <w:rsid w:val="003D65E7"/>
    <w:rsid w:val="003D6B82"/>
    <w:rsid w:val="003D703B"/>
    <w:rsid w:val="003D73BD"/>
    <w:rsid w:val="003D75F2"/>
    <w:rsid w:val="003D76C6"/>
    <w:rsid w:val="003D76CE"/>
    <w:rsid w:val="003D7A5A"/>
    <w:rsid w:val="003E05C5"/>
    <w:rsid w:val="003E1138"/>
    <w:rsid w:val="003E1563"/>
    <w:rsid w:val="003E2445"/>
    <w:rsid w:val="003E26FF"/>
    <w:rsid w:val="003E2935"/>
    <w:rsid w:val="003E2A84"/>
    <w:rsid w:val="003E2D20"/>
    <w:rsid w:val="003E3486"/>
    <w:rsid w:val="003E3505"/>
    <w:rsid w:val="003E36FF"/>
    <w:rsid w:val="003E3748"/>
    <w:rsid w:val="003E37F0"/>
    <w:rsid w:val="003E3C72"/>
    <w:rsid w:val="003E495B"/>
    <w:rsid w:val="003E4F88"/>
    <w:rsid w:val="003E5115"/>
    <w:rsid w:val="003E5A5D"/>
    <w:rsid w:val="003E5F1B"/>
    <w:rsid w:val="003E63DF"/>
    <w:rsid w:val="003E6DC1"/>
    <w:rsid w:val="003E716F"/>
    <w:rsid w:val="003E75B9"/>
    <w:rsid w:val="003E7848"/>
    <w:rsid w:val="003E7935"/>
    <w:rsid w:val="003E7947"/>
    <w:rsid w:val="003E7B95"/>
    <w:rsid w:val="003F028A"/>
    <w:rsid w:val="003F1448"/>
    <w:rsid w:val="003F14D9"/>
    <w:rsid w:val="003F14DA"/>
    <w:rsid w:val="003F1B22"/>
    <w:rsid w:val="003F1F8A"/>
    <w:rsid w:val="003F2605"/>
    <w:rsid w:val="003F28AD"/>
    <w:rsid w:val="003F2C98"/>
    <w:rsid w:val="003F2F16"/>
    <w:rsid w:val="003F3053"/>
    <w:rsid w:val="003F30AA"/>
    <w:rsid w:val="003F3203"/>
    <w:rsid w:val="003F3C2B"/>
    <w:rsid w:val="003F48F5"/>
    <w:rsid w:val="003F4D61"/>
    <w:rsid w:val="003F5FCC"/>
    <w:rsid w:val="003F62A9"/>
    <w:rsid w:val="003F6BAC"/>
    <w:rsid w:val="003F6CBC"/>
    <w:rsid w:val="003F6F81"/>
    <w:rsid w:val="003F70F9"/>
    <w:rsid w:val="003F72A3"/>
    <w:rsid w:val="003F7EA4"/>
    <w:rsid w:val="004005FE"/>
    <w:rsid w:val="00400CF9"/>
    <w:rsid w:val="0040103B"/>
    <w:rsid w:val="00401546"/>
    <w:rsid w:val="0040172A"/>
    <w:rsid w:val="00401B07"/>
    <w:rsid w:val="00401BD3"/>
    <w:rsid w:val="00402161"/>
    <w:rsid w:val="00402211"/>
    <w:rsid w:val="0040277E"/>
    <w:rsid w:val="00404306"/>
    <w:rsid w:val="0040474F"/>
    <w:rsid w:val="004048E6"/>
    <w:rsid w:val="00404E2A"/>
    <w:rsid w:val="004050A0"/>
    <w:rsid w:val="004054BD"/>
    <w:rsid w:val="0040592C"/>
    <w:rsid w:val="0040684A"/>
    <w:rsid w:val="00406B40"/>
    <w:rsid w:val="00406C67"/>
    <w:rsid w:val="00406C92"/>
    <w:rsid w:val="004071C0"/>
    <w:rsid w:val="0040725E"/>
    <w:rsid w:val="00407287"/>
    <w:rsid w:val="00407A4A"/>
    <w:rsid w:val="004102B6"/>
    <w:rsid w:val="004105EF"/>
    <w:rsid w:val="00411707"/>
    <w:rsid w:val="00411A2D"/>
    <w:rsid w:val="00411BA3"/>
    <w:rsid w:val="00411BE3"/>
    <w:rsid w:val="00412131"/>
    <w:rsid w:val="004124E8"/>
    <w:rsid w:val="004130E1"/>
    <w:rsid w:val="00413F3F"/>
    <w:rsid w:val="0041403C"/>
    <w:rsid w:val="0041428D"/>
    <w:rsid w:val="004142EF"/>
    <w:rsid w:val="0041434D"/>
    <w:rsid w:val="0041454E"/>
    <w:rsid w:val="004146EC"/>
    <w:rsid w:val="004156CB"/>
    <w:rsid w:val="004166F0"/>
    <w:rsid w:val="00417488"/>
    <w:rsid w:val="0041781C"/>
    <w:rsid w:val="00417A5C"/>
    <w:rsid w:val="00420032"/>
    <w:rsid w:val="004206B6"/>
    <w:rsid w:val="0042078C"/>
    <w:rsid w:val="004209DB"/>
    <w:rsid w:val="00421241"/>
    <w:rsid w:val="004215F4"/>
    <w:rsid w:val="0042184F"/>
    <w:rsid w:val="004223CD"/>
    <w:rsid w:val="00422404"/>
    <w:rsid w:val="00422F9E"/>
    <w:rsid w:val="00423389"/>
    <w:rsid w:val="00423E83"/>
    <w:rsid w:val="00424135"/>
    <w:rsid w:val="00424965"/>
    <w:rsid w:val="00425164"/>
    <w:rsid w:val="004255D7"/>
    <w:rsid w:val="00425C2A"/>
    <w:rsid w:val="00425C2D"/>
    <w:rsid w:val="00425E77"/>
    <w:rsid w:val="00425F6A"/>
    <w:rsid w:val="00426B87"/>
    <w:rsid w:val="00427A49"/>
    <w:rsid w:val="00427F11"/>
    <w:rsid w:val="004300D0"/>
    <w:rsid w:val="0043064D"/>
    <w:rsid w:val="0043096E"/>
    <w:rsid w:val="00430A53"/>
    <w:rsid w:val="00430CA5"/>
    <w:rsid w:val="00430F3D"/>
    <w:rsid w:val="00431AFB"/>
    <w:rsid w:val="00431C89"/>
    <w:rsid w:val="00431D3C"/>
    <w:rsid w:val="00431FDC"/>
    <w:rsid w:val="00432239"/>
    <w:rsid w:val="00433389"/>
    <w:rsid w:val="004333F5"/>
    <w:rsid w:val="00433690"/>
    <w:rsid w:val="004337FE"/>
    <w:rsid w:val="004352DF"/>
    <w:rsid w:val="00435530"/>
    <w:rsid w:val="0043562C"/>
    <w:rsid w:val="004357D9"/>
    <w:rsid w:val="004359AE"/>
    <w:rsid w:val="00435E98"/>
    <w:rsid w:val="00435F2B"/>
    <w:rsid w:val="004362DE"/>
    <w:rsid w:val="004362EE"/>
    <w:rsid w:val="004364A3"/>
    <w:rsid w:val="004373DC"/>
    <w:rsid w:val="00437D90"/>
    <w:rsid w:val="00440521"/>
    <w:rsid w:val="00440978"/>
    <w:rsid w:val="004409BE"/>
    <w:rsid w:val="00440B0A"/>
    <w:rsid w:val="00440B13"/>
    <w:rsid w:val="00440C0E"/>
    <w:rsid w:val="00440EE5"/>
    <w:rsid w:val="00440F5C"/>
    <w:rsid w:val="0044142B"/>
    <w:rsid w:val="004416A3"/>
    <w:rsid w:val="00441750"/>
    <w:rsid w:val="00441914"/>
    <w:rsid w:val="00441BA3"/>
    <w:rsid w:val="00442389"/>
    <w:rsid w:val="00442A94"/>
    <w:rsid w:val="00442B70"/>
    <w:rsid w:val="00442EC8"/>
    <w:rsid w:val="00443041"/>
    <w:rsid w:val="004430B2"/>
    <w:rsid w:val="004436AC"/>
    <w:rsid w:val="00444088"/>
    <w:rsid w:val="004441A7"/>
    <w:rsid w:val="004445A3"/>
    <w:rsid w:val="004445C4"/>
    <w:rsid w:val="00444B74"/>
    <w:rsid w:val="00444FCF"/>
    <w:rsid w:val="00445C05"/>
    <w:rsid w:val="00445EE3"/>
    <w:rsid w:val="00446958"/>
    <w:rsid w:val="00446F10"/>
    <w:rsid w:val="00447243"/>
    <w:rsid w:val="00447FC0"/>
    <w:rsid w:val="00450419"/>
    <w:rsid w:val="004508B8"/>
    <w:rsid w:val="00450A94"/>
    <w:rsid w:val="004512A3"/>
    <w:rsid w:val="00451710"/>
    <w:rsid w:val="00451F31"/>
    <w:rsid w:val="0045266F"/>
    <w:rsid w:val="00452C31"/>
    <w:rsid w:val="00452FB7"/>
    <w:rsid w:val="00453EE6"/>
    <w:rsid w:val="004542E5"/>
    <w:rsid w:val="0045454F"/>
    <w:rsid w:val="00454804"/>
    <w:rsid w:val="00454D15"/>
    <w:rsid w:val="004563D2"/>
    <w:rsid w:val="004564DB"/>
    <w:rsid w:val="00456A0E"/>
    <w:rsid w:val="00456D6E"/>
    <w:rsid w:val="00457148"/>
    <w:rsid w:val="0045769A"/>
    <w:rsid w:val="00457844"/>
    <w:rsid w:val="00460900"/>
    <w:rsid w:val="00460EB0"/>
    <w:rsid w:val="004615FA"/>
    <w:rsid w:val="00461AEF"/>
    <w:rsid w:val="00461D63"/>
    <w:rsid w:val="0046283F"/>
    <w:rsid w:val="004633E1"/>
    <w:rsid w:val="00463528"/>
    <w:rsid w:val="004638B0"/>
    <w:rsid w:val="00463AC6"/>
    <w:rsid w:val="00463D56"/>
    <w:rsid w:val="00463E31"/>
    <w:rsid w:val="00465CC3"/>
    <w:rsid w:val="00466284"/>
    <w:rsid w:val="004664D6"/>
    <w:rsid w:val="00466AD7"/>
    <w:rsid w:val="00466DB9"/>
    <w:rsid w:val="00466E42"/>
    <w:rsid w:val="0047036A"/>
    <w:rsid w:val="00470BFE"/>
    <w:rsid w:val="004715F7"/>
    <w:rsid w:val="00471D29"/>
    <w:rsid w:val="0047307E"/>
    <w:rsid w:val="00473844"/>
    <w:rsid w:val="00473DFA"/>
    <w:rsid w:val="00474323"/>
    <w:rsid w:val="0047569E"/>
    <w:rsid w:val="00475CA2"/>
    <w:rsid w:val="004763FE"/>
    <w:rsid w:val="00476532"/>
    <w:rsid w:val="00476592"/>
    <w:rsid w:val="004766A2"/>
    <w:rsid w:val="004766F7"/>
    <w:rsid w:val="00476C9D"/>
    <w:rsid w:val="00476E3D"/>
    <w:rsid w:val="004772D7"/>
    <w:rsid w:val="004804E9"/>
    <w:rsid w:val="004805F2"/>
    <w:rsid w:val="00480A4F"/>
    <w:rsid w:val="00480C09"/>
    <w:rsid w:val="00480EC3"/>
    <w:rsid w:val="00481B27"/>
    <w:rsid w:val="00482683"/>
    <w:rsid w:val="00482A33"/>
    <w:rsid w:val="00482F07"/>
    <w:rsid w:val="004832D3"/>
    <w:rsid w:val="004839AE"/>
    <w:rsid w:val="00483A20"/>
    <w:rsid w:val="00484629"/>
    <w:rsid w:val="00484819"/>
    <w:rsid w:val="00485612"/>
    <w:rsid w:val="00485643"/>
    <w:rsid w:val="00485799"/>
    <w:rsid w:val="00485AEE"/>
    <w:rsid w:val="00485F10"/>
    <w:rsid w:val="004860D5"/>
    <w:rsid w:val="00486265"/>
    <w:rsid w:val="004868DF"/>
    <w:rsid w:val="00486D39"/>
    <w:rsid w:val="00487E2E"/>
    <w:rsid w:val="004900E7"/>
    <w:rsid w:val="004901F2"/>
    <w:rsid w:val="00490310"/>
    <w:rsid w:val="00490474"/>
    <w:rsid w:val="00490884"/>
    <w:rsid w:val="00490C20"/>
    <w:rsid w:val="00490FD4"/>
    <w:rsid w:val="004917B1"/>
    <w:rsid w:val="00491BCB"/>
    <w:rsid w:val="00492440"/>
    <w:rsid w:val="00492612"/>
    <w:rsid w:val="00492D2D"/>
    <w:rsid w:val="004930AD"/>
    <w:rsid w:val="0049372D"/>
    <w:rsid w:val="00493C9C"/>
    <w:rsid w:val="0049578B"/>
    <w:rsid w:val="00495866"/>
    <w:rsid w:val="00495A47"/>
    <w:rsid w:val="00495BCF"/>
    <w:rsid w:val="00495BD7"/>
    <w:rsid w:val="00496212"/>
    <w:rsid w:val="0049648C"/>
    <w:rsid w:val="00496648"/>
    <w:rsid w:val="00496717"/>
    <w:rsid w:val="0049672F"/>
    <w:rsid w:val="00496DB2"/>
    <w:rsid w:val="00496F16"/>
    <w:rsid w:val="00497EE8"/>
    <w:rsid w:val="004A0106"/>
    <w:rsid w:val="004A0650"/>
    <w:rsid w:val="004A074F"/>
    <w:rsid w:val="004A081C"/>
    <w:rsid w:val="004A0EE3"/>
    <w:rsid w:val="004A0F5D"/>
    <w:rsid w:val="004A13E9"/>
    <w:rsid w:val="004A1670"/>
    <w:rsid w:val="004A17E7"/>
    <w:rsid w:val="004A1A52"/>
    <w:rsid w:val="004A1B47"/>
    <w:rsid w:val="004A1D3B"/>
    <w:rsid w:val="004A1D4C"/>
    <w:rsid w:val="004A1D6D"/>
    <w:rsid w:val="004A433E"/>
    <w:rsid w:val="004A45D0"/>
    <w:rsid w:val="004A46B2"/>
    <w:rsid w:val="004A5476"/>
    <w:rsid w:val="004A5E7B"/>
    <w:rsid w:val="004A6320"/>
    <w:rsid w:val="004A672B"/>
    <w:rsid w:val="004A6859"/>
    <w:rsid w:val="004A6C0B"/>
    <w:rsid w:val="004A70B6"/>
    <w:rsid w:val="004A783C"/>
    <w:rsid w:val="004A7AA9"/>
    <w:rsid w:val="004B0473"/>
    <w:rsid w:val="004B0682"/>
    <w:rsid w:val="004B13C8"/>
    <w:rsid w:val="004B17C2"/>
    <w:rsid w:val="004B1C4C"/>
    <w:rsid w:val="004B2181"/>
    <w:rsid w:val="004B2E5F"/>
    <w:rsid w:val="004B317D"/>
    <w:rsid w:val="004B32D1"/>
    <w:rsid w:val="004B3C83"/>
    <w:rsid w:val="004B406D"/>
    <w:rsid w:val="004B4264"/>
    <w:rsid w:val="004B4710"/>
    <w:rsid w:val="004B4C35"/>
    <w:rsid w:val="004B5120"/>
    <w:rsid w:val="004B5C71"/>
    <w:rsid w:val="004B635A"/>
    <w:rsid w:val="004B7299"/>
    <w:rsid w:val="004C0892"/>
    <w:rsid w:val="004C113D"/>
    <w:rsid w:val="004C1458"/>
    <w:rsid w:val="004C1469"/>
    <w:rsid w:val="004C150B"/>
    <w:rsid w:val="004C1530"/>
    <w:rsid w:val="004C19AF"/>
    <w:rsid w:val="004C2154"/>
    <w:rsid w:val="004C2301"/>
    <w:rsid w:val="004C3392"/>
    <w:rsid w:val="004C363E"/>
    <w:rsid w:val="004C3668"/>
    <w:rsid w:val="004C3F83"/>
    <w:rsid w:val="004C40A4"/>
    <w:rsid w:val="004C46F6"/>
    <w:rsid w:val="004C5B15"/>
    <w:rsid w:val="004C642F"/>
    <w:rsid w:val="004C6C53"/>
    <w:rsid w:val="004C6F22"/>
    <w:rsid w:val="004C6F6E"/>
    <w:rsid w:val="004C7B4F"/>
    <w:rsid w:val="004C7C31"/>
    <w:rsid w:val="004D0025"/>
    <w:rsid w:val="004D0100"/>
    <w:rsid w:val="004D0998"/>
    <w:rsid w:val="004D0B44"/>
    <w:rsid w:val="004D0E9C"/>
    <w:rsid w:val="004D188C"/>
    <w:rsid w:val="004D2362"/>
    <w:rsid w:val="004D24BF"/>
    <w:rsid w:val="004D33F2"/>
    <w:rsid w:val="004D3453"/>
    <w:rsid w:val="004D3DBF"/>
    <w:rsid w:val="004D4168"/>
    <w:rsid w:val="004D41A7"/>
    <w:rsid w:val="004D4A4B"/>
    <w:rsid w:val="004D5BB5"/>
    <w:rsid w:val="004D5F74"/>
    <w:rsid w:val="004D6610"/>
    <w:rsid w:val="004D669C"/>
    <w:rsid w:val="004D6992"/>
    <w:rsid w:val="004D6FAC"/>
    <w:rsid w:val="004D6FC4"/>
    <w:rsid w:val="004D7093"/>
    <w:rsid w:val="004D71FF"/>
    <w:rsid w:val="004D753C"/>
    <w:rsid w:val="004D784B"/>
    <w:rsid w:val="004D7EAD"/>
    <w:rsid w:val="004E00F9"/>
    <w:rsid w:val="004E044A"/>
    <w:rsid w:val="004E079F"/>
    <w:rsid w:val="004E0FD9"/>
    <w:rsid w:val="004E1187"/>
    <w:rsid w:val="004E1814"/>
    <w:rsid w:val="004E26D7"/>
    <w:rsid w:val="004E2DFE"/>
    <w:rsid w:val="004E2EC3"/>
    <w:rsid w:val="004E3814"/>
    <w:rsid w:val="004E38A4"/>
    <w:rsid w:val="004E39B9"/>
    <w:rsid w:val="004E41BE"/>
    <w:rsid w:val="004E45DD"/>
    <w:rsid w:val="004E47F9"/>
    <w:rsid w:val="004E488D"/>
    <w:rsid w:val="004E54FF"/>
    <w:rsid w:val="004E58A0"/>
    <w:rsid w:val="004E6D8E"/>
    <w:rsid w:val="004E7851"/>
    <w:rsid w:val="004F02C8"/>
    <w:rsid w:val="004F072A"/>
    <w:rsid w:val="004F0C8F"/>
    <w:rsid w:val="004F102A"/>
    <w:rsid w:val="004F17F2"/>
    <w:rsid w:val="004F36F5"/>
    <w:rsid w:val="004F40B1"/>
    <w:rsid w:val="004F4102"/>
    <w:rsid w:val="004F42BE"/>
    <w:rsid w:val="004F49BB"/>
    <w:rsid w:val="004F4A74"/>
    <w:rsid w:val="004F6D4E"/>
    <w:rsid w:val="004F6F54"/>
    <w:rsid w:val="004F70F2"/>
    <w:rsid w:val="004F722D"/>
    <w:rsid w:val="004F7BC0"/>
    <w:rsid w:val="004F7EFF"/>
    <w:rsid w:val="00500608"/>
    <w:rsid w:val="00500847"/>
    <w:rsid w:val="0050091E"/>
    <w:rsid w:val="0050183A"/>
    <w:rsid w:val="00501F10"/>
    <w:rsid w:val="005026E3"/>
    <w:rsid w:val="00502808"/>
    <w:rsid w:val="00502DD2"/>
    <w:rsid w:val="00503E2E"/>
    <w:rsid w:val="00504018"/>
    <w:rsid w:val="00504A2B"/>
    <w:rsid w:val="00504FDD"/>
    <w:rsid w:val="0050571E"/>
    <w:rsid w:val="0050591B"/>
    <w:rsid w:val="00505C00"/>
    <w:rsid w:val="00506178"/>
    <w:rsid w:val="0050632A"/>
    <w:rsid w:val="0050681B"/>
    <w:rsid w:val="00506A95"/>
    <w:rsid w:val="0051013C"/>
    <w:rsid w:val="00511080"/>
    <w:rsid w:val="00511425"/>
    <w:rsid w:val="00512502"/>
    <w:rsid w:val="00512F3A"/>
    <w:rsid w:val="00513097"/>
    <w:rsid w:val="00514318"/>
    <w:rsid w:val="00514787"/>
    <w:rsid w:val="00515317"/>
    <w:rsid w:val="00515451"/>
    <w:rsid w:val="00515A55"/>
    <w:rsid w:val="00515D0E"/>
    <w:rsid w:val="00515D1B"/>
    <w:rsid w:val="00515F39"/>
    <w:rsid w:val="0051655A"/>
    <w:rsid w:val="00516EF7"/>
    <w:rsid w:val="00517581"/>
    <w:rsid w:val="00517997"/>
    <w:rsid w:val="00517A6C"/>
    <w:rsid w:val="00517ACB"/>
    <w:rsid w:val="00520419"/>
    <w:rsid w:val="00520668"/>
    <w:rsid w:val="0052068E"/>
    <w:rsid w:val="00520763"/>
    <w:rsid w:val="005210BF"/>
    <w:rsid w:val="0052168F"/>
    <w:rsid w:val="00521776"/>
    <w:rsid w:val="00521AEB"/>
    <w:rsid w:val="00521F13"/>
    <w:rsid w:val="0052275F"/>
    <w:rsid w:val="00522D8C"/>
    <w:rsid w:val="00522F13"/>
    <w:rsid w:val="00523400"/>
    <w:rsid w:val="00523EAF"/>
    <w:rsid w:val="00524B9F"/>
    <w:rsid w:val="00525792"/>
    <w:rsid w:val="005258E1"/>
    <w:rsid w:val="00525A36"/>
    <w:rsid w:val="00525C14"/>
    <w:rsid w:val="00525DBC"/>
    <w:rsid w:val="0052611B"/>
    <w:rsid w:val="00526307"/>
    <w:rsid w:val="00526BD7"/>
    <w:rsid w:val="00526E3B"/>
    <w:rsid w:val="005273C0"/>
    <w:rsid w:val="00527CA0"/>
    <w:rsid w:val="005303AE"/>
    <w:rsid w:val="005308E9"/>
    <w:rsid w:val="00530DFC"/>
    <w:rsid w:val="00531AC1"/>
    <w:rsid w:val="00531B61"/>
    <w:rsid w:val="00531EE7"/>
    <w:rsid w:val="005324F2"/>
    <w:rsid w:val="00532705"/>
    <w:rsid w:val="00532BDB"/>
    <w:rsid w:val="00533323"/>
    <w:rsid w:val="0053389A"/>
    <w:rsid w:val="00533CD2"/>
    <w:rsid w:val="00533FB5"/>
    <w:rsid w:val="00534C32"/>
    <w:rsid w:val="00535084"/>
    <w:rsid w:val="0053518E"/>
    <w:rsid w:val="00535580"/>
    <w:rsid w:val="005357D4"/>
    <w:rsid w:val="00535A6C"/>
    <w:rsid w:val="005362A2"/>
    <w:rsid w:val="00536715"/>
    <w:rsid w:val="0053774A"/>
    <w:rsid w:val="00537862"/>
    <w:rsid w:val="005404FF"/>
    <w:rsid w:val="0054093D"/>
    <w:rsid w:val="005415A8"/>
    <w:rsid w:val="00541682"/>
    <w:rsid w:val="005417B1"/>
    <w:rsid w:val="00541C04"/>
    <w:rsid w:val="00541FA4"/>
    <w:rsid w:val="0054245E"/>
    <w:rsid w:val="00542956"/>
    <w:rsid w:val="00543704"/>
    <w:rsid w:val="005443F1"/>
    <w:rsid w:val="00544630"/>
    <w:rsid w:val="005447B5"/>
    <w:rsid w:val="00544872"/>
    <w:rsid w:val="0054537C"/>
    <w:rsid w:val="005458CC"/>
    <w:rsid w:val="00545AE8"/>
    <w:rsid w:val="00546E51"/>
    <w:rsid w:val="00546EBF"/>
    <w:rsid w:val="00547476"/>
    <w:rsid w:val="00547903"/>
    <w:rsid w:val="00547DB7"/>
    <w:rsid w:val="005505A1"/>
    <w:rsid w:val="005507FD"/>
    <w:rsid w:val="00550A3C"/>
    <w:rsid w:val="00550A5D"/>
    <w:rsid w:val="00550A70"/>
    <w:rsid w:val="00551B19"/>
    <w:rsid w:val="00551B3C"/>
    <w:rsid w:val="00552558"/>
    <w:rsid w:val="00552BC5"/>
    <w:rsid w:val="0055375A"/>
    <w:rsid w:val="0055384D"/>
    <w:rsid w:val="00553CA0"/>
    <w:rsid w:val="005553B7"/>
    <w:rsid w:val="0055593F"/>
    <w:rsid w:val="00555A74"/>
    <w:rsid w:val="00555B5C"/>
    <w:rsid w:val="00557231"/>
    <w:rsid w:val="00557476"/>
    <w:rsid w:val="00557C6C"/>
    <w:rsid w:val="0056109E"/>
    <w:rsid w:val="00561223"/>
    <w:rsid w:val="005613D0"/>
    <w:rsid w:val="005614EA"/>
    <w:rsid w:val="00561A41"/>
    <w:rsid w:val="005624CD"/>
    <w:rsid w:val="0056276C"/>
    <w:rsid w:val="00562B14"/>
    <w:rsid w:val="00562B74"/>
    <w:rsid w:val="0056304B"/>
    <w:rsid w:val="00563D92"/>
    <w:rsid w:val="0056444F"/>
    <w:rsid w:val="005652AF"/>
    <w:rsid w:val="005658AC"/>
    <w:rsid w:val="00565973"/>
    <w:rsid w:val="00565B71"/>
    <w:rsid w:val="00565F17"/>
    <w:rsid w:val="00565F29"/>
    <w:rsid w:val="00566D5F"/>
    <w:rsid w:val="00567184"/>
    <w:rsid w:val="005674AE"/>
    <w:rsid w:val="00567671"/>
    <w:rsid w:val="005676D3"/>
    <w:rsid w:val="0057000B"/>
    <w:rsid w:val="005704A3"/>
    <w:rsid w:val="00570BFF"/>
    <w:rsid w:val="005712EC"/>
    <w:rsid w:val="0057167A"/>
    <w:rsid w:val="00572533"/>
    <w:rsid w:val="00572739"/>
    <w:rsid w:val="00573615"/>
    <w:rsid w:val="005739BB"/>
    <w:rsid w:val="00573C3A"/>
    <w:rsid w:val="0057420F"/>
    <w:rsid w:val="00574A8E"/>
    <w:rsid w:val="00574DB9"/>
    <w:rsid w:val="00575137"/>
    <w:rsid w:val="005756E3"/>
    <w:rsid w:val="00575F8B"/>
    <w:rsid w:val="00576298"/>
    <w:rsid w:val="005766B6"/>
    <w:rsid w:val="00576AA2"/>
    <w:rsid w:val="00576B5F"/>
    <w:rsid w:val="00576CB3"/>
    <w:rsid w:val="00577E70"/>
    <w:rsid w:val="005809F4"/>
    <w:rsid w:val="00580A0E"/>
    <w:rsid w:val="00581CD4"/>
    <w:rsid w:val="0058238E"/>
    <w:rsid w:val="00582B3A"/>
    <w:rsid w:val="00582CF9"/>
    <w:rsid w:val="005833A1"/>
    <w:rsid w:val="00585192"/>
    <w:rsid w:val="005852A4"/>
    <w:rsid w:val="00585BCD"/>
    <w:rsid w:val="00585D30"/>
    <w:rsid w:val="00586381"/>
    <w:rsid w:val="00586A68"/>
    <w:rsid w:val="00586C8B"/>
    <w:rsid w:val="00586CCD"/>
    <w:rsid w:val="005871F5"/>
    <w:rsid w:val="005875B3"/>
    <w:rsid w:val="00587C35"/>
    <w:rsid w:val="00587DE0"/>
    <w:rsid w:val="00590006"/>
    <w:rsid w:val="00590227"/>
    <w:rsid w:val="00590767"/>
    <w:rsid w:val="005908E2"/>
    <w:rsid w:val="00590AF9"/>
    <w:rsid w:val="00590E16"/>
    <w:rsid w:val="00590E6C"/>
    <w:rsid w:val="00590F60"/>
    <w:rsid w:val="00590FB8"/>
    <w:rsid w:val="0059129D"/>
    <w:rsid w:val="00591502"/>
    <w:rsid w:val="00591A51"/>
    <w:rsid w:val="00591B5E"/>
    <w:rsid w:val="00591E0E"/>
    <w:rsid w:val="005928EA"/>
    <w:rsid w:val="00592E2B"/>
    <w:rsid w:val="0059393E"/>
    <w:rsid w:val="005939BD"/>
    <w:rsid w:val="00594423"/>
    <w:rsid w:val="00594E17"/>
    <w:rsid w:val="00595477"/>
    <w:rsid w:val="005975A1"/>
    <w:rsid w:val="005975FC"/>
    <w:rsid w:val="00597B68"/>
    <w:rsid w:val="00597BF4"/>
    <w:rsid w:val="00597C94"/>
    <w:rsid w:val="005A04A0"/>
    <w:rsid w:val="005A0B2F"/>
    <w:rsid w:val="005A1828"/>
    <w:rsid w:val="005A23C4"/>
    <w:rsid w:val="005A2860"/>
    <w:rsid w:val="005A2B47"/>
    <w:rsid w:val="005A3D22"/>
    <w:rsid w:val="005A3F23"/>
    <w:rsid w:val="005A4AE9"/>
    <w:rsid w:val="005A4C14"/>
    <w:rsid w:val="005A50EB"/>
    <w:rsid w:val="005A5E44"/>
    <w:rsid w:val="005A6044"/>
    <w:rsid w:val="005A6AE9"/>
    <w:rsid w:val="005A6B6B"/>
    <w:rsid w:val="005A6BE9"/>
    <w:rsid w:val="005A6E43"/>
    <w:rsid w:val="005A7928"/>
    <w:rsid w:val="005A7E37"/>
    <w:rsid w:val="005B05B0"/>
    <w:rsid w:val="005B0665"/>
    <w:rsid w:val="005B0D5C"/>
    <w:rsid w:val="005B18E4"/>
    <w:rsid w:val="005B19D6"/>
    <w:rsid w:val="005B202D"/>
    <w:rsid w:val="005B24FB"/>
    <w:rsid w:val="005B2578"/>
    <w:rsid w:val="005B2756"/>
    <w:rsid w:val="005B2B8F"/>
    <w:rsid w:val="005B2EEA"/>
    <w:rsid w:val="005B357D"/>
    <w:rsid w:val="005B4164"/>
    <w:rsid w:val="005B454F"/>
    <w:rsid w:val="005B49B7"/>
    <w:rsid w:val="005B5041"/>
    <w:rsid w:val="005B523D"/>
    <w:rsid w:val="005B548F"/>
    <w:rsid w:val="005B61C8"/>
    <w:rsid w:val="005B62E0"/>
    <w:rsid w:val="005B696D"/>
    <w:rsid w:val="005B6B20"/>
    <w:rsid w:val="005C0044"/>
    <w:rsid w:val="005C183A"/>
    <w:rsid w:val="005C2877"/>
    <w:rsid w:val="005C2AA7"/>
    <w:rsid w:val="005C2C77"/>
    <w:rsid w:val="005C2DEF"/>
    <w:rsid w:val="005C2FB5"/>
    <w:rsid w:val="005C307F"/>
    <w:rsid w:val="005C3396"/>
    <w:rsid w:val="005C3A25"/>
    <w:rsid w:val="005C3E0F"/>
    <w:rsid w:val="005C3E1D"/>
    <w:rsid w:val="005C4139"/>
    <w:rsid w:val="005C49DD"/>
    <w:rsid w:val="005C534F"/>
    <w:rsid w:val="005C5BE4"/>
    <w:rsid w:val="005C5F03"/>
    <w:rsid w:val="005C5F3D"/>
    <w:rsid w:val="005C66B1"/>
    <w:rsid w:val="005C6D9F"/>
    <w:rsid w:val="005C718A"/>
    <w:rsid w:val="005C731D"/>
    <w:rsid w:val="005C7408"/>
    <w:rsid w:val="005D0023"/>
    <w:rsid w:val="005D02D5"/>
    <w:rsid w:val="005D06BD"/>
    <w:rsid w:val="005D071F"/>
    <w:rsid w:val="005D0DB3"/>
    <w:rsid w:val="005D1A6F"/>
    <w:rsid w:val="005D1DBE"/>
    <w:rsid w:val="005D2293"/>
    <w:rsid w:val="005D2405"/>
    <w:rsid w:val="005D292C"/>
    <w:rsid w:val="005D2C3D"/>
    <w:rsid w:val="005D2F11"/>
    <w:rsid w:val="005D3E71"/>
    <w:rsid w:val="005D41BD"/>
    <w:rsid w:val="005D48A6"/>
    <w:rsid w:val="005D48D2"/>
    <w:rsid w:val="005D4ABF"/>
    <w:rsid w:val="005D4DA6"/>
    <w:rsid w:val="005D512A"/>
    <w:rsid w:val="005D53AA"/>
    <w:rsid w:val="005D60F1"/>
    <w:rsid w:val="005D6AAB"/>
    <w:rsid w:val="005D76D8"/>
    <w:rsid w:val="005D79D5"/>
    <w:rsid w:val="005D7C78"/>
    <w:rsid w:val="005D7F29"/>
    <w:rsid w:val="005E03EC"/>
    <w:rsid w:val="005E081F"/>
    <w:rsid w:val="005E090C"/>
    <w:rsid w:val="005E153E"/>
    <w:rsid w:val="005E17BB"/>
    <w:rsid w:val="005E1C7D"/>
    <w:rsid w:val="005E1F6D"/>
    <w:rsid w:val="005E23C9"/>
    <w:rsid w:val="005E2AD1"/>
    <w:rsid w:val="005E3233"/>
    <w:rsid w:val="005E3515"/>
    <w:rsid w:val="005E377E"/>
    <w:rsid w:val="005E3A7C"/>
    <w:rsid w:val="005E405D"/>
    <w:rsid w:val="005E4BE0"/>
    <w:rsid w:val="005E51EA"/>
    <w:rsid w:val="005E5CC1"/>
    <w:rsid w:val="005E76A0"/>
    <w:rsid w:val="005E76EF"/>
    <w:rsid w:val="005E7934"/>
    <w:rsid w:val="005F081D"/>
    <w:rsid w:val="005F10BD"/>
    <w:rsid w:val="005F113D"/>
    <w:rsid w:val="005F12AF"/>
    <w:rsid w:val="005F26E9"/>
    <w:rsid w:val="005F29A2"/>
    <w:rsid w:val="005F37E1"/>
    <w:rsid w:val="005F479F"/>
    <w:rsid w:val="005F4CB8"/>
    <w:rsid w:val="005F4D83"/>
    <w:rsid w:val="005F4D8C"/>
    <w:rsid w:val="005F4F5F"/>
    <w:rsid w:val="005F544F"/>
    <w:rsid w:val="005F5F60"/>
    <w:rsid w:val="005F6619"/>
    <w:rsid w:val="005F78C9"/>
    <w:rsid w:val="005F7D2D"/>
    <w:rsid w:val="005F7ECB"/>
    <w:rsid w:val="006003CA"/>
    <w:rsid w:val="00600621"/>
    <w:rsid w:val="00600D04"/>
    <w:rsid w:val="00601926"/>
    <w:rsid w:val="00601C39"/>
    <w:rsid w:val="00602584"/>
    <w:rsid w:val="00602805"/>
    <w:rsid w:val="00603979"/>
    <w:rsid w:val="006044FA"/>
    <w:rsid w:val="00604B76"/>
    <w:rsid w:val="00604E46"/>
    <w:rsid w:val="0060520C"/>
    <w:rsid w:val="00605401"/>
    <w:rsid w:val="0060546A"/>
    <w:rsid w:val="006062CA"/>
    <w:rsid w:val="006068BC"/>
    <w:rsid w:val="00607230"/>
    <w:rsid w:val="00607972"/>
    <w:rsid w:val="006103B0"/>
    <w:rsid w:val="006104A0"/>
    <w:rsid w:val="006107DF"/>
    <w:rsid w:val="0061091E"/>
    <w:rsid w:val="00610ABE"/>
    <w:rsid w:val="00610EFE"/>
    <w:rsid w:val="00611440"/>
    <w:rsid w:val="006119F0"/>
    <w:rsid w:val="00611A65"/>
    <w:rsid w:val="00611BAC"/>
    <w:rsid w:val="00611D54"/>
    <w:rsid w:val="00612485"/>
    <w:rsid w:val="0061348D"/>
    <w:rsid w:val="00613DFC"/>
    <w:rsid w:val="00614788"/>
    <w:rsid w:val="00614E0A"/>
    <w:rsid w:val="00615113"/>
    <w:rsid w:val="00615954"/>
    <w:rsid w:val="00615B67"/>
    <w:rsid w:val="006163B2"/>
    <w:rsid w:val="00617D9F"/>
    <w:rsid w:val="00620193"/>
    <w:rsid w:val="006205C0"/>
    <w:rsid w:val="00620B15"/>
    <w:rsid w:val="006217F2"/>
    <w:rsid w:val="0062281D"/>
    <w:rsid w:val="006239B9"/>
    <w:rsid w:val="0062414F"/>
    <w:rsid w:val="00624405"/>
    <w:rsid w:val="00624BD3"/>
    <w:rsid w:val="00624D31"/>
    <w:rsid w:val="0062520B"/>
    <w:rsid w:val="00625CC7"/>
    <w:rsid w:val="00625DA4"/>
    <w:rsid w:val="00625EF4"/>
    <w:rsid w:val="006261AD"/>
    <w:rsid w:val="00626457"/>
    <w:rsid w:val="00626FEC"/>
    <w:rsid w:val="006272C8"/>
    <w:rsid w:val="00627463"/>
    <w:rsid w:val="00627B2F"/>
    <w:rsid w:val="00630327"/>
    <w:rsid w:val="0063044E"/>
    <w:rsid w:val="00630742"/>
    <w:rsid w:val="00630DAF"/>
    <w:rsid w:val="006310C9"/>
    <w:rsid w:val="00631CE2"/>
    <w:rsid w:val="00631D22"/>
    <w:rsid w:val="006322DE"/>
    <w:rsid w:val="00632409"/>
    <w:rsid w:val="00632A6D"/>
    <w:rsid w:val="00632ACD"/>
    <w:rsid w:val="00633739"/>
    <w:rsid w:val="00633AB7"/>
    <w:rsid w:val="00633F61"/>
    <w:rsid w:val="00633F72"/>
    <w:rsid w:val="006343FD"/>
    <w:rsid w:val="0063459D"/>
    <w:rsid w:val="006349F5"/>
    <w:rsid w:val="00634A4A"/>
    <w:rsid w:val="00634F1B"/>
    <w:rsid w:val="006356DC"/>
    <w:rsid w:val="00635868"/>
    <w:rsid w:val="00635E64"/>
    <w:rsid w:val="00635F50"/>
    <w:rsid w:val="00636202"/>
    <w:rsid w:val="0063672C"/>
    <w:rsid w:val="00636CFF"/>
    <w:rsid w:val="00637158"/>
    <w:rsid w:val="00637BAB"/>
    <w:rsid w:val="00637E1E"/>
    <w:rsid w:val="00637FB4"/>
    <w:rsid w:val="006401C0"/>
    <w:rsid w:val="006419E6"/>
    <w:rsid w:val="00641EE8"/>
    <w:rsid w:val="00641EF4"/>
    <w:rsid w:val="00642061"/>
    <w:rsid w:val="0064224F"/>
    <w:rsid w:val="00642B14"/>
    <w:rsid w:val="00642BB1"/>
    <w:rsid w:val="00642D7C"/>
    <w:rsid w:val="0064321F"/>
    <w:rsid w:val="006435D1"/>
    <w:rsid w:val="00644309"/>
    <w:rsid w:val="00644D50"/>
    <w:rsid w:val="006453CE"/>
    <w:rsid w:val="00645CDF"/>
    <w:rsid w:val="00645D0D"/>
    <w:rsid w:val="006460F5"/>
    <w:rsid w:val="0064628E"/>
    <w:rsid w:val="00646C1A"/>
    <w:rsid w:val="00646C9C"/>
    <w:rsid w:val="00646ECF"/>
    <w:rsid w:val="006471AB"/>
    <w:rsid w:val="0064791D"/>
    <w:rsid w:val="00647C43"/>
    <w:rsid w:val="00650315"/>
    <w:rsid w:val="006508E1"/>
    <w:rsid w:val="00650D50"/>
    <w:rsid w:val="0065155D"/>
    <w:rsid w:val="00651AB2"/>
    <w:rsid w:val="0065235E"/>
    <w:rsid w:val="006528B5"/>
    <w:rsid w:val="00652C10"/>
    <w:rsid w:val="0065302F"/>
    <w:rsid w:val="006532D3"/>
    <w:rsid w:val="00653387"/>
    <w:rsid w:val="006543F2"/>
    <w:rsid w:val="00654E28"/>
    <w:rsid w:val="006557D0"/>
    <w:rsid w:val="006558CB"/>
    <w:rsid w:val="00655A52"/>
    <w:rsid w:val="00655AFD"/>
    <w:rsid w:val="00655B88"/>
    <w:rsid w:val="00655EC2"/>
    <w:rsid w:val="006563BB"/>
    <w:rsid w:val="006566C9"/>
    <w:rsid w:val="006566EF"/>
    <w:rsid w:val="00656DB5"/>
    <w:rsid w:val="00657099"/>
    <w:rsid w:val="00657244"/>
    <w:rsid w:val="006604D3"/>
    <w:rsid w:val="00660CB7"/>
    <w:rsid w:val="00660E0A"/>
    <w:rsid w:val="0066249A"/>
    <w:rsid w:val="00662561"/>
    <w:rsid w:val="006625AA"/>
    <w:rsid w:val="00662888"/>
    <w:rsid w:val="006628F5"/>
    <w:rsid w:val="00663147"/>
    <w:rsid w:val="0066376A"/>
    <w:rsid w:val="00663885"/>
    <w:rsid w:val="006639AB"/>
    <w:rsid w:val="00663E27"/>
    <w:rsid w:val="00664D3A"/>
    <w:rsid w:val="006650CF"/>
    <w:rsid w:val="006650D8"/>
    <w:rsid w:val="00665ABF"/>
    <w:rsid w:val="00666085"/>
    <w:rsid w:val="0066631B"/>
    <w:rsid w:val="006667D7"/>
    <w:rsid w:val="00666E1C"/>
    <w:rsid w:val="00667921"/>
    <w:rsid w:val="006706EE"/>
    <w:rsid w:val="0067074C"/>
    <w:rsid w:val="00670855"/>
    <w:rsid w:val="00670BF9"/>
    <w:rsid w:val="006713F8"/>
    <w:rsid w:val="0067160C"/>
    <w:rsid w:val="00671AA7"/>
    <w:rsid w:val="00672229"/>
    <w:rsid w:val="00672316"/>
    <w:rsid w:val="00672862"/>
    <w:rsid w:val="0067295F"/>
    <w:rsid w:val="00672F11"/>
    <w:rsid w:val="0067307C"/>
    <w:rsid w:val="00673298"/>
    <w:rsid w:val="00673972"/>
    <w:rsid w:val="00673E0A"/>
    <w:rsid w:val="00673EFB"/>
    <w:rsid w:val="006743C6"/>
    <w:rsid w:val="006747C1"/>
    <w:rsid w:val="00674D7F"/>
    <w:rsid w:val="00674F7F"/>
    <w:rsid w:val="006753CA"/>
    <w:rsid w:val="00675CD8"/>
    <w:rsid w:val="00676A44"/>
    <w:rsid w:val="00677302"/>
    <w:rsid w:val="00677870"/>
    <w:rsid w:val="00677B5A"/>
    <w:rsid w:val="00677EF4"/>
    <w:rsid w:val="00677FAE"/>
    <w:rsid w:val="0068098E"/>
    <w:rsid w:val="00680AFE"/>
    <w:rsid w:val="00680E1F"/>
    <w:rsid w:val="006811D1"/>
    <w:rsid w:val="006811F1"/>
    <w:rsid w:val="006822BC"/>
    <w:rsid w:val="00682346"/>
    <w:rsid w:val="0068251E"/>
    <w:rsid w:val="006825DA"/>
    <w:rsid w:val="006833B8"/>
    <w:rsid w:val="00683DB4"/>
    <w:rsid w:val="00684120"/>
    <w:rsid w:val="00684D7C"/>
    <w:rsid w:val="00684D7D"/>
    <w:rsid w:val="00684D7F"/>
    <w:rsid w:val="00684E2F"/>
    <w:rsid w:val="0068613C"/>
    <w:rsid w:val="006863BC"/>
    <w:rsid w:val="00686C9E"/>
    <w:rsid w:val="00687328"/>
    <w:rsid w:val="0069098C"/>
    <w:rsid w:val="006912AC"/>
    <w:rsid w:val="00691BEF"/>
    <w:rsid w:val="00691D86"/>
    <w:rsid w:val="00691E34"/>
    <w:rsid w:val="00692A02"/>
    <w:rsid w:val="00692F15"/>
    <w:rsid w:val="0069308B"/>
    <w:rsid w:val="00693101"/>
    <w:rsid w:val="006933B3"/>
    <w:rsid w:val="00693DA4"/>
    <w:rsid w:val="00693DEB"/>
    <w:rsid w:val="00694616"/>
    <w:rsid w:val="0069461D"/>
    <w:rsid w:val="0069523B"/>
    <w:rsid w:val="00695967"/>
    <w:rsid w:val="00695DC8"/>
    <w:rsid w:val="0069659A"/>
    <w:rsid w:val="00697001"/>
    <w:rsid w:val="006974CD"/>
    <w:rsid w:val="0069763F"/>
    <w:rsid w:val="00697752"/>
    <w:rsid w:val="00697782"/>
    <w:rsid w:val="00697926"/>
    <w:rsid w:val="006A0101"/>
    <w:rsid w:val="006A019F"/>
    <w:rsid w:val="006A068D"/>
    <w:rsid w:val="006A0819"/>
    <w:rsid w:val="006A0EDC"/>
    <w:rsid w:val="006A1136"/>
    <w:rsid w:val="006A1653"/>
    <w:rsid w:val="006A171B"/>
    <w:rsid w:val="006A316C"/>
    <w:rsid w:val="006A326D"/>
    <w:rsid w:val="006A4104"/>
    <w:rsid w:val="006A440D"/>
    <w:rsid w:val="006A45ED"/>
    <w:rsid w:val="006A4F69"/>
    <w:rsid w:val="006A5165"/>
    <w:rsid w:val="006A54E2"/>
    <w:rsid w:val="006A618A"/>
    <w:rsid w:val="006A62D1"/>
    <w:rsid w:val="006A62E9"/>
    <w:rsid w:val="006A642B"/>
    <w:rsid w:val="006A6445"/>
    <w:rsid w:val="006A66C5"/>
    <w:rsid w:val="006A6888"/>
    <w:rsid w:val="006A6C08"/>
    <w:rsid w:val="006A74FD"/>
    <w:rsid w:val="006A77DF"/>
    <w:rsid w:val="006B00C1"/>
    <w:rsid w:val="006B058C"/>
    <w:rsid w:val="006B0763"/>
    <w:rsid w:val="006B1508"/>
    <w:rsid w:val="006B17AA"/>
    <w:rsid w:val="006B1E93"/>
    <w:rsid w:val="006B299B"/>
    <w:rsid w:val="006B3234"/>
    <w:rsid w:val="006B3FBA"/>
    <w:rsid w:val="006B4277"/>
    <w:rsid w:val="006B4613"/>
    <w:rsid w:val="006B479E"/>
    <w:rsid w:val="006B4C1C"/>
    <w:rsid w:val="006B4E11"/>
    <w:rsid w:val="006B5171"/>
    <w:rsid w:val="006B58C3"/>
    <w:rsid w:val="006B5983"/>
    <w:rsid w:val="006B5F6E"/>
    <w:rsid w:val="006B5FA0"/>
    <w:rsid w:val="006B601C"/>
    <w:rsid w:val="006B60B1"/>
    <w:rsid w:val="006B6550"/>
    <w:rsid w:val="006B684D"/>
    <w:rsid w:val="006B6F39"/>
    <w:rsid w:val="006B74B6"/>
    <w:rsid w:val="006B7CAD"/>
    <w:rsid w:val="006B7EDF"/>
    <w:rsid w:val="006C044B"/>
    <w:rsid w:val="006C1908"/>
    <w:rsid w:val="006C2714"/>
    <w:rsid w:val="006C293E"/>
    <w:rsid w:val="006C2EC9"/>
    <w:rsid w:val="006C39C1"/>
    <w:rsid w:val="006C44D5"/>
    <w:rsid w:val="006C4797"/>
    <w:rsid w:val="006C4B13"/>
    <w:rsid w:val="006C50AB"/>
    <w:rsid w:val="006C54EA"/>
    <w:rsid w:val="006C592A"/>
    <w:rsid w:val="006C613F"/>
    <w:rsid w:val="006C6C27"/>
    <w:rsid w:val="006C6C8E"/>
    <w:rsid w:val="006C71C9"/>
    <w:rsid w:val="006C720D"/>
    <w:rsid w:val="006C722C"/>
    <w:rsid w:val="006C7487"/>
    <w:rsid w:val="006C78C6"/>
    <w:rsid w:val="006D05DD"/>
    <w:rsid w:val="006D0C2B"/>
    <w:rsid w:val="006D156A"/>
    <w:rsid w:val="006D18B4"/>
    <w:rsid w:val="006D2962"/>
    <w:rsid w:val="006D30D9"/>
    <w:rsid w:val="006D3CAE"/>
    <w:rsid w:val="006D41C8"/>
    <w:rsid w:val="006D481D"/>
    <w:rsid w:val="006D4AFD"/>
    <w:rsid w:val="006D5A4F"/>
    <w:rsid w:val="006D63AC"/>
    <w:rsid w:val="006D6BE9"/>
    <w:rsid w:val="006D7927"/>
    <w:rsid w:val="006D7A55"/>
    <w:rsid w:val="006D7AC9"/>
    <w:rsid w:val="006D7BDC"/>
    <w:rsid w:val="006E072D"/>
    <w:rsid w:val="006E0A2D"/>
    <w:rsid w:val="006E0EE3"/>
    <w:rsid w:val="006E1200"/>
    <w:rsid w:val="006E1419"/>
    <w:rsid w:val="006E3666"/>
    <w:rsid w:val="006E368C"/>
    <w:rsid w:val="006E4ACA"/>
    <w:rsid w:val="006E4B6E"/>
    <w:rsid w:val="006E4CEC"/>
    <w:rsid w:val="006E516F"/>
    <w:rsid w:val="006E5EBD"/>
    <w:rsid w:val="006E61B6"/>
    <w:rsid w:val="006E6552"/>
    <w:rsid w:val="006E67ED"/>
    <w:rsid w:val="006E730B"/>
    <w:rsid w:val="006E778E"/>
    <w:rsid w:val="006F038F"/>
    <w:rsid w:val="006F04AF"/>
    <w:rsid w:val="006F08CF"/>
    <w:rsid w:val="006F0E57"/>
    <w:rsid w:val="006F0FBA"/>
    <w:rsid w:val="006F12F4"/>
    <w:rsid w:val="006F131D"/>
    <w:rsid w:val="006F179B"/>
    <w:rsid w:val="006F1D6C"/>
    <w:rsid w:val="006F228A"/>
    <w:rsid w:val="006F2463"/>
    <w:rsid w:val="006F271C"/>
    <w:rsid w:val="006F3025"/>
    <w:rsid w:val="006F318F"/>
    <w:rsid w:val="006F32A0"/>
    <w:rsid w:val="006F359D"/>
    <w:rsid w:val="006F3D70"/>
    <w:rsid w:val="006F45A0"/>
    <w:rsid w:val="006F4659"/>
    <w:rsid w:val="006F4B98"/>
    <w:rsid w:val="006F4C25"/>
    <w:rsid w:val="006F4CD7"/>
    <w:rsid w:val="006F56C1"/>
    <w:rsid w:val="006F572F"/>
    <w:rsid w:val="006F582F"/>
    <w:rsid w:val="006F5847"/>
    <w:rsid w:val="006F5A91"/>
    <w:rsid w:val="006F5F4B"/>
    <w:rsid w:val="006F62D1"/>
    <w:rsid w:val="006F681A"/>
    <w:rsid w:val="006F6AE5"/>
    <w:rsid w:val="006F6D0C"/>
    <w:rsid w:val="006F7026"/>
    <w:rsid w:val="006F786F"/>
    <w:rsid w:val="006F7AD5"/>
    <w:rsid w:val="006F7BA1"/>
    <w:rsid w:val="007002BD"/>
    <w:rsid w:val="00701462"/>
    <w:rsid w:val="007014AD"/>
    <w:rsid w:val="007014C8"/>
    <w:rsid w:val="00701667"/>
    <w:rsid w:val="007017DE"/>
    <w:rsid w:val="00701F5A"/>
    <w:rsid w:val="00702407"/>
    <w:rsid w:val="00702C4F"/>
    <w:rsid w:val="00703240"/>
    <w:rsid w:val="00704B4F"/>
    <w:rsid w:val="00704ECA"/>
    <w:rsid w:val="00704F26"/>
    <w:rsid w:val="0070519E"/>
    <w:rsid w:val="007054FE"/>
    <w:rsid w:val="00705782"/>
    <w:rsid w:val="00705823"/>
    <w:rsid w:val="007066F5"/>
    <w:rsid w:val="00706E76"/>
    <w:rsid w:val="00706F77"/>
    <w:rsid w:val="007076D8"/>
    <w:rsid w:val="00707C63"/>
    <w:rsid w:val="00710A82"/>
    <w:rsid w:val="00710AAE"/>
    <w:rsid w:val="00710DB5"/>
    <w:rsid w:val="00711A1C"/>
    <w:rsid w:val="00711CFC"/>
    <w:rsid w:val="00711DFB"/>
    <w:rsid w:val="007121B9"/>
    <w:rsid w:val="00712617"/>
    <w:rsid w:val="0071268D"/>
    <w:rsid w:val="00712C5C"/>
    <w:rsid w:val="00712E29"/>
    <w:rsid w:val="007132D6"/>
    <w:rsid w:val="007135F3"/>
    <w:rsid w:val="00713985"/>
    <w:rsid w:val="00713B64"/>
    <w:rsid w:val="007142FE"/>
    <w:rsid w:val="007145C3"/>
    <w:rsid w:val="00714B83"/>
    <w:rsid w:val="00714F78"/>
    <w:rsid w:val="007151AF"/>
    <w:rsid w:val="00715919"/>
    <w:rsid w:val="0071593B"/>
    <w:rsid w:val="00715AE0"/>
    <w:rsid w:val="0071648A"/>
    <w:rsid w:val="00720393"/>
    <w:rsid w:val="0072056A"/>
    <w:rsid w:val="007209C9"/>
    <w:rsid w:val="00720DFB"/>
    <w:rsid w:val="007211E3"/>
    <w:rsid w:val="00722189"/>
    <w:rsid w:val="00722274"/>
    <w:rsid w:val="007223A8"/>
    <w:rsid w:val="0072328C"/>
    <w:rsid w:val="00723494"/>
    <w:rsid w:val="00723636"/>
    <w:rsid w:val="00723B46"/>
    <w:rsid w:val="00723C61"/>
    <w:rsid w:val="00724734"/>
    <w:rsid w:val="0072481F"/>
    <w:rsid w:val="0072484B"/>
    <w:rsid w:val="00724915"/>
    <w:rsid w:val="00724958"/>
    <w:rsid w:val="00724F73"/>
    <w:rsid w:val="00725490"/>
    <w:rsid w:val="00725875"/>
    <w:rsid w:val="00725CD5"/>
    <w:rsid w:val="00725E40"/>
    <w:rsid w:val="007266E1"/>
    <w:rsid w:val="007270CC"/>
    <w:rsid w:val="007271FD"/>
    <w:rsid w:val="00727F60"/>
    <w:rsid w:val="007300B0"/>
    <w:rsid w:val="0073023D"/>
    <w:rsid w:val="007306E7"/>
    <w:rsid w:val="0073079C"/>
    <w:rsid w:val="00730880"/>
    <w:rsid w:val="00730D90"/>
    <w:rsid w:val="00730EE1"/>
    <w:rsid w:val="00731514"/>
    <w:rsid w:val="00732718"/>
    <w:rsid w:val="0073276C"/>
    <w:rsid w:val="007328CD"/>
    <w:rsid w:val="007328E3"/>
    <w:rsid w:val="00733114"/>
    <w:rsid w:val="0073397D"/>
    <w:rsid w:val="00733D77"/>
    <w:rsid w:val="007345B0"/>
    <w:rsid w:val="0073468D"/>
    <w:rsid w:val="00734956"/>
    <w:rsid w:val="00735877"/>
    <w:rsid w:val="00736A24"/>
    <w:rsid w:val="00736B0A"/>
    <w:rsid w:val="00736C77"/>
    <w:rsid w:val="00737B6B"/>
    <w:rsid w:val="007401DE"/>
    <w:rsid w:val="00740434"/>
    <w:rsid w:val="00740534"/>
    <w:rsid w:val="00740B16"/>
    <w:rsid w:val="00741426"/>
    <w:rsid w:val="00741621"/>
    <w:rsid w:val="0074190A"/>
    <w:rsid w:val="00741DDC"/>
    <w:rsid w:val="007421FB"/>
    <w:rsid w:val="007425F6"/>
    <w:rsid w:val="00742728"/>
    <w:rsid w:val="007427DB"/>
    <w:rsid w:val="00742DB7"/>
    <w:rsid w:val="00742F5D"/>
    <w:rsid w:val="0074301C"/>
    <w:rsid w:val="007433CE"/>
    <w:rsid w:val="0074402D"/>
    <w:rsid w:val="007449BF"/>
    <w:rsid w:val="0074514A"/>
    <w:rsid w:val="00745333"/>
    <w:rsid w:val="0074556E"/>
    <w:rsid w:val="00745BB4"/>
    <w:rsid w:val="0074614B"/>
    <w:rsid w:val="0074638A"/>
    <w:rsid w:val="007469E0"/>
    <w:rsid w:val="00747277"/>
    <w:rsid w:val="007472F2"/>
    <w:rsid w:val="0074750A"/>
    <w:rsid w:val="00747DDF"/>
    <w:rsid w:val="00747FAF"/>
    <w:rsid w:val="007507BC"/>
    <w:rsid w:val="00751209"/>
    <w:rsid w:val="0075123A"/>
    <w:rsid w:val="00751503"/>
    <w:rsid w:val="007516D9"/>
    <w:rsid w:val="007516EB"/>
    <w:rsid w:val="00751B08"/>
    <w:rsid w:val="00752369"/>
    <w:rsid w:val="00752400"/>
    <w:rsid w:val="00752472"/>
    <w:rsid w:val="00752943"/>
    <w:rsid w:val="007529B2"/>
    <w:rsid w:val="00752FCC"/>
    <w:rsid w:val="0075434E"/>
    <w:rsid w:val="007546B2"/>
    <w:rsid w:val="00755EA1"/>
    <w:rsid w:val="00755F0E"/>
    <w:rsid w:val="007561EE"/>
    <w:rsid w:val="007567FC"/>
    <w:rsid w:val="00756D43"/>
    <w:rsid w:val="00757187"/>
    <w:rsid w:val="00757AEF"/>
    <w:rsid w:val="00757C26"/>
    <w:rsid w:val="00760656"/>
    <w:rsid w:val="00761A36"/>
    <w:rsid w:val="0076242B"/>
    <w:rsid w:val="007629D4"/>
    <w:rsid w:val="00762AB4"/>
    <w:rsid w:val="00762D74"/>
    <w:rsid w:val="00763A99"/>
    <w:rsid w:val="00763CD0"/>
    <w:rsid w:val="00763E6E"/>
    <w:rsid w:val="00764BA4"/>
    <w:rsid w:val="00764BD9"/>
    <w:rsid w:val="007659DB"/>
    <w:rsid w:val="00765A55"/>
    <w:rsid w:val="00765BD1"/>
    <w:rsid w:val="00765EEC"/>
    <w:rsid w:val="00765F06"/>
    <w:rsid w:val="0076650C"/>
    <w:rsid w:val="007669CD"/>
    <w:rsid w:val="00766DE9"/>
    <w:rsid w:val="00766E2E"/>
    <w:rsid w:val="0076701B"/>
    <w:rsid w:val="007709F7"/>
    <w:rsid w:val="00770D3E"/>
    <w:rsid w:val="007718BC"/>
    <w:rsid w:val="00771E27"/>
    <w:rsid w:val="00771E89"/>
    <w:rsid w:val="00772FBD"/>
    <w:rsid w:val="007735A9"/>
    <w:rsid w:val="00773656"/>
    <w:rsid w:val="00774DE7"/>
    <w:rsid w:val="00774E3C"/>
    <w:rsid w:val="00775165"/>
    <w:rsid w:val="007752F2"/>
    <w:rsid w:val="0077597E"/>
    <w:rsid w:val="00775A38"/>
    <w:rsid w:val="00775C78"/>
    <w:rsid w:val="007760BE"/>
    <w:rsid w:val="00776638"/>
    <w:rsid w:val="0077682D"/>
    <w:rsid w:val="0077751A"/>
    <w:rsid w:val="00777734"/>
    <w:rsid w:val="00777D74"/>
    <w:rsid w:val="00777E52"/>
    <w:rsid w:val="007809FD"/>
    <w:rsid w:val="00780A0F"/>
    <w:rsid w:val="00781468"/>
    <w:rsid w:val="007814F3"/>
    <w:rsid w:val="00781678"/>
    <w:rsid w:val="00781ADC"/>
    <w:rsid w:val="00781B4B"/>
    <w:rsid w:val="0078200F"/>
    <w:rsid w:val="0078231A"/>
    <w:rsid w:val="007823AD"/>
    <w:rsid w:val="00782563"/>
    <w:rsid w:val="007827C8"/>
    <w:rsid w:val="00782E2C"/>
    <w:rsid w:val="00783254"/>
    <w:rsid w:val="00783ABF"/>
    <w:rsid w:val="00783D1D"/>
    <w:rsid w:val="00783EFF"/>
    <w:rsid w:val="00783F11"/>
    <w:rsid w:val="00784F49"/>
    <w:rsid w:val="00784F74"/>
    <w:rsid w:val="00785AE3"/>
    <w:rsid w:val="00785C15"/>
    <w:rsid w:val="00785F2D"/>
    <w:rsid w:val="00786849"/>
    <w:rsid w:val="007871D7"/>
    <w:rsid w:val="0078752F"/>
    <w:rsid w:val="00787DA8"/>
    <w:rsid w:val="00787E34"/>
    <w:rsid w:val="00787E45"/>
    <w:rsid w:val="00790574"/>
    <w:rsid w:val="0079061C"/>
    <w:rsid w:val="00790FA2"/>
    <w:rsid w:val="0079171E"/>
    <w:rsid w:val="00791BB0"/>
    <w:rsid w:val="007925B3"/>
    <w:rsid w:val="007929B8"/>
    <w:rsid w:val="007929B9"/>
    <w:rsid w:val="00792D5D"/>
    <w:rsid w:val="00792D63"/>
    <w:rsid w:val="00792EC6"/>
    <w:rsid w:val="00793D46"/>
    <w:rsid w:val="0079401E"/>
    <w:rsid w:val="00794125"/>
    <w:rsid w:val="007944D3"/>
    <w:rsid w:val="0079488E"/>
    <w:rsid w:val="007948E1"/>
    <w:rsid w:val="007950C4"/>
    <w:rsid w:val="00795187"/>
    <w:rsid w:val="00795625"/>
    <w:rsid w:val="00795FAE"/>
    <w:rsid w:val="00796017"/>
    <w:rsid w:val="00796300"/>
    <w:rsid w:val="0079633E"/>
    <w:rsid w:val="0079679C"/>
    <w:rsid w:val="00796E77"/>
    <w:rsid w:val="0079719C"/>
    <w:rsid w:val="00797B3A"/>
    <w:rsid w:val="00797CB7"/>
    <w:rsid w:val="007A003B"/>
    <w:rsid w:val="007A01D9"/>
    <w:rsid w:val="007A08DE"/>
    <w:rsid w:val="007A0F81"/>
    <w:rsid w:val="007A1D77"/>
    <w:rsid w:val="007A1E1B"/>
    <w:rsid w:val="007A279D"/>
    <w:rsid w:val="007A2817"/>
    <w:rsid w:val="007A34C1"/>
    <w:rsid w:val="007A3B36"/>
    <w:rsid w:val="007A3CF9"/>
    <w:rsid w:val="007A3D33"/>
    <w:rsid w:val="007A3F56"/>
    <w:rsid w:val="007A43E4"/>
    <w:rsid w:val="007A45E1"/>
    <w:rsid w:val="007A4AC7"/>
    <w:rsid w:val="007A5594"/>
    <w:rsid w:val="007A575B"/>
    <w:rsid w:val="007A6326"/>
    <w:rsid w:val="007A643C"/>
    <w:rsid w:val="007A7157"/>
    <w:rsid w:val="007A7A32"/>
    <w:rsid w:val="007B04F9"/>
    <w:rsid w:val="007B0923"/>
    <w:rsid w:val="007B0F6D"/>
    <w:rsid w:val="007B17E6"/>
    <w:rsid w:val="007B1A9C"/>
    <w:rsid w:val="007B1B02"/>
    <w:rsid w:val="007B1DB5"/>
    <w:rsid w:val="007B2B01"/>
    <w:rsid w:val="007B3091"/>
    <w:rsid w:val="007B3400"/>
    <w:rsid w:val="007B3F11"/>
    <w:rsid w:val="007B4AC7"/>
    <w:rsid w:val="007B50E0"/>
    <w:rsid w:val="007B5486"/>
    <w:rsid w:val="007B5704"/>
    <w:rsid w:val="007B59DA"/>
    <w:rsid w:val="007B5A78"/>
    <w:rsid w:val="007B5AAE"/>
    <w:rsid w:val="007B658E"/>
    <w:rsid w:val="007B7418"/>
    <w:rsid w:val="007B765F"/>
    <w:rsid w:val="007B7DA6"/>
    <w:rsid w:val="007C0041"/>
    <w:rsid w:val="007C022C"/>
    <w:rsid w:val="007C0671"/>
    <w:rsid w:val="007C078D"/>
    <w:rsid w:val="007C093C"/>
    <w:rsid w:val="007C0B6A"/>
    <w:rsid w:val="007C0C1F"/>
    <w:rsid w:val="007C11A6"/>
    <w:rsid w:val="007C14E8"/>
    <w:rsid w:val="007C1706"/>
    <w:rsid w:val="007C1EA1"/>
    <w:rsid w:val="007C2825"/>
    <w:rsid w:val="007C2858"/>
    <w:rsid w:val="007C2EFD"/>
    <w:rsid w:val="007C2F18"/>
    <w:rsid w:val="007C300D"/>
    <w:rsid w:val="007C35C9"/>
    <w:rsid w:val="007C3EBB"/>
    <w:rsid w:val="007C3ED5"/>
    <w:rsid w:val="007C5387"/>
    <w:rsid w:val="007C64AD"/>
    <w:rsid w:val="007C6F15"/>
    <w:rsid w:val="007C70CE"/>
    <w:rsid w:val="007C7158"/>
    <w:rsid w:val="007C766D"/>
    <w:rsid w:val="007D0053"/>
    <w:rsid w:val="007D1055"/>
    <w:rsid w:val="007D1A6D"/>
    <w:rsid w:val="007D1EAC"/>
    <w:rsid w:val="007D1F1A"/>
    <w:rsid w:val="007D23A8"/>
    <w:rsid w:val="007D249E"/>
    <w:rsid w:val="007D2C8E"/>
    <w:rsid w:val="007D3009"/>
    <w:rsid w:val="007D38F3"/>
    <w:rsid w:val="007D3F48"/>
    <w:rsid w:val="007D4759"/>
    <w:rsid w:val="007D4BE7"/>
    <w:rsid w:val="007D52F5"/>
    <w:rsid w:val="007D5306"/>
    <w:rsid w:val="007D59BC"/>
    <w:rsid w:val="007D5F50"/>
    <w:rsid w:val="007D641E"/>
    <w:rsid w:val="007D681F"/>
    <w:rsid w:val="007D6A93"/>
    <w:rsid w:val="007D748D"/>
    <w:rsid w:val="007D764F"/>
    <w:rsid w:val="007D7826"/>
    <w:rsid w:val="007D78C0"/>
    <w:rsid w:val="007D7DD5"/>
    <w:rsid w:val="007D7E52"/>
    <w:rsid w:val="007E00B2"/>
    <w:rsid w:val="007E04FA"/>
    <w:rsid w:val="007E0790"/>
    <w:rsid w:val="007E0BF9"/>
    <w:rsid w:val="007E0CD5"/>
    <w:rsid w:val="007E1774"/>
    <w:rsid w:val="007E1B72"/>
    <w:rsid w:val="007E20FD"/>
    <w:rsid w:val="007E2169"/>
    <w:rsid w:val="007E2AD6"/>
    <w:rsid w:val="007E3350"/>
    <w:rsid w:val="007E3862"/>
    <w:rsid w:val="007E39DD"/>
    <w:rsid w:val="007E45B6"/>
    <w:rsid w:val="007E460C"/>
    <w:rsid w:val="007E4FC5"/>
    <w:rsid w:val="007E58ED"/>
    <w:rsid w:val="007E693E"/>
    <w:rsid w:val="007E6A6A"/>
    <w:rsid w:val="007E6F9F"/>
    <w:rsid w:val="007E783C"/>
    <w:rsid w:val="007E7B9F"/>
    <w:rsid w:val="007E7D29"/>
    <w:rsid w:val="007F04CE"/>
    <w:rsid w:val="007F0BB0"/>
    <w:rsid w:val="007F0E4B"/>
    <w:rsid w:val="007F166E"/>
    <w:rsid w:val="007F1B18"/>
    <w:rsid w:val="007F26CE"/>
    <w:rsid w:val="007F296F"/>
    <w:rsid w:val="007F313D"/>
    <w:rsid w:val="007F37E0"/>
    <w:rsid w:val="007F3914"/>
    <w:rsid w:val="007F394E"/>
    <w:rsid w:val="007F49CE"/>
    <w:rsid w:val="007F4FD3"/>
    <w:rsid w:val="007F57ED"/>
    <w:rsid w:val="007F5833"/>
    <w:rsid w:val="007F5EAF"/>
    <w:rsid w:val="007F680D"/>
    <w:rsid w:val="007F6B64"/>
    <w:rsid w:val="007F6D0C"/>
    <w:rsid w:val="007F75E4"/>
    <w:rsid w:val="007F75E9"/>
    <w:rsid w:val="007F7796"/>
    <w:rsid w:val="007F7EAE"/>
    <w:rsid w:val="00800465"/>
    <w:rsid w:val="008004CC"/>
    <w:rsid w:val="00801059"/>
    <w:rsid w:val="00801532"/>
    <w:rsid w:val="008015B1"/>
    <w:rsid w:val="00801A8C"/>
    <w:rsid w:val="00801B22"/>
    <w:rsid w:val="00802227"/>
    <w:rsid w:val="00802291"/>
    <w:rsid w:val="00802334"/>
    <w:rsid w:val="008024E4"/>
    <w:rsid w:val="00802C7C"/>
    <w:rsid w:val="00803207"/>
    <w:rsid w:val="0080368A"/>
    <w:rsid w:val="00803935"/>
    <w:rsid w:val="00803E8D"/>
    <w:rsid w:val="00804D35"/>
    <w:rsid w:val="00805356"/>
    <w:rsid w:val="008053EE"/>
    <w:rsid w:val="00806230"/>
    <w:rsid w:val="0080647A"/>
    <w:rsid w:val="00806528"/>
    <w:rsid w:val="008065FA"/>
    <w:rsid w:val="008065FF"/>
    <w:rsid w:val="00806931"/>
    <w:rsid w:val="008075B7"/>
    <w:rsid w:val="00807E2E"/>
    <w:rsid w:val="0081001D"/>
    <w:rsid w:val="00810B88"/>
    <w:rsid w:val="00811B61"/>
    <w:rsid w:val="00812F13"/>
    <w:rsid w:val="008138EF"/>
    <w:rsid w:val="008145B0"/>
    <w:rsid w:val="00815171"/>
    <w:rsid w:val="00815793"/>
    <w:rsid w:val="008164C0"/>
    <w:rsid w:val="00816D45"/>
    <w:rsid w:val="00820279"/>
    <w:rsid w:val="008202CD"/>
    <w:rsid w:val="0082050F"/>
    <w:rsid w:val="00820E96"/>
    <w:rsid w:val="008213EB"/>
    <w:rsid w:val="008214CF"/>
    <w:rsid w:val="008217D9"/>
    <w:rsid w:val="00821846"/>
    <w:rsid w:val="00821A08"/>
    <w:rsid w:val="00822B7D"/>
    <w:rsid w:val="00822C99"/>
    <w:rsid w:val="00822D95"/>
    <w:rsid w:val="00823311"/>
    <w:rsid w:val="0082350A"/>
    <w:rsid w:val="00823D53"/>
    <w:rsid w:val="00824963"/>
    <w:rsid w:val="008249CB"/>
    <w:rsid w:val="00824C6D"/>
    <w:rsid w:val="00825FB5"/>
    <w:rsid w:val="0082624A"/>
    <w:rsid w:val="00826279"/>
    <w:rsid w:val="00826ACB"/>
    <w:rsid w:val="008271F3"/>
    <w:rsid w:val="00827559"/>
    <w:rsid w:val="008275B5"/>
    <w:rsid w:val="008276F9"/>
    <w:rsid w:val="00830023"/>
    <w:rsid w:val="00830DC2"/>
    <w:rsid w:val="008310E6"/>
    <w:rsid w:val="0083118F"/>
    <w:rsid w:val="008315A8"/>
    <w:rsid w:val="00832BAD"/>
    <w:rsid w:val="00832C1E"/>
    <w:rsid w:val="00832E7F"/>
    <w:rsid w:val="00833556"/>
    <w:rsid w:val="00833E0D"/>
    <w:rsid w:val="00834927"/>
    <w:rsid w:val="00834A2B"/>
    <w:rsid w:val="008350D0"/>
    <w:rsid w:val="008350F2"/>
    <w:rsid w:val="00835514"/>
    <w:rsid w:val="0084000D"/>
    <w:rsid w:val="00840201"/>
    <w:rsid w:val="00840654"/>
    <w:rsid w:val="008408E4"/>
    <w:rsid w:val="00842224"/>
    <w:rsid w:val="00842ED2"/>
    <w:rsid w:val="0084351B"/>
    <w:rsid w:val="00843856"/>
    <w:rsid w:val="00843D8B"/>
    <w:rsid w:val="00843EA0"/>
    <w:rsid w:val="008441D8"/>
    <w:rsid w:val="00844534"/>
    <w:rsid w:val="0084556C"/>
    <w:rsid w:val="00845867"/>
    <w:rsid w:val="0084641E"/>
    <w:rsid w:val="008466E0"/>
    <w:rsid w:val="00846712"/>
    <w:rsid w:val="0084681E"/>
    <w:rsid w:val="00846B91"/>
    <w:rsid w:val="00846EED"/>
    <w:rsid w:val="00846F62"/>
    <w:rsid w:val="00847358"/>
    <w:rsid w:val="00847382"/>
    <w:rsid w:val="0084738E"/>
    <w:rsid w:val="00847DAE"/>
    <w:rsid w:val="00850903"/>
    <w:rsid w:val="00850D4A"/>
    <w:rsid w:val="00851549"/>
    <w:rsid w:val="00852457"/>
    <w:rsid w:val="00852CC1"/>
    <w:rsid w:val="00852EAA"/>
    <w:rsid w:val="00853789"/>
    <w:rsid w:val="00853923"/>
    <w:rsid w:val="00853CC4"/>
    <w:rsid w:val="008543A1"/>
    <w:rsid w:val="0085578D"/>
    <w:rsid w:val="008559C7"/>
    <w:rsid w:val="00855F83"/>
    <w:rsid w:val="008564AC"/>
    <w:rsid w:val="008564F8"/>
    <w:rsid w:val="00856745"/>
    <w:rsid w:val="008569E4"/>
    <w:rsid w:val="00856C4B"/>
    <w:rsid w:val="008572F7"/>
    <w:rsid w:val="0085796C"/>
    <w:rsid w:val="00857B11"/>
    <w:rsid w:val="00857C98"/>
    <w:rsid w:val="008616C7"/>
    <w:rsid w:val="00862663"/>
    <w:rsid w:val="00862791"/>
    <w:rsid w:val="0086287D"/>
    <w:rsid w:val="00862FDE"/>
    <w:rsid w:val="00863861"/>
    <w:rsid w:val="00863C0B"/>
    <w:rsid w:val="00863F7D"/>
    <w:rsid w:val="00864980"/>
    <w:rsid w:val="00864EA3"/>
    <w:rsid w:val="008654DF"/>
    <w:rsid w:val="0086554A"/>
    <w:rsid w:val="0086644D"/>
    <w:rsid w:val="00866800"/>
    <w:rsid w:val="00866BD6"/>
    <w:rsid w:val="008676FA"/>
    <w:rsid w:val="00867E92"/>
    <w:rsid w:val="00867E97"/>
    <w:rsid w:val="0087013F"/>
    <w:rsid w:val="008704FC"/>
    <w:rsid w:val="00870AD7"/>
    <w:rsid w:val="00872580"/>
    <w:rsid w:val="008730AF"/>
    <w:rsid w:val="008734D7"/>
    <w:rsid w:val="00873FC0"/>
    <w:rsid w:val="00874196"/>
    <w:rsid w:val="00874915"/>
    <w:rsid w:val="00875452"/>
    <w:rsid w:val="008757B3"/>
    <w:rsid w:val="008764B5"/>
    <w:rsid w:val="008767E6"/>
    <w:rsid w:val="00876EC6"/>
    <w:rsid w:val="00877560"/>
    <w:rsid w:val="00877720"/>
    <w:rsid w:val="00877BC7"/>
    <w:rsid w:val="008805AF"/>
    <w:rsid w:val="00880700"/>
    <w:rsid w:val="008808C8"/>
    <w:rsid w:val="008808EA"/>
    <w:rsid w:val="00880B0D"/>
    <w:rsid w:val="00880B50"/>
    <w:rsid w:val="00881492"/>
    <w:rsid w:val="00881729"/>
    <w:rsid w:val="008819EA"/>
    <w:rsid w:val="008824AE"/>
    <w:rsid w:val="00882937"/>
    <w:rsid w:val="008833BA"/>
    <w:rsid w:val="008836ED"/>
    <w:rsid w:val="00883E7E"/>
    <w:rsid w:val="00883F57"/>
    <w:rsid w:val="00884454"/>
    <w:rsid w:val="00885B0E"/>
    <w:rsid w:val="00885E34"/>
    <w:rsid w:val="00886DA8"/>
    <w:rsid w:val="00886EDD"/>
    <w:rsid w:val="00886F78"/>
    <w:rsid w:val="008872D3"/>
    <w:rsid w:val="00887365"/>
    <w:rsid w:val="00887449"/>
    <w:rsid w:val="00891E77"/>
    <w:rsid w:val="00892010"/>
    <w:rsid w:val="0089263E"/>
    <w:rsid w:val="00892985"/>
    <w:rsid w:val="00892A3E"/>
    <w:rsid w:val="00892B56"/>
    <w:rsid w:val="00892F61"/>
    <w:rsid w:val="00893082"/>
    <w:rsid w:val="00893802"/>
    <w:rsid w:val="008939A2"/>
    <w:rsid w:val="008942E6"/>
    <w:rsid w:val="00894706"/>
    <w:rsid w:val="0089591E"/>
    <w:rsid w:val="00895FD1"/>
    <w:rsid w:val="00896025"/>
    <w:rsid w:val="00896148"/>
    <w:rsid w:val="00896222"/>
    <w:rsid w:val="008962AC"/>
    <w:rsid w:val="008966A2"/>
    <w:rsid w:val="008972E1"/>
    <w:rsid w:val="00897309"/>
    <w:rsid w:val="008977B6"/>
    <w:rsid w:val="00897B7E"/>
    <w:rsid w:val="00897DBF"/>
    <w:rsid w:val="008A00F4"/>
    <w:rsid w:val="008A0CA5"/>
    <w:rsid w:val="008A0F70"/>
    <w:rsid w:val="008A1064"/>
    <w:rsid w:val="008A1109"/>
    <w:rsid w:val="008A1EDC"/>
    <w:rsid w:val="008A2293"/>
    <w:rsid w:val="008A2FC2"/>
    <w:rsid w:val="008A327A"/>
    <w:rsid w:val="008A3423"/>
    <w:rsid w:val="008A3D2A"/>
    <w:rsid w:val="008A3E04"/>
    <w:rsid w:val="008A471A"/>
    <w:rsid w:val="008A48DC"/>
    <w:rsid w:val="008A49FB"/>
    <w:rsid w:val="008A4ACC"/>
    <w:rsid w:val="008A54F7"/>
    <w:rsid w:val="008A5848"/>
    <w:rsid w:val="008A5A93"/>
    <w:rsid w:val="008A5BA6"/>
    <w:rsid w:val="008A6917"/>
    <w:rsid w:val="008A6DE3"/>
    <w:rsid w:val="008A6E60"/>
    <w:rsid w:val="008A6F00"/>
    <w:rsid w:val="008A7666"/>
    <w:rsid w:val="008A7C97"/>
    <w:rsid w:val="008A7D68"/>
    <w:rsid w:val="008B0192"/>
    <w:rsid w:val="008B0318"/>
    <w:rsid w:val="008B0B5B"/>
    <w:rsid w:val="008B0C9A"/>
    <w:rsid w:val="008B1D15"/>
    <w:rsid w:val="008B2C65"/>
    <w:rsid w:val="008B2D4E"/>
    <w:rsid w:val="008B400E"/>
    <w:rsid w:val="008B4973"/>
    <w:rsid w:val="008B5A50"/>
    <w:rsid w:val="008B6256"/>
    <w:rsid w:val="008B667A"/>
    <w:rsid w:val="008B6853"/>
    <w:rsid w:val="008B6867"/>
    <w:rsid w:val="008B68A2"/>
    <w:rsid w:val="008B721A"/>
    <w:rsid w:val="008B7290"/>
    <w:rsid w:val="008B733E"/>
    <w:rsid w:val="008B76C5"/>
    <w:rsid w:val="008B7CA0"/>
    <w:rsid w:val="008B7F46"/>
    <w:rsid w:val="008B7F50"/>
    <w:rsid w:val="008C07C0"/>
    <w:rsid w:val="008C15F9"/>
    <w:rsid w:val="008C249E"/>
    <w:rsid w:val="008C2AB5"/>
    <w:rsid w:val="008C36DB"/>
    <w:rsid w:val="008C4DAB"/>
    <w:rsid w:val="008C4F88"/>
    <w:rsid w:val="008C560C"/>
    <w:rsid w:val="008C580F"/>
    <w:rsid w:val="008C630B"/>
    <w:rsid w:val="008C6563"/>
    <w:rsid w:val="008C693A"/>
    <w:rsid w:val="008C7B99"/>
    <w:rsid w:val="008C7CA8"/>
    <w:rsid w:val="008D0682"/>
    <w:rsid w:val="008D2501"/>
    <w:rsid w:val="008D25E1"/>
    <w:rsid w:val="008D2EB8"/>
    <w:rsid w:val="008D307B"/>
    <w:rsid w:val="008D3422"/>
    <w:rsid w:val="008D38B5"/>
    <w:rsid w:val="008D39A5"/>
    <w:rsid w:val="008D47A9"/>
    <w:rsid w:val="008D4AB7"/>
    <w:rsid w:val="008D4AC1"/>
    <w:rsid w:val="008D4DE7"/>
    <w:rsid w:val="008D5A7C"/>
    <w:rsid w:val="008D5B2F"/>
    <w:rsid w:val="008D6345"/>
    <w:rsid w:val="008D675F"/>
    <w:rsid w:val="008D6F64"/>
    <w:rsid w:val="008D7AC8"/>
    <w:rsid w:val="008D7E56"/>
    <w:rsid w:val="008E03C0"/>
    <w:rsid w:val="008E0808"/>
    <w:rsid w:val="008E1572"/>
    <w:rsid w:val="008E1D25"/>
    <w:rsid w:val="008E251A"/>
    <w:rsid w:val="008E29BF"/>
    <w:rsid w:val="008E2B38"/>
    <w:rsid w:val="008E2F02"/>
    <w:rsid w:val="008E309B"/>
    <w:rsid w:val="008E3422"/>
    <w:rsid w:val="008E4409"/>
    <w:rsid w:val="008E4FCA"/>
    <w:rsid w:val="008E5368"/>
    <w:rsid w:val="008E5AB3"/>
    <w:rsid w:val="008E5D29"/>
    <w:rsid w:val="008E6841"/>
    <w:rsid w:val="008E6910"/>
    <w:rsid w:val="008E6AF9"/>
    <w:rsid w:val="008E6EED"/>
    <w:rsid w:val="008F075E"/>
    <w:rsid w:val="008F083A"/>
    <w:rsid w:val="008F1439"/>
    <w:rsid w:val="008F1615"/>
    <w:rsid w:val="008F1E92"/>
    <w:rsid w:val="008F1F66"/>
    <w:rsid w:val="008F20BF"/>
    <w:rsid w:val="008F289A"/>
    <w:rsid w:val="008F30B1"/>
    <w:rsid w:val="008F3818"/>
    <w:rsid w:val="008F3A50"/>
    <w:rsid w:val="008F4833"/>
    <w:rsid w:val="008F4AA8"/>
    <w:rsid w:val="008F4C4E"/>
    <w:rsid w:val="008F4D9B"/>
    <w:rsid w:val="008F5032"/>
    <w:rsid w:val="008F55C1"/>
    <w:rsid w:val="008F565F"/>
    <w:rsid w:val="008F5C00"/>
    <w:rsid w:val="008F5CC1"/>
    <w:rsid w:val="008F5FD2"/>
    <w:rsid w:val="008F62C7"/>
    <w:rsid w:val="008F67B1"/>
    <w:rsid w:val="008F7063"/>
    <w:rsid w:val="008F754E"/>
    <w:rsid w:val="00900464"/>
    <w:rsid w:val="00900AB1"/>
    <w:rsid w:val="00900CA5"/>
    <w:rsid w:val="00901CD0"/>
    <w:rsid w:val="00901DFB"/>
    <w:rsid w:val="009024CC"/>
    <w:rsid w:val="00902908"/>
    <w:rsid w:val="00902931"/>
    <w:rsid w:val="009031E7"/>
    <w:rsid w:val="00905379"/>
    <w:rsid w:val="00905CD9"/>
    <w:rsid w:val="00906080"/>
    <w:rsid w:val="0090752A"/>
    <w:rsid w:val="009077A6"/>
    <w:rsid w:val="0090795A"/>
    <w:rsid w:val="00907E8E"/>
    <w:rsid w:val="0091003F"/>
    <w:rsid w:val="00910C93"/>
    <w:rsid w:val="00910F49"/>
    <w:rsid w:val="00910F99"/>
    <w:rsid w:val="009119D5"/>
    <w:rsid w:val="00913196"/>
    <w:rsid w:val="00913350"/>
    <w:rsid w:val="009139BF"/>
    <w:rsid w:val="00913E44"/>
    <w:rsid w:val="009141EC"/>
    <w:rsid w:val="009142D7"/>
    <w:rsid w:val="009158F0"/>
    <w:rsid w:val="00916539"/>
    <w:rsid w:val="00916544"/>
    <w:rsid w:val="00916BD6"/>
    <w:rsid w:val="00916F66"/>
    <w:rsid w:val="009170EE"/>
    <w:rsid w:val="009170FB"/>
    <w:rsid w:val="0091749C"/>
    <w:rsid w:val="00917A51"/>
    <w:rsid w:val="00917E67"/>
    <w:rsid w:val="0092085A"/>
    <w:rsid w:val="00921160"/>
    <w:rsid w:val="00921216"/>
    <w:rsid w:val="00921871"/>
    <w:rsid w:val="00922E99"/>
    <w:rsid w:val="009234A1"/>
    <w:rsid w:val="00923648"/>
    <w:rsid w:val="0092381E"/>
    <w:rsid w:val="00923DC5"/>
    <w:rsid w:val="009241AD"/>
    <w:rsid w:val="009242EA"/>
    <w:rsid w:val="00925054"/>
    <w:rsid w:val="00925758"/>
    <w:rsid w:val="0092583A"/>
    <w:rsid w:val="009258DD"/>
    <w:rsid w:val="00925961"/>
    <w:rsid w:val="00925D89"/>
    <w:rsid w:val="00926258"/>
    <w:rsid w:val="009273A8"/>
    <w:rsid w:val="00927456"/>
    <w:rsid w:val="009277B4"/>
    <w:rsid w:val="0092780C"/>
    <w:rsid w:val="009300C8"/>
    <w:rsid w:val="00930FB3"/>
    <w:rsid w:val="0093118C"/>
    <w:rsid w:val="009319D7"/>
    <w:rsid w:val="00932201"/>
    <w:rsid w:val="00932450"/>
    <w:rsid w:val="0093279A"/>
    <w:rsid w:val="00932AB5"/>
    <w:rsid w:val="00932DB3"/>
    <w:rsid w:val="009338F6"/>
    <w:rsid w:val="0093393E"/>
    <w:rsid w:val="009341F8"/>
    <w:rsid w:val="009348D1"/>
    <w:rsid w:val="00934909"/>
    <w:rsid w:val="00934E38"/>
    <w:rsid w:val="0093501F"/>
    <w:rsid w:val="00935723"/>
    <w:rsid w:val="00935BAD"/>
    <w:rsid w:val="009363E3"/>
    <w:rsid w:val="00936971"/>
    <w:rsid w:val="00936A7C"/>
    <w:rsid w:val="00936B2C"/>
    <w:rsid w:val="00937681"/>
    <w:rsid w:val="009379B0"/>
    <w:rsid w:val="00937BA9"/>
    <w:rsid w:val="009402A7"/>
    <w:rsid w:val="00940ECB"/>
    <w:rsid w:val="00941869"/>
    <w:rsid w:val="00941BBF"/>
    <w:rsid w:val="00941E4A"/>
    <w:rsid w:val="00942244"/>
    <w:rsid w:val="009422A2"/>
    <w:rsid w:val="009422F2"/>
    <w:rsid w:val="00942BC3"/>
    <w:rsid w:val="00943685"/>
    <w:rsid w:val="0094391A"/>
    <w:rsid w:val="00944057"/>
    <w:rsid w:val="00944154"/>
    <w:rsid w:val="0094486A"/>
    <w:rsid w:val="009449DA"/>
    <w:rsid w:val="00944BF9"/>
    <w:rsid w:val="009450A2"/>
    <w:rsid w:val="00945D4E"/>
    <w:rsid w:val="00945E56"/>
    <w:rsid w:val="00945FE5"/>
    <w:rsid w:val="009465A3"/>
    <w:rsid w:val="00946A89"/>
    <w:rsid w:val="00946C67"/>
    <w:rsid w:val="009476B8"/>
    <w:rsid w:val="00947AEB"/>
    <w:rsid w:val="009504A5"/>
    <w:rsid w:val="009515B3"/>
    <w:rsid w:val="009515EE"/>
    <w:rsid w:val="00951A0D"/>
    <w:rsid w:val="009522FE"/>
    <w:rsid w:val="009523E6"/>
    <w:rsid w:val="00952749"/>
    <w:rsid w:val="00952A7B"/>
    <w:rsid w:val="00952F6C"/>
    <w:rsid w:val="00952FD9"/>
    <w:rsid w:val="009530A5"/>
    <w:rsid w:val="009532EB"/>
    <w:rsid w:val="009533CE"/>
    <w:rsid w:val="00954161"/>
    <w:rsid w:val="009542D1"/>
    <w:rsid w:val="00954B0B"/>
    <w:rsid w:val="00954C99"/>
    <w:rsid w:val="0095501A"/>
    <w:rsid w:val="00955133"/>
    <w:rsid w:val="00955397"/>
    <w:rsid w:val="009559E8"/>
    <w:rsid w:val="00955CBF"/>
    <w:rsid w:val="0095656E"/>
    <w:rsid w:val="0095684E"/>
    <w:rsid w:val="00956E2D"/>
    <w:rsid w:val="00957755"/>
    <w:rsid w:val="00957B0E"/>
    <w:rsid w:val="00957C46"/>
    <w:rsid w:val="009601AD"/>
    <w:rsid w:val="009606F9"/>
    <w:rsid w:val="00960917"/>
    <w:rsid w:val="00961378"/>
    <w:rsid w:val="009620F5"/>
    <w:rsid w:val="0096248D"/>
    <w:rsid w:val="00962C64"/>
    <w:rsid w:val="009631DD"/>
    <w:rsid w:val="00963637"/>
    <w:rsid w:val="00963A54"/>
    <w:rsid w:val="0096464E"/>
    <w:rsid w:val="00964CC7"/>
    <w:rsid w:val="00964D5C"/>
    <w:rsid w:val="009662B0"/>
    <w:rsid w:val="009662C6"/>
    <w:rsid w:val="0096690D"/>
    <w:rsid w:val="0096752F"/>
    <w:rsid w:val="00967806"/>
    <w:rsid w:val="009678F2"/>
    <w:rsid w:val="00967AFC"/>
    <w:rsid w:val="00970802"/>
    <w:rsid w:val="00970D3D"/>
    <w:rsid w:val="00970F78"/>
    <w:rsid w:val="00971C5B"/>
    <w:rsid w:val="00972016"/>
    <w:rsid w:val="00972E8B"/>
    <w:rsid w:val="009732E5"/>
    <w:rsid w:val="00973348"/>
    <w:rsid w:val="00973E5C"/>
    <w:rsid w:val="0097417F"/>
    <w:rsid w:val="00974AA4"/>
    <w:rsid w:val="00975310"/>
    <w:rsid w:val="00975515"/>
    <w:rsid w:val="009756EA"/>
    <w:rsid w:val="0097578D"/>
    <w:rsid w:val="0098029A"/>
    <w:rsid w:val="00980786"/>
    <w:rsid w:val="0098091F"/>
    <w:rsid w:val="009812DF"/>
    <w:rsid w:val="00981BB5"/>
    <w:rsid w:val="00982D2F"/>
    <w:rsid w:val="00982F41"/>
    <w:rsid w:val="0098302D"/>
    <w:rsid w:val="00983D52"/>
    <w:rsid w:val="0098429B"/>
    <w:rsid w:val="00984682"/>
    <w:rsid w:val="00984A31"/>
    <w:rsid w:val="009855CF"/>
    <w:rsid w:val="00985606"/>
    <w:rsid w:val="00985819"/>
    <w:rsid w:val="00985D03"/>
    <w:rsid w:val="00985FAB"/>
    <w:rsid w:val="009866B5"/>
    <w:rsid w:val="00986AC9"/>
    <w:rsid w:val="00986C57"/>
    <w:rsid w:val="009877C7"/>
    <w:rsid w:val="00987A42"/>
    <w:rsid w:val="00987C4F"/>
    <w:rsid w:val="009903EB"/>
    <w:rsid w:val="00990588"/>
    <w:rsid w:val="00991209"/>
    <w:rsid w:val="0099139F"/>
    <w:rsid w:val="00991D51"/>
    <w:rsid w:val="009920FA"/>
    <w:rsid w:val="00992342"/>
    <w:rsid w:val="00992831"/>
    <w:rsid w:val="00992864"/>
    <w:rsid w:val="00992F22"/>
    <w:rsid w:val="0099319D"/>
    <w:rsid w:val="009935F2"/>
    <w:rsid w:val="00994118"/>
    <w:rsid w:val="00994F20"/>
    <w:rsid w:val="00995127"/>
    <w:rsid w:val="00995218"/>
    <w:rsid w:val="009952E5"/>
    <w:rsid w:val="0099535B"/>
    <w:rsid w:val="0099544E"/>
    <w:rsid w:val="009955BF"/>
    <w:rsid w:val="00995F72"/>
    <w:rsid w:val="00996522"/>
    <w:rsid w:val="00996569"/>
    <w:rsid w:val="00996743"/>
    <w:rsid w:val="00996B30"/>
    <w:rsid w:val="00997E85"/>
    <w:rsid w:val="009A0389"/>
    <w:rsid w:val="009A055D"/>
    <w:rsid w:val="009A1BFA"/>
    <w:rsid w:val="009A1E6E"/>
    <w:rsid w:val="009A237F"/>
    <w:rsid w:val="009A2E1C"/>
    <w:rsid w:val="009A334E"/>
    <w:rsid w:val="009A3651"/>
    <w:rsid w:val="009A3D7E"/>
    <w:rsid w:val="009A4406"/>
    <w:rsid w:val="009A586C"/>
    <w:rsid w:val="009A5BA0"/>
    <w:rsid w:val="009A60E7"/>
    <w:rsid w:val="009A69B1"/>
    <w:rsid w:val="009A6DE7"/>
    <w:rsid w:val="009A7073"/>
    <w:rsid w:val="009A75A3"/>
    <w:rsid w:val="009A7753"/>
    <w:rsid w:val="009A7977"/>
    <w:rsid w:val="009B14B6"/>
    <w:rsid w:val="009B17B7"/>
    <w:rsid w:val="009B1E91"/>
    <w:rsid w:val="009B1FAB"/>
    <w:rsid w:val="009B2372"/>
    <w:rsid w:val="009B23AF"/>
    <w:rsid w:val="009B2542"/>
    <w:rsid w:val="009B2773"/>
    <w:rsid w:val="009B2B2D"/>
    <w:rsid w:val="009B2BC2"/>
    <w:rsid w:val="009B2DD5"/>
    <w:rsid w:val="009B2E64"/>
    <w:rsid w:val="009B33C4"/>
    <w:rsid w:val="009B3423"/>
    <w:rsid w:val="009B3477"/>
    <w:rsid w:val="009B3C20"/>
    <w:rsid w:val="009B4236"/>
    <w:rsid w:val="009B427E"/>
    <w:rsid w:val="009B4304"/>
    <w:rsid w:val="009B437B"/>
    <w:rsid w:val="009B451B"/>
    <w:rsid w:val="009B4A55"/>
    <w:rsid w:val="009B58FC"/>
    <w:rsid w:val="009B5B02"/>
    <w:rsid w:val="009B6C68"/>
    <w:rsid w:val="009B6CAE"/>
    <w:rsid w:val="009B7B4C"/>
    <w:rsid w:val="009B7D53"/>
    <w:rsid w:val="009C03B5"/>
    <w:rsid w:val="009C21C4"/>
    <w:rsid w:val="009C27D7"/>
    <w:rsid w:val="009C2A39"/>
    <w:rsid w:val="009C2B98"/>
    <w:rsid w:val="009C2BA7"/>
    <w:rsid w:val="009C30E8"/>
    <w:rsid w:val="009C3347"/>
    <w:rsid w:val="009C3581"/>
    <w:rsid w:val="009C44C9"/>
    <w:rsid w:val="009C4F88"/>
    <w:rsid w:val="009C5DEA"/>
    <w:rsid w:val="009C684D"/>
    <w:rsid w:val="009C6870"/>
    <w:rsid w:val="009C6B33"/>
    <w:rsid w:val="009C729B"/>
    <w:rsid w:val="009C7928"/>
    <w:rsid w:val="009C7F01"/>
    <w:rsid w:val="009D018D"/>
    <w:rsid w:val="009D0A65"/>
    <w:rsid w:val="009D159B"/>
    <w:rsid w:val="009D1758"/>
    <w:rsid w:val="009D1AB7"/>
    <w:rsid w:val="009D1E2B"/>
    <w:rsid w:val="009D29F5"/>
    <w:rsid w:val="009D2A3C"/>
    <w:rsid w:val="009D3175"/>
    <w:rsid w:val="009D37D6"/>
    <w:rsid w:val="009D4243"/>
    <w:rsid w:val="009D4EA8"/>
    <w:rsid w:val="009D5101"/>
    <w:rsid w:val="009D5393"/>
    <w:rsid w:val="009D5B88"/>
    <w:rsid w:val="009D6DDC"/>
    <w:rsid w:val="009D7F27"/>
    <w:rsid w:val="009E01B9"/>
    <w:rsid w:val="009E074E"/>
    <w:rsid w:val="009E0DD9"/>
    <w:rsid w:val="009E12B0"/>
    <w:rsid w:val="009E28A2"/>
    <w:rsid w:val="009E2E8F"/>
    <w:rsid w:val="009E2EC4"/>
    <w:rsid w:val="009E395D"/>
    <w:rsid w:val="009E3A11"/>
    <w:rsid w:val="009E3E26"/>
    <w:rsid w:val="009E406E"/>
    <w:rsid w:val="009E4F19"/>
    <w:rsid w:val="009E5227"/>
    <w:rsid w:val="009E55D5"/>
    <w:rsid w:val="009E5BDC"/>
    <w:rsid w:val="009E5EA0"/>
    <w:rsid w:val="009E623F"/>
    <w:rsid w:val="009E6D59"/>
    <w:rsid w:val="009E6E09"/>
    <w:rsid w:val="009E7864"/>
    <w:rsid w:val="009E7ECA"/>
    <w:rsid w:val="009F05D1"/>
    <w:rsid w:val="009F1227"/>
    <w:rsid w:val="009F12EF"/>
    <w:rsid w:val="009F1E49"/>
    <w:rsid w:val="009F2021"/>
    <w:rsid w:val="009F29CB"/>
    <w:rsid w:val="009F2AB6"/>
    <w:rsid w:val="009F2AC9"/>
    <w:rsid w:val="009F531D"/>
    <w:rsid w:val="009F5A73"/>
    <w:rsid w:val="009F5EA8"/>
    <w:rsid w:val="009F5F1C"/>
    <w:rsid w:val="009F68AE"/>
    <w:rsid w:val="009F6C69"/>
    <w:rsid w:val="009F6C96"/>
    <w:rsid w:val="009F72D4"/>
    <w:rsid w:val="009F75B9"/>
    <w:rsid w:val="00A0044B"/>
    <w:rsid w:val="00A00FB3"/>
    <w:rsid w:val="00A013E3"/>
    <w:rsid w:val="00A01A81"/>
    <w:rsid w:val="00A01B95"/>
    <w:rsid w:val="00A01DCA"/>
    <w:rsid w:val="00A02221"/>
    <w:rsid w:val="00A02727"/>
    <w:rsid w:val="00A02A29"/>
    <w:rsid w:val="00A02B66"/>
    <w:rsid w:val="00A03021"/>
    <w:rsid w:val="00A045BD"/>
    <w:rsid w:val="00A054A0"/>
    <w:rsid w:val="00A058A2"/>
    <w:rsid w:val="00A05C3D"/>
    <w:rsid w:val="00A05D54"/>
    <w:rsid w:val="00A061C7"/>
    <w:rsid w:val="00A06E63"/>
    <w:rsid w:val="00A0782B"/>
    <w:rsid w:val="00A07CD3"/>
    <w:rsid w:val="00A07D4E"/>
    <w:rsid w:val="00A07ED7"/>
    <w:rsid w:val="00A10088"/>
    <w:rsid w:val="00A100F6"/>
    <w:rsid w:val="00A10AB0"/>
    <w:rsid w:val="00A10B90"/>
    <w:rsid w:val="00A112AD"/>
    <w:rsid w:val="00A1148D"/>
    <w:rsid w:val="00A1159E"/>
    <w:rsid w:val="00A123C0"/>
    <w:rsid w:val="00A124E4"/>
    <w:rsid w:val="00A127A8"/>
    <w:rsid w:val="00A12EA9"/>
    <w:rsid w:val="00A13AB1"/>
    <w:rsid w:val="00A140BC"/>
    <w:rsid w:val="00A14856"/>
    <w:rsid w:val="00A14994"/>
    <w:rsid w:val="00A1504A"/>
    <w:rsid w:val="00A1540B"/>
    <w:rsid w:val="00A160D0"/>
    <w:rsid w:val="00A167C3"/>
    <w:rsid w:val="00A1786F"/>
    <w:rsid w:val="00A202D6"/>
    <w:rsid w:val="00A204DF"/>
    <w:rsid w:val="00A20F71"/>
    <w:rsid w:val="00A2100A"/>
    <w:rsid w:val="00A21054"/>
    <w:rsid w:val="00A214E6"/>
    <w:rsid w:val="00A21748"/>
    <w:rsid w:val="00A21F0F"/>
    <w:rsid w:val="00A228BC"/>
    <w:rsid w:val="00A22B47"/>
    <w:rsid w:val="00A22CE1"/>
    <w:rsid w:val="00A23B4E"/>
    <w:rsid w:val="00A23E5A"/>
    <w:rsid w:val="00A24296"/>
    <w:rsid w:val="00A24AAE"/>
    <w:rsid w:val="00A25030"/>
    <w:rsid w:val="00A250E1"/>
    <w:rsid w:val="00A259AE"/>
    <w:rsid w:val="00A25D54"/>
    <w:rsid w:val="00A265D8"/>
    <w:rsid w:val="00A26931"/>
    <w:rsid w:val="00A26B37"/>
    <w:rsid w:val="00A26D11"/>
    <w:rsid w:val="00A27FA4"/>
    <w:rsid w:val="00A30232"/>
    <w:rsid w:val="00A30A2D"/>
    <w:rsid w:val="00A30B6D"/>
    <w:rsid w:val="00A30CD0"/>
    <w:rsid w:val="00A311B1"/>
    <w:rsid w:val="00A3138E"/>
    <w:rsid w:val="00A319A5"/>
    <w:rsid w:val="00A31CAA"/>
    <w:rsid w:val="00A31E35"/>
    <w:rsid w:val="00A31F81"/>
    <w:rsid w:val="00A32CCB"/>
    <w:rsid w:val="00A335D7"/>
    <w:rsid w:val="00A3452F"/>
    <w:rsid w:val="00A34981"/>
    <w:rsid w:val="00A34C05"/>
    <w:rsid w:val="00A3502A"/>
    <w:rsid w:val="00A35440"/>
    <w:rsid w:val="00A35479"/>
    <w:rsid w:val="00A363BB"/>
    <w:rsid w:val="00A367C6"/>
    <w:rsid w:val="00A37941"/>
    <w:rsid w:val="00A40AE1"/>
    <w:rsid w:val="00A40B37"/>
    <w:rsid w:val="00A40CD5"/>
    <w:rsid w:val="00A412FA"/>
    <w:rsid w:val="00A416A5"/>
    <w:rsid w:val="00A419CF"/>
    <w:rsid w:val="00A426B2"/>
    <w:rsid w:val="00A42F9D"/>
    <w:rsid w:val="00A430D7"/>
    <w:rsid w:val="00A433AB"/>
    <w:rsid w:val="00A43CAB"/>
    <w:rsid w:val="00A43FA3"/>
    <w:rsid w:val="00A44D67"/>
    <w:rsid w:val="00A44F92"/>
    <w:rsid w:val="00A4585B"/>
    <w:rsid w:val="00A45DEC"/>
    <w:rsid w:val="00A45E5C"/>
    <w:rsid w:val="00A462B7"/>
    <w:rsid w:val="00A46E4F"/>
    <w:rsid w:val="00A472E2"/>
    <w:rsid w:val="00A47492"/>
    <w:rsid w:val="00A47A58"/>
    <w:rsid w:val="00A501E6"/>
    <w:rsid w:val="00A502BA"/>
    <w:rsid w:val="00A5061A"/>
    <w:rsid w:val="00A50A6A"/>
    <w:rsid w:val="00A51CD8"/>
    <w:rsid w:val="00A52036"/>
    <w:rsid w:val="00A52E87"/>
    <w:rsid w:val="00A534D7"/>
    <w:rsid w:val="00A53501"/>
    <w:rsid w:val="00A53ABC"/>
    <w:rsid w:val="00A53BA5"/>
    <w:rsid w:val="00A53E91"/>
    <w:rsid w:val="00A545C9"/>
    <w:rsid w:val="00A55A5F"/>
    <w:rsid w:val="00A55DB3"/>
    <w:rsid w:val="00A56535"/>
    <w:rsid w:val="00A56CAB"/>
    <w:rsid w:val="00A56E73"/>
    <w:rsid w:val="00A5734A"/>
    <w:rsid w:val="00A5764C"/>
    <w:rsid w:val="00A57B5D"/>
    <w:rsid w:val="00A60BC5"/>
    <w:rsid w:val="00A60F9D"/>
    <w:rsid w:val="00A615FE"/>
    <w:rsid w:val="00A61DBC"/>
    <w:rsid w:val="00A62B8C"/>
    <w:rsid w:val="00A62BAB"/>
    <w:rsid w:val="00A6348A"/>
    <w:rsid w:val="00A6360D"/>
    <w:rsid w:val="00A636EF"/>
    <w:rsid w:val="00A6378A"/>
    <w:rsid w:val="00A63853"/>
    <w:rsid w:val="00A63E86"/>
    <w:rsid w:val="00A6406A"/>
    <w:rsid w:val="00A642BF"/>
    <w:rsid w:val="00A643F8"/>
    <w:rsid w:val="00A64720"/>
    <w:rsid w:val="00A6492C"/>
    <w:rsid w:val="00A64E34"/>
    <w:rsid w:val="00A65133"/>
    <w:rsid w:val="00A6566F"/>
    <w:rsid w:val="00A65D8E"/>
    <w:rsid w:val="00A6674A"/>
    <w:rsid w:val="00A66A32"/>
    <w:rsid w:val="00A67B8A"/>
    <w:rsid w:val="00A67E71"/>
    <w:rsid w:val="00A70559"/>
    <w:rsid w:val="00A7058F"/>
    <w:rsid w:val="00A709A0"/>
    <w:rsid w:val="00A70CCC"/>
    <w:rsid w:val="00A70D35"/>
    <w:rsid w:val="00A714E6"/>
    <w:rsid w:val="00A71B24"/>
    <w:rsid w:val="00A72F54"/>
    <w:rsid w:val="00A72F68"/>
    <w:rsid w:val="00A73218"/>
    <w:rsid w:val="00A73442"/>
    <w:rsid w:val="00A73FC7"/>
    <w:rsid w:val="00A741B4"/>
    <w:rsid w:val="00A74B01"/>
    <w:rsid w:val="00A74EEE"/>
    <w:rsid w:val="00A75167"/>
    <w:rsid w:val="00A752B5"/>
    <w:rsid w:val="00A755CD"/>
    <w:rsid w:val="00A75B59"/>
    <w:rsid w:val="00A75C2A"/>
    <w:rsid w:val="00A75EBF"/>
    <w:rsid w:val="00A76B18"/>
    <w:rsid w:val="00A779B5"/>
    <w:rsid w:val="00A77BDD"/>
    <w:rsid w:val="00A77ED6"/>
    <w:rsid w:val="00A77F50"/>
    <w:rsid w:val="00A801D6"/>
    <w:rsid w:val="00A816F5"/>
    <w:rsid w:val="00A81CDC"/>
    <w:rsid w:val="00A821BB"/>
    <w:rsid w:val="00A828C3"/>
    <w:rsid w:val="00A834FC"/>
    <w:rsid w:val="00A8354A"/>
    <w:rsid w:val="00A8362C"/>
    <w:rsid w:val="00A850F3"/>
    <w:rsid w:val="00A852A5"/>
    <w:rsid w:val="00A85589"/>
    <w:rsid w:val="00A85D29"/>
    <w:rsid w:val="00A85E00"/>
    <w:rsid w:val="00A86EAB"/>
    <w:rsid w:val="00A87728"/>
    <w:rsid w:val="00A87A3E"/>
    <w:rsid w:val="00A90296"/>
    <w:rsid w:val="00A9061F"/>
    <w:rsid w:val="00A90DC1"/>
    <w:rsid w:val="00A91072"/>
    <w:rsid w:val="00A917C1"/>
    <w:rsid w:val="00A91B2B"/>
    <w:rsid w:val="00A91DD2"/>
    <w:rsid w:val="00A91F1E"/>
    <w:rsid w:val="00A92343"/>
    <w:rsid w:val="00A9249E"/>
    <w:rsid w:val="00A9273F"/>
    <w:rsid w:val="00A927DC"/>
    <w:rsid w:val="00A92CEE"/>
    <w:rsid w:val="00A939E6"/>
    <w:rsid w:val="00A93A8D"/>
    <w:rsid w:val="00A93DFB"/>
    <w:rsid w:val="00A948A8"/>
    <w:rsid w:val="00A94C29"/>
    <w:rsid w:val="00A94D27"/>
    <w:rsid w:val="00A94E93"/>
    <w:rsid w:val="00A954AF"/>
    <w:rsid w:val="00A9613C"/>
    <w:rsid w:val="00A961A9"/>
    <w:rsid w:val="00A96B6A"/>
    <w:rsid w:val="00A977FC"/>
    <w:rsid w:val="00A97C92"/>
    <w:rsid w:val="00AA0350"/>
    <w:rsid w:val="00AA051A"/>
    <w:rsid w:val="00AA05A9"/>
    <w:rsid w:val="00AA179E"/>
    <w:rsid w:val="00AA1DFD"/>
    <w:rsid w:val="00AA2682"/>
    <w:rsid w:val="00AA3199"/>
    <w:rsid w:val="00AA3A5A"/>
    <w:rsid w:val="00AA4C10"/>
    <w:rsid w:val="00AA53C7"/>
    <w:rsid w:val="00AA5A43"/>
    <w:rsid w:val="00AA5D21"/>
    <w:rsid w:val="00AA715D"/>
    <w:rsid w:val="00AA7579"/>
    <w:rsid w:val="00AB0D27"/>
    <w:rsid w:val="00AB0DB5"/>
    <w:rsid w:val="00AB1550"/>
    <w:rsid w:val="00AB16B7"/>
    <w:rsid w:val="00AB1AE5"/>
    <w:rsid w:val="00AB1C8F"/>
    <w:rsid w:val="00AB2A27"/>
    <w:rsid w:val="00AB2F00"/>
    <w:rsid w:val="00AB2FA8"/>
    <w:rsid w:val="00AB3F1D"/>
    <w:rsid w:val="00AB3FF5"/>
    <w:rsid w:val="00AB4351"/>
    <w:rsid w:val="00AB4865"/>
    <w:rsid w:val="00AB48DB"/>
    <w:rsid w:val="00AB49F4"/>
    <w:rsid w:val="00AB4AD2"/>
    <w:rsid w:val="00AB4AE3"/>
    <w:rsid w:val="00AB540B"/>
    <w:rsid w:val="00AB69BC"/>
    <w:rsid w:val="00AB6E9F"/>
    <w:rsid w:val="00AB7542"/>
    <w:rsid w:val="00AB7672"/>
    <w:rsid w:val="00AB7B83"/>
    <w:rsid w:val="00AC0AAD"/>
    <w:rsid w:val="00AC0C9E"/>
    <w:rsid w:val="00AC0E02"/>
    <w:rsid w:val="00AC1513"/>
    <w:rsid w:val="00AC1978"/>
    <w:rsid w:val="00AC1FF7"/>
    <w:rsid w:val="00AC22B8"/>
    <w:rsid w:val="00AC2623"/>
    <w:rsid w:val="00AC3BC6"/>
    <w:rsid w:val="00AC3C65"/>
    <w:rsid w:val="00AC3D1A"/>
    <w:rsid w:val="00AC3D57"/>
    <w:rsid w:val="00AC3D87"/>
    <w:rsid w:val="00AC414B"/>
    <w:rsid w:val="00AC41E4"/>
    <w:rsid w:val="00AC470E"/>
    <w:rsid w:val="00AC4C4F"/>
    <w:rsid w:val="00AC4DC7"/>
    <w:rsid w:val="00AC4FCB"/>
    <w:rsid w:val="00AC57CE"/>
    <w:rsid w:val="00AC61C1"/>
    <w:rsid w:val="00AC6D39"/>
    <w:rsid w:val="00AC6F6A"/>
    <w:rsid w:val="00AD0352"/>
    <w:rsid w:val="00AD0430"/>
    <w:rsid w:val="00AD057E"/>
    <w:rsid w:val="00AD1C20"/>
    <w:rsid w:val="00AD40E9"/>
    <w:rsid w:val="00AD4F2A"/>
    <w:rsid w:val="00AD528F"/>
    <w:rsid w:val="00AD56AD"/>
    <w:rsid w:val="00AD5820"/>
    <w:rsid w:val="00AD5B53"/>
    <w:rsid w:val="00AD5D7E"/>
    <w:rsid w:val="00AD6801"/>
    <w:rsid w:val="00AD6CA3"/>
    <w:rsid w:val="00AD6F94"/>
    <w:rsid w:val="00AD774E"/>
    <w:rsid w:val="00AD7808"/>
    <w:rsid w:val="00AE01B6"/>
    <w:rsid w:val="00AE0785"/>
    <w:rsid w:val="00AE0CF1"/>
    <w:rsid w:val="00AE0FFD"/>
    <w:rsid w:val="00AE18AA"/>
    <w:rsid w:val="00AE2612"/>
    <w:rsid w:val="00AE2F8C"/>
    <w:rsid w:val="00AE31B4"/>
    <w:rsid w:val="00AE34E5"/>
    <w:rsid w:val="00AE442D"/>
    <w:rsid w:val="00AE4B86"/>
    <w:rsid w:val="00AE4BB2"/>
    <w:rsid w:val="00AE4EA3"/>
    <w:rsid w:val="00AE5B9A"/>
    <w:rsid w:val="00AE5DE9"/>
    <w:rsid w:val="00AE6058"/>
    <w:rsid w:val="00AE6238"/>
    <w:rsid w:val="00AE6649"/>
    <w:rsid w:val="00AE69E1"/>
    <w:rsid w:val="00AE6C20"/>
    <w:rsid w:val="00AE6CE0"/>
    <w:rsid w:val="00AE6D7B"/>
    <w:rsid w:val="00AE7A4C"/>
    <w:rsid w:val="00AE7B71"/>
    <w:rsid w:val="00AE7DBD"/>
    <w:rsid w:val="00AF0071"/>
    <w:rsid w:val="00AF0121"/>
    <w:rsid w:val="00AF1046"/>
    <w:rsid w:val="00AF1A09"/>
    <w:rsid w:val="00AF1F4F"/>
    <w:rsid w:val="00AF244D"/>
    <w:rsid w:val="00AF2451"/>
    <w:rsid w:val="00AF27D7"/>
    <w:rsid w:val="00AF2CCA"/>
    <w:rsid w:val="00AF2D37"/>
    <w:rsid w:val="00AF2FB3"/>
    <w:rsid w:val="00AF3496"/>
    <w:rsid w:val="00AF3C11"/>
    <w:rsid w:val="00AF436F"/>
    <w:rsid w:val="00AF4426"/>
    <w:rsid w:val="00AF4617"/>
    <w:rsid w:val="00AF4745"/>
    <w:rsid w:val="00AF49BB"/>
    <w:rsid w:val="00AF5009"/>
    <w:rsid w:val="00AF514A"/>
    <w:rsid w:val="00AF5A01"/>
    <w:rsid w:val="00AF5F42"/>
    <w:rsid w:val="00AF603D"/>
    <w:rsid w:val="00AF67CC"/>
    <w:rsid w:val="00AF6952"/>
    <w:rsid w:val="00AF6C35"/>
    <w:rsid w:val="00AF6ECC"/>
    <w:rsid w:val="00AF70F7"/>
    <w:rsid w:val="00AF71C6"/>
    <w:rsid w:val="00AF75BD"/>
    <w:rsid w:val="00AF7A82"/>
    <w:rsid w:val="00B005F1"/>
    <w:rsid w:val="00B00B0B"/>
    <w:rsid w:val="00B00F0C"/>
    <w:rsid w:val="00B01323"/>
    <w:rsid w:val="00B0190D"/>
    <w:rsid w:val="00B02CF3"/>
    <w:rsid w:val="00B02E6B"/>
    <w:rsid w:val="00B03645"/>
    <w:rsid w:val="00B04756"/>
    <w:rsid w:val="00B04988"/>
    <w:rsid w:val="00B04E4B"/>
    <w:rsid w:val="00B04E63"/>
    <w:rsid w:val="00B05064"/>
    <w:rsid w:val="00B052C6"/>
    <w:rsid w:val="00B05302"/>
    <w:rsid w:val="00B05577"/>
    <w:rsid w:val="00B0584E"/>
    <w:rsid w:val="00B0592B"/>
    <w:rsid w:val="00B06B5D"/>
    <w:rsid w:val="00B06C7C"/>
    <w:rsid w:val="00B06CE0"/>
    <w:rsid w:val="00B07C8D"/>
    <w:rsid w:val="00B07C9F"/>
    <w:rsid w:val="00B10073"/>
    <w:rsid w:val="00B102C5"/>
    <w:rsid w:val="00B10AFE"/>
    <w:rsid w:val="00B11A9A"/>
    <w:rsid w:val="00B120A1"/>
    <w:rsid w:val="00B125F0"/>
    <w:rsid w:val="00B12A03"/>
    <w:rsid w:val="00B130CD"/>
    <w:rsid w:val="00B14085"/>
    <w:rsid w:val="00B144EB"/>
    <w:rsid w:val="00B14843"/>
    <w:rsid w:val="00B14A6B"/>
    <w:rsid w:val="00B14B16"/>
    <w:rsid w:val="00B1512E"/>
    <w:rsid w:val="00B1515E"/>
    <w:rsid w:val="00B15D1A"/>
    <w:rsid w:val="00B168D3"/>
    <w:rsid w:val="00B16FF2"/>
    <w:rsid w:val="00B17408"/>
    <w:rsid w:val="00B17F1F"/>
    <w:rsid w:val="00B200FA"/>
    <w:rsid w:val="00B20475"/>
    <w:rsid w:val="00B20B3C"/>
    <w:rsid w:val="00B2108D"/>
    <w:rsid w:val="00B21148"/>
    <w:rsid w:val="00B21A06"/>
    <w:rsid w:val="00B22040"/>
    <w:rsid w:val="00B223E4"/>
    <w:rsid w:val="00B22D0C"/>
    <w:rsid w:val="00B22FD0"/>
    <w:rsid w:val="00B236C0"/>
    <w:rsid w:val="00B23FBE"/>
    <w:rsid w:val="00B246A8"/>
    <w:rsid w:val="00B25100"/>
    <w:rsid w:val="00B2512B"/>
    <w:rsid w:val="00B260CF"/>
    <w:rsid w:val="00B2691C"/>
    <w:rsid w:val="00B2715A"/>
    <w:rsid w:val="00B27AA4"/>
    <w:rsid w:val="00B27E36"/>
    <w:rsid w:val="00B27F3C"/>
    <w:rsid w:val="00B300C6"/>
    <w:rsid w:val="00B304CD"/>
    <w:rsid w:val="00B30874"/>
    <w:rsid w:val="00B308FB"/>
    <w:rsid w:val="00B3096A"/>
    <w:rsid w:val="00B30B06"/>
    <w:rsid w:val="00B30C81"/>
    <w:rsid w:val="00B30E89"/>
    <w:rsid w:val="00B31281"/>
    <w:rsid w:val="00B323FD"/>
    <w:rsid w:val="00B32929"/>
    <w:rsid w:val="00B32938"/>
    <w:rsid w:val="00B329A4"/>
    <w:rsid w:val="00B32DFD"/>
    <w:rsid w:val="00B32F46"/>
    <w:rsid w:val="00B334C3"/>
    <w:rsid w:val="00B3384F"/>
    <w:rsid w:val="00B33A57"/>
    <w:rsid w:val="00B33EC3"/>
    <w:rsid w:val="00B3493E"/>
    <w:rsid w:val="00B34CB1"/>
    <w:rsid w:val="00B34FFF"/>
    <w:rsid w:val="00B350E1"/>
    <w:rsid w:val="00B35262"/>
    <w:rsid w:val="00B356E7"/>
    <w:rsid w:val="00B36BFA"/>
    <w:rsid w:val="00B3770D"/>
    <w:rsid w:val="00B37AB6"/>
    <w:rsid w:val="00B4005C"/>
    <w:rsid w:val="00B4034C"/>
    <w:rsid w:val="00B40F04"/>
    <w:rsid w:val="00B4211B"/>
    <w:rsid w:val="00B4296A"/>
    <w:rsid w:val="00B42E2C"/>
    <w:rsid w:val="00B42E78"/>
    <w:rsid w:val="00B42EAC"/>
    <w:rsid w:val="00B43D04"/>
    <w:rsid w:val="00B43E4B"/>
    <w:rsid w:val="00B43E92"/>
    <w:rsid w:val="00B44400"/>
    <w:rsid w:val="00B44620"/>
    <w:rsid w:val="00B44F0A"/>
    <w:rsid w:val="00B4532C"/>
    <w:rsid w:val="00B453DC"/>
    <w:rsid w:val="00B45D15"/>
    <w:rsid w:val="00B46091"/>
    <w:rsid w:val="00B46465"/>
    <w:rsid w:val="00B46C63"/>
    <w:rsid w:val="00B475B1"/>
    <w:rsid w:val="00B47A1E"/>
    <w:rsid w:val="00B47F0A"/>
    <w:rsid w:val="00B517EE"/>
    <w:rsid w:val="00B528E3"/>
    <w:rsid w:val="00B53253"/>
    <w:rsid w:val="00B53388"/>
    <w:rsid w:val="00B53448"/>
    <w:rsid w:val="00B5382A"/>
    <w:rsid w:val="00B53895"/>
    <w:rsid w:val="00B53991"/>
    <w:rsid w:val="00B53BF8"/>
    <w:rsid w:val="00B54085"/>
    <w:rsid w:val="00B54839"/>
    <w:rsid w:val="00B5517B"/>
    <w:rsid w:val="00B551E9"/>
    <w:rsid w:val="00B55361"/>
    <w:rsid w:val="00B553D6"/>
    <w:rsid w:val="00B555F8"/>
    <w:rsid w:val="00B5564A"/>
    <w:rsid w:val="00B556C0"/>
    <w:rsid w:val="00B5623D"/>
    <w:rsid w:val="00B56583"/>
    <w:rsid w:val="00B56B7F"/>
    <w:rsid w:val="00B573FB"/>
    <w:rsid w:val="00B60089"/>
    <w:rsid w:val="00B600B4"/>
    <w:rsid w:val="00B60EBF"/>
    <w:rsid w:val="00B60EEC"/>
    <w:rsid w:val="00B61268"/>
    <w:rsid w:val="00B620E3"/>
    <w:rsid w:val="00B625FE"/>
    <w:rsid w:val="00B6288D"/>
    <w:rsid w:val="00B62B4C"/>
    <w:rsid w:val="00B63782"/>
    <w:rsid w:val="00B63CA2"/>
    <w:rsid w:val="00B641D7"/>
    <w:rsid w:val="00B65601"/>
    <w:rsid w:val="00B656E9"/>
    <w:rsid w:val="00B65BDB"/>
    <w:rsid w:val="00B65CB3"/>
    <w:rsid w:val="00B65E79"/>
    <w:rsid w:val="00B65FC7"/>
    <w:rsid w:val="00B66C1E"/>
    <w:rsid w:val="00B672F3"/>
    <w:rsid w:val="00B676AB"/>
    <w:rsid w:val="00B70353"/>
    <w:rsid w:val="00B71140"/>
    <w:rsid w:val="00B7120D"/>
    <w:rsid w:val="00B71443"/>
    <w:rsid w:val="00B716D2"/>
    <w:rsid w:val="00B71F6C"/>
    <w:rsid w:val="00B72085"/>
    <w:rsid w:val="00B7248A"/>
    <w:rsid w:val="00B7260B"/>
    <w:rsid w:val="00B72624"/>
    <w:rsid w:val="00B737F3"/>
    <w:rsid w:val="00B74D23"/>
    <w:rsid w:val="00B74E96"/>
    <w:rsid w:val="00B7540F"/>
    <w:rsid w:val="00B75FA0"/>
    <w:rsid w:val="00B763B7"/>
    <w:rsid w:val="00B76A07"/>
    <w:rsid w:val="00B77A6B"/>
    <w:rsid w:val="00B77B9A"/>
    <w:rsid w:val="00B77E5B"/>
    <w:rsid w:val="00B8002B"/>
    <w:rsid w:val="00B80742"/>
    <w:rsid w:val="00B80A9E"/>
    <w:rsid w:val="00B80D66"/>
    <w:rsid w:val="00B80D94"/>
    <w:rsid w:val="00B815E4"/>
    <w:rsid w:val="00B818B8"/>
    <w:rsid w:val="00B81B16"/>
    <w:rsid w:val="00B81CA6"/>
    <w:rsid w:val="00B81FD7"/>
    <w:rsid w:val="00B8228C"/>
    <w:rsid w:val="00B822F8"/>
    <w:rsid w:val="00B823AC"/>
    <w:rsid w:val="00B83F3A"/>
    <w:rsid w:val="00B8469C"/>
    <w:rsid w:val="00B85DCE"/>
    <w:rsid w:val="00B85E0C"/>
    <w:rsid w:val="00B85E45"/>
    <w:rsid w:val="00B86176"/>
    <w:rsid w:val="00B861F7"/>
    <w:rsid w:val="00B86380"/>
    <w:rsid w:val="00B864E4"/>
    <w:rsid w:val="00B869D0"/>
    <w:rsid w:val="00B86B5D"/>
    <w:rsid w:val="00B87534"/>
    <w:rsid w:val="00B877F6"/>
    <w:rsid w:val="00B900A7"/>
    <w:rsid w:val="00B90261"/>
    <w:rsid w:val="00B90546"/>
    <w:rsid w:val="00B909EF"/>
    <w:rsid w:val="00B90B03"/>
    <w:rsid w:val="00B90C14"/>
    <w:rsid w:val="00B90C27"/>
    <w:rsid w:val="00B91384"/>
    <w:rsid w:val="00B91777"/>
    <w:rsid w:val="00B9198C"/>
    <w:rsid w:val="00B92256"/>
    <w:rsid w:val="00B9271D"/>
    <w:rsid w:val="00B92D7C"/>
    <w:rsid w:val="00B932AF"/>
    <w:rsid w:val="00B93FF9"/>
    <w:rsid w:val="00B9477E"/>
    <w:rsid w:val="00B9495F"/>
    <w:rsid w:val="00B94CD3"/>
    <w:rsid w:val="00B94E3C"/>
    <w:rsid w:val="00B950D7"/>
    <w:rsid w:val="00B95591"/>
    <w:rsid w:val="00B9590C"/>
    <w:rsid w:val="00B95916"/>
    <w:rsid w:val="00B95A8A"/>
    <w:rsid w:val="00B96982"/>
    <w:rsid w:val="00B969E5"/>
    <w:rsid w:val="00B96CD7"/>
    <w:rsid w:val="00B97FD8"/>
    <w:rsid w:val="00B97FF5"/>
    <w:rsid w:val="00BA0F7B"/>
    <w:rsid w:val="00BA144A"/>
    <w:rsid w:val="00BA14AB"/>
    <w:rsid w:val="00BA17E0"/>
    <w:rsid w:val="00BA19D8"/>
    <w:rsid w:val="00BA1BDB"/>
    <w:rsid w:val="00BA1BFA"/>
    <w:rsid w:val="00BA208A"/>
    <w:rsid w:val="00BA231C"/>
    <w:rsid w:val="00BA2ABF"/>
    <w:rsid w:val="00BA2ADA"/>
    <w:rsid w:val="00BA2AF9"/>
    <w:rsid w:val="00BA2EC8"/>
    <w:rsid w:val="00BA399E"/>
    <w:rsid w:val="00BA3ADC"/>
    <w:rsid w:val="00BA3FFB"/>
    <w:rsid w:val="00BA44A0"/>
    <w:rsid w:val="00BA463E"/>
    <w:rsid w:val="00BA4A1B"/>
    <w:rsid w:val="00BA4C30"/>
    <w:rsid w:val="00BA516C"/>
    <w:rsid w:val="00BA54C8"/>
    <w:rsid w:val="00BA557D"/>
    <w:rsid w:val="00BA6AAA"/>
    <w:rsid w:val="00BA6DF7"/>
    <w:rsid w:val="00BA731E"/>
    <w:rsid w:val="00BA7814"/>
    <w:rsid w:val="00BA7FCE"/>
    <w:rsid w:val="00BB06CE"/>
    <w:rsid w:val="00BB07F0"/>
    <w:rsid w:val="00BB0D71"/>
    <w:rsid w:val="00BB1759"/>
    <w:rsid w:val="00BB17D9"/>
    <w:rsid w:val="00BB1AB5"/>
    <w:rsid w:val="00BB1BE3"/>
    <w:rsid w:val="00BB29D8"/>
    <w:rsid w:val="00BB2B50"/>
    <w:rsid w:val="00BB3B67"/>
    <w:rsid w:val="00BB419E"/>
    <w:rsid w:val="00BB4485"/>
    <w:rsid w:val="00BB44CB"/>
    <w:rsid w:val="00BB4606"/>
    <w:rsid w:val="00BB4E1C"/>
    <w:rsid w:val="00BB4EDC"/>
    <w:rsid w:val="00BB51B2"/>
    <w:rsid w:val="00BB549B"/>
    <w:rsid w:val="00BB564D"/>
    <w:rsid w:val="00BB5E0A"/>
    <w:rsid w:val="00BB5F46"/>
    <w:rsid w:val="00BB7550"/>
    <w:rsid w:val="00BB7648"/>
    <w:rsid w:val="00BC0141"/>
    <w:rsid w:val="00BC04D7"/>
    <w:rsid w:val="00BC0DE8"/>
    <w:rsid w:val="00BC185D"/>
    <w:rsid w:val="00BC2582"/>
    <w:rsid w:val="00BC41B5"/>
    <w:rsid w:val="00BC4C38"/>
    <w:rsid w:val="00BC61BF"/>
    <w:rsid w:val="00BC6416"/>
    <w:rsid w:val="00BC6BF4"/>
    <w:rsid w:val="00BC6EA5"/>
    <w:rsid w:val="00BC72D7"/>
    <w:rsid w:val="00BC7303"/>
    <w:rsid w:val="00BC7533"/>
    <w:rsid w:val="00BC7670"/>
    <w:rsid w:val="00BC775B"/>
    <w:rsid w:val="00BD0445"/>
    <w:rsid w:val="00BD0517"/>
    <w:rsid w:val="00BD05FD"/>
    <w:rsid w:val="00BD06BD"/>
    <w:rsid w:val="00BD0876"/>
    <w:rsid w:val="00BD0DD1"/>
    <w:rsid w:val="00BD10FC"/>
    <w:rsid w:val="00BD1529"/>
    <w:rsid w:val="00BD1850"/>
    <w:rsid w:val="00BD1A76"/>
    <w:rsid w:val="00BD242E"/>
    <w:rsid w:val="00BD448D"/>
    <w:rsid w:val="00BD449C"/>
    <w:rsid w:val="00BD44C9"/>
    <w:rsid w:val="00BD4546"/>
    <w:rsid w:val="00BD4DFD"/>
    <w:rsid w:val="00BD5088"/>
    <w:rsid w:val="00BD509E"/>
    <w:rsid w:val="00BD5169"/>
    <w:rsid w:val="00BD548C"/>
    <w:rsid w:val="00BD56E3"/>
    <w:rsid w:val="00BD594B"/>
    <w:rsid w:val="00BD5B82"/>
    <w:rsid w:val="00BD5EA5"/>
    <w:rsid w:val="00BD5FD2"/>
    <w:rsid w:val="00BD6414"/>
    <w:rsid w:val="00BD742E"/>
    <w:rsid w:val="00BD773F"/>
    <w:rsid w:val="00BD7EB4"/>
    <w:rsid w:val="00BE012F"/>
    <w:rsid w:val="00BE0449"/>
    <w:rsid w:val="00BE116B"/>
    <w:rsid w:val="00BE1438"/>
    <w:rsid w:val="00BE1472"/>
    <w:rsid w:val="00BE15B2"/>
    <w:rsid w:val="00BE16C2"/>
    <w:rsid w:val="00BE1D8B"/>
    <w:rsid w:val="00BE226A"/>
    <w:rsid w:val="00BE2A8E"/>
    <w:rsid w:val="00BE2F0C"/>
    <w:rsid w:val="00BE2F37"/>
    <w:rsid w:val="00BE3309"/>
    <w:rsid w:val="00BE3EB7"/>
    <w:rsid w:val="00BE4130"/>
    <w:rsid w:val="00BE43FF"/>
    <w:rsid w:val="00BE4FB5"/>
    <w:rsid w:val="00BE57F1"/>
    <w:rsid w:val="00BE5A9E"/>
    <w:rsid w:val="00BE5C1F"/>
    <w:rsid w:val="00BE787B"/>
    <w:rsid w:val="00BF06A8"/>
    <w:rsid w:val="00BF0D84"/>
    <w:rsid w:val="00BF1227"/>
    <w:rsid w:val="00BF185C"/>
    <w:rsid w:val="00BF1BA5"/>
    <w:rsid w:val="00BF2174"/>
    <w:rsid w:val="00BF283B"/>
    <w:rsid w:val="00BF2B25"/>
    <w:rsid w:val="00BF2DBC"/>
    <w:rsid w:val="00BF3343"/>
    <w:rsid w:val="00BF3669"/>
    <w:rsid w:val="00BF40F4"/>
    <w:rsid w:val="00BF45B5"/>
    <w:rsid w:val="00BF4EAE"/>
    <w:rsid w:val="00BF53CB"/>
    <w:rsid w:val="00BF5802"/>
    <w:rsid w:val="00BF6C50"/>
    <w:rsid w:val="00BF6CB7"/>
    <w:rsid w:val="00BF7072"/>
    <w:rsid w:val="00BF727C"/>
    <w:rsid w:val="00BF72C9"/>
    <w:rsid w:val="00BF7D80"/>
    <w:rsid w:val="00C00FFA"/>
    <w:rsid w:val="00C0130F"/>
    <w:rsid w:val="00C0140E"/>
    <w:rsid w:val="00C022AF"/>
    <w:rsid w:val="00C02C72"/>
    <w:rsid w:val="00C02CB9"/>
    <w:rsid w:val="00C033DD"/>
    <w:rsid w:val="00C036C2"/>
    <w:rsid w:val="00C037A5"/>
    <w:rsid w:val="00C03990"/>
    <w:rsid w:val="00C03F94"/>
    <w:rsid w:val="00C03F9A"/>
    <w:rsid w:val="00C0587B"/>
    <w:rsid w:val="00C06170"/>
    <w:rsid w:val="00C06202"/>
    <w:rsid w:val="00C0648D"/>
    <w:rsid w:val="00C06C0E"/>
    <w:rsid w:val="00C07063"/>
    <w:rsid w:val="00C073DD"/>
    <w:rsid w:val="00C07C83"/>
    <w:rsid w:val="00C07EF2"/>
    <w:rsid w:val="00C1075F"/>
    <w:rsid w:val="00C11065"/>
    <w:rsid w:val="00C110EF"/>
    <w:rsid w:val="00C11163"/>
    <w:rsid w:val="00C12C4F"/>
    <w:rsid w:val="00C12C6E"/>
    <w:rsid w:val="00C12D69"/>
    <w:rsid w:val="00C13BA4"/>
    <w:rsid w:val="00C13D89"/>
    <w:rsid w:val="00C13E50"/>
    <w:rsid w:val="00C14593"/>
    <w:rsid w:val="00C14686"/>
    <w:rsid w:val="00C14F8F"/>
    <w:rsid w:val="00C15026"/>
    <w:rsid w:val="00C15C5D"/>
    <w:rsid w:val="00C15EFF"/>
    <w:rsid w:val="00C1620C"/>
    <w:rsid w:val="00C16219"/>
    <w:rsid w:val="00C165E8"/>
    <w:rsid w:val="00C16A69"/>
    <w:rsid w:val="00C16F2A"/>
    <w:rsid w:val="00C17D52"/>
    <w:rsid w:val="00C17F02"/>
    <w:rsid w:val="00C205FD"/>
    <w:rsid w:val="00C20691"/>
    <w:rsid w:val="00C206DA"/>
    <w:rsid w:val="00C20E82"/>
    <w:rsid w:val="00C21204"/>
    <w:rsid w:val="00C215EE"/>
    <w:rsid w:val="00C218D1"/>
    <w:rsid w:val="00C2249B"/>
    <w:rsid w:val="00C2280E"/>
    <w:rsid w:val="00C23170"/>
    <w:rsid w:val="00C23203"/>
    <w:rsid w:val="00C23707"/>
    <w:rsid w:val="00C23861"/>
    <w:rsid w:val="00C23C0F"/>
    <w:rsid w:val="00C2474B"/>
    <w:rsid w:val="00C25108"/>
    <w:rsid w:val="00C2525D"/>
    <w:rsid w:val="00C25D92"/>
    <w:rsid w:val="00C2639C"/>
    <w:rsid w:val="00C26C11"/>
    <w:rsid w:val="00C26C96"/>
    <w:rsid w:val="00C26F01"/>
    <w:rsid w:val="00C26FBD"/>
    <w:rsid w:val="00C27117"/>
    <w:rsid w:val="00C271D1"/>
    <w:rsid w:val="00C272A0"/>
    <w:rsid w:val="00C27B5F"/>
    <w:rsid w:val="00C31013"/>
    <w:rsid w:val="00C310D7"/>
    <w:rsid w:val="00C31B7B"/>
    <w:rsid w:val="00C33D49"/>
    <w:rsid w:val="00C33E7E"/>
    <w:rsid w:val="00C341E9"/>
    <w:rsid w:val="00C3437C"/>
    <w:rsid w:val="00C34D08"/>
    <w:rsid w:val="00C35AB2"/>
    <w:rsid w:val="00C35F77"/>
    <w:rsid w:val="00C36374"/>
    <w:rsid w:val="00C364D1"/>
    <w:rsid w:val="00C368B7"/>
    <w:rsid w:val="00C36931"/>
    <w:rsid w:val="00C370A2"/>
    <w:rsid w:val="00C40ADD"/>
    <w:rsid w:val="00C40D49"/>
    <w:rsid w:val="00C40E5B"/>
    <w:rsid w:val="00C40F06"/>
    <w:rsid w:val="00C41026"/>
    <w:rsid w:val="00C4127F"/>
    <w:rsid w:val="00C425F1"/>
    <w:rsid w:val="00C4303A"/>
    <w:rsid w:val="00C439D5"/>
    <w:rsid w:val="00C43D45"/>
    <w:rsid w:val="00C44D7D"/>
    <w:rsid w:val="00C44DB0"/>
    <w:rsid w:val="00C4505C"/>
    <w:rsid w:val="00C4548D"/>
    <w:rsid w:val="00C45DD9"/>
    <w:rsid w:val="00C46C3C"/>
    <w:rsid w:val="00C46DE8"/>
    <w:rsid w:val="00C50718"/>
    <w:rsid w:val="00C50885"/>
    <w:rsid w:val="00C50C4D"/>
    <w:rsid w:val="00C51626"/>
    <w:rsid w:val="00C519B8"/>
    <w:rsid w:val="00C5222B"/>
    <w:rsid w:val="00C52237"/>
    <w:rsid w:val="00C522AB"/>
    <w:rsid w:val="00C5273B"/>
    <w:rsid w:val="00C5278E"/>
    <w:rsid w:val="00C52BD2"/>
    <w:rsid w:val="00C53175"/>
    <w:rsid w:val="00C531BC"/>
    <w:rsid w:val="00C53425"/>
    <w:rsid w:val="00C53AEB"/>
    <w:rsid w:val="00C53DD0"/>
    <w:rsid w:val="00C53F79"/>
    <w:rsid w:val="00C541E4"/>
    <w:rsid w:val="00C5430C"/>
    <w:rsid w:val="00C54412"/>
    <w:rsid w:val="00C54AEF"/>
    <w:rsid w:val="00C55495"/>
    <w:rsid w:val="00C557F4"/>
    <w:rsid w:val="00C55A43"/>
    <w:rsid w:val="00C55AF5"/>
    <w:rsid w:val="00C55FF8"/>
    <w:rsid w:val="00C56900"/>
    <w:rsid w:val="00C56923"/>
    <w:rsid w:val="00C56B69"/>
    <w:rsid w:val="00C57AF7"/>
    <w:rsid w:val="00C606E8"/>
    <w:rsid w:val="00C6100A"/>
    <w:rsid w:val="00C62550"/>
    <w:rsid w:val="00C62F81"/>
    <w:rsid w:val="00C631AF"/>
    <w:rsid w:val="00C63285"/>
    <w:rsid w:val="00C63A7C"/>
    <w:rsid w:val="00C644B4"/>
    <w:rsid w:val="00C64A9C"/>
    <w:rsid w:val="00C64EC1"/>
    <w:rsid w:val="00C652DE"/>
    <w:rsid w:val="00C65408"/>
    <w:rsid w:val="00C657C2"/>
    <w:rsid w:val="00C66A02"/>
    <w:rsid w:val="00C66A96"/>
    <w:rsid w:val="00C66F2F"/>
    <w:rsid w:val="00C67CA3"/>
    <w:rsid w:val="00C701BE"/>
    <w:rsid w:val="00C704C7"/>
    <w:rsid w:val="00C7128A"/>
    <w:rsid w:val="00C714D3"/>
    <w:rsid w:val="00C7191E"/>
    <w:rsid w:val="00C71A4F"/>
    <w:rsid w:val="00C71CA5"/>
    <w:rsid w:val="00C71DFF"/>
    <w:rsid w:val="00C71E6C"/>
    <w:rsid w:val="00C7241E"/>
    <w:rsid w:val="00C72894"/>
    <w:rsid w:val="00C72A6C"/>
    <w:rsid w:val="00C72AEC"/>
    <w:rsid w:val="00C72C27"/>
    <w:rsid w:val="00C72C98"/>
    <w:rsid w:val="00C7313B"/>
    <w:rsid w:val="00C7473B"/>
    <w:rsid w:val="00C74A25"/>
    <w:rsid w:val="00C74DC0"/>
    <w:rsid w:val="00C75B4E"/>
    <w:rsid w:val="00C76160"/>
    <w:rsid w:val="00C7668F"/>
    <w:rsid w:val="00C767E6"/>
    <w:rsid w:val="00C76D05"/>
    <w:rsid w:val="00C777DA"/>
    <w:rsid w:val="00C777F2"/>
    <w:rsid w:val="00C8031C"/>
    <w:rsid w:val="00C805D1"/>
    <w:rsid w:val="00C809E0"/>
    <w:rsid w:val="00C80C3B"/>
    <w:rsid w:val="00C80EE9"/>
    <w:rsid w:val="00C8128A"/>
    <w:rsid w:val="00C812E8"/>
    <w:rsid w:val="00C81664"/>
    <w:rsid w:val="00C81B3A"/>
    <w:rsid w:val="00C81C2D"/>
    <w:rsid w:val="00C81FB1"/>
    <w:rsid w:val="00C82565"/>
    <w:rsid w:val="00C82FAC"/>
    <w:rsid w:val="00C83225"/>
    <w:rsid w:val="00C8343B"/>
    <w:rsid w:val="00C83EFA"/>
    <w:rsid w:val="00C8404C"/>
    <w:rsid w:val="00C84234"/>
    <w:rsid w:val="00C84AC8"/>
    <w:rsid w:val="00C8519E"/>
    <w:rsid w:val="00C85AD7"/>
    <w:rsid w:val="00C85B9D"/>
    <w:rsid w:val="00C86452"/>
    <w:rsid w:val="00C86C36"/>
    <w:rsid w:val="00C87A49"/>
    <w:rsid w:val="00C87AA7"/>
    <w:rsid w:val="00C87D46"/>
    <w:rsid w:val="00C87F82"/>
    <w:rsid w:val="00C9008D"/>
    <w:rsid w:val="00C905C5"/>
    <w:rsid w:val="00C90637"/>
    <w:rsid w:val="00C906F7"/>
    <w:rsid w:val="00C9132B"/>
    <w:rsid w:val="00C9276E"/>
    <w:rsid w:val="00C92F03"/>
    <w:rsid w:val="00C9331A"/>
    <w:rsid w:val="00C9393B"/>
    <w:rsid w:val="00C939A0"/>
    <w:rsid w:val="00C93C2C"/>
    <w:rsid w:val="00C940DE"/>
    <w:rsid w:val="00C94941"/>
    <w:rsid w:val="00C94943"/>
    <w:rsid w:val="00C9497D"/>
    <w:rsid w:val="00C95172"/>
    <w:rsid w:val="00C9563A"/>
    <w:rsid w:val="00C95820"/>
    <w:rsid w:val="00C95D24"/>
    <w:rsid w:val="00C96371"/>
    <w:rsid w:val="00C967D3"/>
    <w:rsid w:val="00C96B00"/>
    <w:rsid w:val="00C96D6B"/>
    <w:rsid w:val="00C96F7B"/>
    <w:rsid w:val="00C974F2"/>
    <w:rsid w:val="00C97729"/>
    <w:rsid w:val="00CA03FC"/>
    <w:rsid w:val="00CA0469"/>
    <w:rsid w:val="00CA0A7A"/>
    <w:rsid w:val="00CA0FAE"/>
    <w:rsid w:val="00CA1126"/>
    <w:rsid w:val="00CA1A5C"/>
    <w:rsid w:val="00CA1AD9"/>
    <w:rsid w:val="00CA2735"/>
    <w:rsid w:val="00CA281A"/>
    <w:rsid w:val="00CA34C9"/>
    <w:rsid w:val="00CA4A4E"/>
    <w:rsid w:val="00CA5080"/>
    <w:rsid w:val="00CA5109"/>
    <w:rsid w:val="00CA5711"/>
    <w:rsid w:val="00CA5A8C"/>
    <w:rsid w:val="00CA699E"/>
    <w:rsid w:val="00CA6F1A"/>
    <w:rsid w:val="00CA75A2"/>
    <w:rsid w:val="00CB0960"/>
    <w:rsid w:val="00CB0C99"/>
    <w:rsid w:val="00CB10A5"/>
    <w:rsid w:val="00CB11C7"/>
    <w:rsid w:val="00CB1386"/>
    <w:rsid w:val="00CB1C2E"/>
    <w:rsid w:val="00CB1E12"/>
    <w:rsid w:val="00CB2D82"/>
    <w:rsid w:val="00CB34A5"/>
    <w:rsid w:val="00CB3647"/>
    <w:rsid w:val="00CB3812"/>
    <w:rsid w:val="00CB3FF1"/>
    <w:rsid w:val="00CB4624"/>
    <w:rsid w:val="00CB4B8D"/>
    <w:rsid w:val="00CB5927"/>
    <w:rsid w:val="00CB698B"/>
    <w:rsid w:val="00CB75BE"/>
    <w:rsid w:val="00CB79B2"/>
    <w:rsid w:val="00CB7A81"/>
    <w:rsid w:val="00CB7CB2"/>
    <w:rsid w:val="00CC00FF"/>
    <w:rsid w:val="00CC036D"/>
    <w:rsid w:val="00CC0C42"/>
    <w:rsid w:val="00CC0D10"/>
    <w:rsid w:val="00CC1975"/>
    <w:rsid w:val="00CC1B19"/>
    <w:rsid w:val="00CC1F7A"/>
    <w:rsid w:val="00CC230D"/>
    <w:rsid w:val="00CC2592"/>
    <w:rsid w:val="00CC28FA"/>
    <w:rsid w:val="00CC2C33"/>
    <w:rsid w:val="00CC3204"/>
    <w:rsid w:val="00CC321C"/>
    <w:rsid w:val="00CC3242"/>
    <w:rsid w:val="00CC3721"/>
    <w:rsid w:val="00CC3791"/>
    <w:rsid w:val="00CC38D1"/>
    <w:rsid w:val="00CC4034"/>
    <w:rsid w:val="00CC4345"/>
    <w:rsid w:val="00CC4640"/>
    <w:rsid w:val="00CC4CE5"/>
    <w:rsid w:val="00CC5684"/>
    <w:rsid w:val="00CC5E24"/>
    <w:rsid w:val="00CC6550"/>
    <w:rsid w:val="00CC7371"/>
    <w:rsid w:val="00CC73F8"/>
    <w:rsid w:val="00CC776B"/>
    <w:rsid w:val="00CC7A7C"/>
    <w:rsid w:val="00CC7B5D"/>
    <w:rsid w:val="00CC7BAB"/>
    <w:rsid w:val="00CC7F57"/>
    <w:rsid w:val="00CD0D00"/>
    <w:rsid w:val="00CD10A9"/>
    <w:rsid w:val="00CD13A5"/>
    <w:rsid w:val="00CD14F2"/>
    <w:rsid w:val="00CD1B70"/>
    <w:rsid w:val="00CD1D7B"/>
    <w:rsid w:val="00CD1E2C"/>
    <w:rsid w:val="00CD2D0E"/>
    <w:rsid w:val="00CD2F14"/>
    <w:rsid w:val="00CD38B5"/>
    <w:rsid w:val="00CD3DB1"/>
    <w:rsid w:val="00CD434B"/>
    <w:rsid w:val="00CD43DB"/>
    <w:rsid w:val="00CD47A5"/>
    <w:rsid w:val="00CD4986"/>
    <w:rsid w:val="00CD5D00"/>
    <w:rsid w:val="00CD602C"/>
    <w:rsid w:val="00CD6286"/>
    <w:rsid w:val="00CD664F"/>
    <w:rsid w:val="00CD666A"/>
    <w:rsid w:val="00CD6818"/>
    <w:rsid w:val="00CD682C"/>
    <w:rsid w:val="00CD6BA8"/>
    <w:rsid w:val="00CD6C6B"/>
    <w:rsid w:val="00CD7246"/>
    <w:rsid w:val="00CD7B78"/>
    <w:rsid w:val="00CD7EA6"/>
    <w:rsid w:val="00CE02F2"/>
    <w:rsid w:val="00CE1BC5"/>
    <w:rsid w:val="00CE1CEB"/>
    <w:rsid w:val="00CE20F4"/>
    <w:rsid w:val="00CE2174"/>
    <w:rsid w:val="00CE23F1"/>
    <w:rsid w:val="00CE265E"/>
    <w:rsid w:val="00CE318A"/>
    <w:rsid w:val="00CE35A5"/>
    <w:rsid w:val="00CE3EA6"/>
    <w:rsid w:val="00CE4981"/>
    <w:rsid w:val="00CE4AF2"/>
    <w:rsid w:val="00CE4FE1"/>
    <w:rsid w:val="00CE519B"/>
    <w:rsid w:val="00CE5271"/>
    <w:rsid w:val="00CE5AFA"/>
    <w:rsid w:val="00CE5D71"/>
    <w:rsid w:val="00CE625E"/>
    <w:rsid w:val="00CE6886"/>
    <w:rsid w:val="00CE6B37"/>
    <w:rsid w:val="00CE71FE"/>
    <w:rsid w:val="00CE7855"/>
    <w:rsid w:val="00CE7C53"/>
    <w:rsid w:val="00CF2586"/>
    <w:rsid w:val="00CF29F9"/>
    <w:rsid w:val="00CF3582"/>
    <w:rsid w:val="00CF35A8"/>
    <w:rsid w:val="00CF3B3F"/>
    <w:rsid w:val="00CF4259"/>
    <w:rsid w:val="00CF454A"/>
    <w:rsid w:val="00CF5428"/>
    <w:rsid w:val="00CF6238"/>
    <w:rsid w:val="00CF6474"/>
    <w:rsid w:val="00CF689C"/>
    <w:rsid w:val="00CF6BA8"/>
    <w:rsid w:val="00CF6DD4"/>
    <w:rsid w:val="00CF6EA4"/>
    <w:rsid w:val="00CF7445"/>
    <w:rsid w:val="00CF754F"/>
    <w:rsid w:val="00CF781D"/>
    <w:rsid w:val="00CF787D"/>
    <w:rsid w:val="00CF7EFE"/>
    <w:rsid w:val="00D012DD"/>
    <w:rsid w:val="00D014AA"/>
    <w:rsid w:val="00D0180F"/>
    <w:rsid w:val="00D01E50"/>
    <w:rsid w:val="00D0220D"/>
    <w:rsid w:val="00D0257C"/>
    <w:rsid w:val="00D02A9D"/>
    <w:rsid w:val="00D02ED2"/>
    <w:rsid w:val="00D03438"/>
    <w:rsid w:val="00D03B9F"/>
    <w:rsid w:val="00D05576"/>
    <w:rsid w:val="00D06175"/>
    <w:rsid w:val="00D061B6"/>
    <w:rsid w:val="00D06D93"/>
    <w:rsid w:val="00D0779E"/>
    <w:rsid w:val="00D105CB"/>
    <w:rsid w:val="00D10874"/>
    <w:rsid w:val="00D11252"/>
    <w:rsid w:val="00D1136A"/>
    <w:rsid w:val="00D11704"/>
    <w:rsid w:val="00D11A7F"/>
    <w:rsid w:val="00D11C11"/>
    <w:rsid w:val="00D12925"/>
    <w:rsid w:val="00D12C0A"/>
    <w:rsid w:val="00D130DE"/>
    <w:rsid w:val="00D13392"/>
    <w:rsid w:val="00D13B47"/>
    <w:rsid w:val="00D13D7A"/>
    <w:rsid w:val="00D1425B"/>
    <w:rsid w:val="00D14839"/>
    <w:rsid w:val="00D14BB1"/>
    <w:rsid w:val="00D150D8"/>
    <w:rsid w:val="00D1548A"/>
    <w:rsid w:val="00D156CF"/>
    <w:rsid w:val="00D163D7"/>
    <w:rsid w:val="00D17401"/>
    <w:rsid w:val="00D17433"/>
    <w:rsid w:val="00D17880"/>
    <w:rsid w:val="00D203A4"/>
    <w:rsid w:val="00D203FA"/>
    <w:rsid w:val="00D2061D"/>
    <w:rsid w:val="00D208B7"/>
    <w:rsid w:val="00D20A01"/>
    <w:rsid w:val="00D215B6"/>
    <w:rsid w:val="00D21637"/>
    <w:rsid w:val="00D2177D"/>
    <w:rsid w:val="00D21896"/>
    <w:rsid w:val="00D21EF7"/>
    <w:rsid w:val="00D22B65"/>
    <w:rsid w:val="00D2304B"/>
    <w:rsid w:val="00D232D9"/>
    <w:rsid w:val="00D233D8"/>
    <w:rsid w:val="00D23A56"/>
    <w:rsid w:val="00D23D69"/>
    <w:rsid w:val="00D23FF7"/>
    <w:rsid w:val="00D245FA"/>
    <w:rsid w:val="00D24C2A"/>
    <w:rsid w:val="00D25190"/>
    <w:rsid w:val="00D257A8"/>
    <w:rsid w:val="00D25D41"/>
    <w:rsid w:val="00D26262"/>
    <w:rsid w:val="00D2633A"/>
    <w:rsid w:val="00D26382"/>
    <w:rsid w:val="00D26477"/>
    <w:rsid w:val="00D26CCF"/>
    <w:rsid w:val="00D27272"/>
    <w:rsid w:val="00D27EC4"/>
    <w:rsid w:val="00D27FCA"/>
    <w:rsid w:val="00D306E4"/>
    <w:rsid w:val="00D30A3C"/>
    <w:rsid w:val="00D31128"/>
    <w:rsid w:val="00D325F5"/>
    <w:rsid w:val="00D32F0A"/>
    <w:rsid w:val="00D33730"/>
    <w:rsid w:val="00D33992"/>
    <w:rsid w:val="00D33C5B"/>
    <w:rsid w:val="00D34191"/>
    <w:rsid w:val="00D34B3E"/>
    <w:rsid w:val="00D34CC3"/>
    <w:rsid w:val="00D350DB"/>
    <w:rsid w:val="00D36721"/>
    <w:rsid w:val="00D372CB"/>
    <w:rsid w:val="00D405AC"/>
    <w:rsid w:val="00D40832"/>
    <w:rsid w:val="00D408B5"/>
    <w:rsid w:val="00D41566"/>
    <w:rsid w:val="00D415E4"/>
    <w:rsid w:val="00D415FD"/>
    <w:rsid w:val="00D41646"/>
    <w:rsid w:val="00D41678"/>
    <w:rsid w:val="00D432C4"/>
    <w:rsid w:val="00D43456"/>
    <w:rsid w:val="00D43878"/>
    <w:rsid w:val="00D43E09"/>
    <w:rsid w:val="00D4433D"/>
    <w:rsid w:val="00D44D01"/>
    <w:rsid w:val="00D44D1C"/>
    <w:rsid w:val="00D454D9"/>
    <w:rsid w:val="00D45D76"/>
    <w:rsid w:val="00D4662F"/>
    <w:rsid w:val="00D46711"/>
    <w:rsid w:val="00D46944"/>
    <w:rsid w:val="00D46D9A"/>
    <w:rsid w:val="00D474D6"/>
    <w:rsid w:val="00D475AD"/>
    <w:rsid w:val="00D47F79"/>
    <w:rsid w:val="00D504A7"/>
    <w:rsid w:val="00D5062D"/>
    <w:rsid w:val="00D508A3"/>
    <w:rsid w:val="00D5095B"/>
    <w:rsid w:val="00D50E9D"/>
    <w:rsid w:val="00D50EB6"/>
    <w:rsid w:val="00D52187"/>
    <w:rsid w:val="00D528C9"/>
    <w:rsid w:val="00D52C67"/>
    <w:rsid w:val="00D53530"/>
    <w:rsid w:val="00D54D3F"/>
    <w:rsid w:val="00D54D8D"/>
    <w:rsid w:val="00D5524D"/>
    <w:rsid w:val="00D55685"/>
    <w:rsid w:val="00D55B4B"/>
    <w:rsid w:val="00D56536"/>
    <w:rsid w:val="00D56E17"/>
    <w:rsid w:val="00D57880"/>
    <w:rsid w:val="00D579F2"/>
    <w:rsid w:val="00D602F5"/>
    <w:rsid w:val="00D60311"/>
    <w:rsid w:val="00D60DF8"/>
    <w:rsid w:val="00D61DD9"/>
    <w:rsid w:val="00D62D48"/>
    <w:rsid w:val="00D62FCB"/>
    <w:rsid w:val="00D63BF1"/>
    <w:rsid w:val="00D6460B"/>
    <w:rsid w:val="00D649DE"/>
    <w:rsid w:val="00D64C86"/>
    <w:rsid w:val="00D64F2F"/>
    <w:rsid w:val="00D6518B"/>
    <w:rsid w:val="00D654D0"/>
    <w:rsid w:val="00D65FC8"/>
    <w:rsid w:val="00D66665"/>
    <w:rsid w:val="00D6771D"/>
    <w:rsid w:val="00D6790C"/>
    <w:rsid w:val="00D67C1F"/>
    <w:rsid w:val="00D67C32"/>
    <w:rsid w:val="00D67E01"/>
    <w:rsid w:val="00D67FB6"/>
    <w:rsid w:val="00D71E05"/>
    <w:rsid w:val="00D72654"/>
    <w:rsid w:val="00D72E1D"/>
    <w:rsid w:val="00D73508"/>
    <w:rsid w:val="00D73697"/>
    <w:rsid w:val="00D73FC3"/>
    <w:rsid w:val="00D7489B"/>
    <w:rsid w:val="00D75216"/>
    <w:rsid w:val="00D753FF"/>
    <w:rsid w:val="00D7558A"/>
    <w:rsid w:val="00D75B44"/>
    <w:rsid w:val="00D760EE"/>
    <w:rsid w:val="00D76ADF"/>
    <w:rsid w:val="00D76CB5"/>
    <w:rsid w:val="00D76FAB"/>
    <w:rsid w:val="00D77282"/>
    <w:rsid w:val="00D776E8"/>
    <w:rsid w:val="00D8066B"/>
    <w:rsid w:val="00D808BC"/>
    <w:rsid w:val="00D80D23"/>
    <w:rsid w:val="00D8116A"/>
    <w:rsid w:val="00D8121E"/>
    <w:rsid w:val="00D814DA"/>
    <w:rsid w:val="00D816E7"/>
    <w:rsid w:val="00D8225B"/>
    <w:rsid w:val="00D82919"/>
    <w:rsid w:val="00D82D34"/>
    <w:rsid w:val="00D83F48"/>
    <w:rsid w:val="00D841B4"/>
    <w:rsid w:val="00D84A95"/>
    <w:rsid w:val="00D84CCF"/>
    <w:rsid w:val="00D84DCD"/>
    <w:rsid w:val="00D8519B"/>
    <w:rsid w:val="00D858ED"/>
    <w:rsid w:val="00D86470"/>
    <w:rsid w:val="00D86637"/>
    <w:rsid w:val="00D86815"/>
    <w:rsid w:val="00D86ACF"/>
    <w:rsid w:val="00D86BB2"/>
    <w:rsid w:val="00D86BCC"/>
    <w:rsid w:val="00D86FE8"/>
    <w:rsid w:val="00D870F0"/>
    <w:rsid w:val="00D87744"/>
    <w:rsid w:val="00D879FE"/>
    <w:rsid w:val="00D87B9C"/>
    <w:rsid w:val="00D90154"/>
    <w:rsid w:val="00D9051A"/>
    <w:rsid w:val="00D90FAC"/>
    <w:rsid w:val="00D91253"/>
    <w:rsid w:val="00D91460"/>
    <w:rsid w:val="00D9147B"/>
    <w:rsid w:val="00D91568"/>
    <w:rsid w:val="00D9184C"/>
    <w:rsid w:val="00D92C88"/>
    <w:rsid w:val="00D93553"/>
    <w:rsid w:val="00D93646"/>
    <w:rsid w:val="00D940B4"/>
    <w:rsid w:val="00D94612"/>
    <w:rsid w:val="00D94A4D"/>
    <w:rsid w:val="00D952AA"/>
    <w:rsid w:val="00D9582B"/>
    <w:rsid w:val="00D958E4"/>
    <w:rsid w:val="00D95B9E"/>
    <w:rsid w:val="00D97898"/>
    <w:rsid w:val="00DA0194"/>
    <w:rsid w:val="00DA03DD"/>
    <w:rsid w:val="00DA123B"/>
    <w:rsid w:val="00DA25A4"/>
    <w:rsid w:val="00DA2683"/>
    <w:rsid w:val="00DA2A1A"/>
    <w:rsid w:val="00DA2CA5"/>
    <w:rsid w:val="00DA2E5C"/>
    <w:rsid w:val="00DA32A6"/>
    <w:rsid w:val="00DA3437"/>
    <w:rsid w:val="00DA406A"/>
    <w:rsid w:val="00DA4504"/>
    <w:rsid w:val="00DA524C"/>
    <w:rsid w:val="00DA54A3"/>
    <w:rsid w:val="00DA5977"/>
    <w:rsid w:val="00DA5D5E"/>
    <w:rsid w:val="00DA5F41"/>
    <w:rsid w:val="00DA7EBF"/>
    <w:rsid w:val="00DA7F56"/>
    <w:rsid w:val="00DB0939"/>
    <w:rsid w:val="00DB184B"/>
    <w:rsid w:val="00DB18EF"/>
    <w:rsid w:val="00DB1AA7"/>
    <w:rsid w:val="00DB1FBA"/>
    <w:rsid w:val="00DB29B7"/>
    <w:rsid w:val="00DB2E0B"/>
    <w:rsid w:val="00DB2FC9"/>
    <w:rsid w:val="00DB37DA"/>
    <w:rsid w:val="00DB3DD4"/>
    <w:rsid w:val="00DB464B"/>
    <w:rsid w:val="00DB5633"/>
    <w:rsid w:val="00DB5CBF"/>
    <w:rsid w:val="00DB60BA"/>
    <w:rsid w:val="00DB63CE"/>
    <w:rsid w:val="00DB64E4"/>
    <w:rsid w:val="00DB7026"/>
    <w:rsid w:val="00DB79CB"/>
    <w:rsid w:val="00DB7A17"/>
    <w:rsid w:val="00DB7DA4"/>
    <w:rsid w:val="00DB7E8C"/>
    <w:rsid w:val="00DB7ED0"/>
    <w:rsid w:val="00DC04CC"/>
    <w:rsid w:val="00DC0E68"/>
    <w:rsid w:val="00DC17FE"/>
    <w:rsid w:val="00DC1E3F"/>
    <w:rsid w:val="00DC2224"/>
    <w:rsid w:val="00DC2712"/>
    <w:rsid w:val="00DC2F33"/>
    <w:rsid w:val="00DC3D19"/>
    <w:rsid w:val="00DC3DC9"/>
    <w:rsid w:val="00DC3E98"/>
    <w:rsid w:val="00DC3ED9"/>
    <w:rsid w:val="00DC433C"/>
    <w:rsid w:val="00DC472F"/>
    <w:rsid w:val="00DC4740"/>
    <w:rsid w:val="00DC581E"/>
    <w:rsid w:val="00DC5940"/>
    <w:rsid w:val="00DC5A42"/>
    <w:rsid w:val="00DC5B87"/>
    <w:rsid w:val="00DC5FF0"/>
    <w:rsid w:val="00DC603C"/>
    <w:rsid w:val="00DC6248"/>
    <w:rsid w:val="00DC64DE"/>
    <w:rsid w:val="00DC6D8E"/>
    <w:rsid w:val="00DC700D"/>
    <w:rsid w:val="00DC70EE"/>
    <w:rsid w:val="00DC7992"/>
    <w:rsid w:val="00DD0013"/>
    <w:rsid w:val="00DD06B6"/>
    <w:rsid w:val="00DD0CC2"/>
    <w:rsid w:val="00DD2D30"/>
    <w:rsid w:val="00DD35A7"/>
    <w:rsid w:val="00DD44AB"/>
    <w:rsid w:val="00DD4631"/>
    <w:rsid w:val="00DD46A4"/>
    <w:rsid w:val="00DD4873"/>
    <w:rsid w:val="00DD5411"/>
    <w:rsid w:val="00DD5488"/>
    <w:rsid w:val="00DD553C"/>
    <w:rsid w:val="00DD5A24"/>
    <w:rsid w:val="00DD5AC6"/>
    <w:rsid w:val="00DD5F01"/>
    <w:rsid w:val="00DD5FE4"/>
    <w:rsid w:val="00DD6092"/>
    <w:rsid w:val="00DD6155"/>
    <w:rsid w:val="00DD6172"/>
    <w:rsid w:val="00DD618A"/>
    <w:rsid w:val="00DD654B"/>
    <w:rsid w:val="00DD6891"/>
    <w:rsid w:val="00DD6953"/>
    <w:rsid w:val="00DD6B5F"/>
    <w:rsid w:val="00DD6C87"/>
    <w:rsid w:val="00DD6EE4"/>
    <w:rsid w:val="00DD7774"/>
    <w:rsid w:val="00DE0096"/>
    <w:rsid w:val="00DE0261"/>
    <w:rsid w:val="00DE0632"/>
    <w:rsid w:val="00DE1493"/>
    <w:rsid w:val="00DE1736"/>
    <w:rsid w:val="00DE1DAA"/>
    <w:rsid w:val="00DE1F33"/>
    <w:rsid w:val="00DE248B"/>
    <w:rsid w:val="00DE31A4"/>
    <w:rsid w:val="00DE3A88"/>
    <w:rsid w:val="00DE3E79"/>
    <w:rsid w:val="00DE490F"/>
    <w:rsid w:val="00DE4BE4"/>
    <w:rsid w:val="00DE4D0C"/>
    <w:rsid w:val="00DE54AD"/>
    <w:rsid w:val="00DE560C"/>
    <w:rsid w:val="00DE5C18"/>
    <w:rsid w:val="00DE5E4A"/>
    <w:rsid w:val="00DE5FC2"/>
    <w:rsid w:val="00DE6489"/>
    <w:rsid w:val="00DE6A5B"/>
    <w:rsid w:val="00DE6A9A"/>
    <w:rsid w:val="00DE6BA1"/>
    <w:rsid w:val="00DE6BA6"/>
    <w:rsid w:val="00DE7554"/>
    <w:rsid w:val="00DE7771"/>
    <w:rsid w:val="00DE7A8C"/>
    <w:rsid w:val="00DE7C33"/>
    <w:rsid w:val="00DF0361"/>
    <w:rsid w:val="00DF0422"/>
    <w:rsid w:val="00DF095F"/>
    <w:rsid w:val="00DF131F"/>
    <w:rsid w:val="00DF1393"/>
    <w:rsid w:val="00DF1A3C"/>
    <w:rsid w:val="00DF2216"/>
    <w:rsid w:val="00DF312B"/>
    <w:rsid w:val="00DF3536"/>
    <w:rsid w:val="00DF3567"/>
    <w:rsid w:val="00DF3615"/>
    <w:rsid w:val="00DF3C09"/>
    <w:rsid w:val="00DF3DCF"/>
    <w:rsid w:val="00DF42B5"/>
    <w:rsid w:val="00DF43C4"/>
    <w:rsid w:val="00DF4E29"/>
    <w:rsid w:val="00DF4F94"/>
    <w:rsid w:val="00DF5FCA"/>
    <w:rsid w:val="00DF6239"/>
    <w:rsid w:val="00DF678C"/>
    <w:rsid w:val="00DF7208"/>
    <w:rsid w:val="00DF7D4F"/>
    <w:rsid w:val="00DF7D87"/>
    <w:rsid w:val="00E0062E"/>
    <w:rsid w:val="00E00E9A"/>
    <w:rsid w:val="00E01CAA"/>
    <w:rsid w:val="00E02613"/>
    <w:rsid w:val="00E02693"/>
    <w:rsid w:val="00E029EC"/>
    <w:rsid w:val="00E02A3D"/>
    <w:rsid w:val="00E02D74"/>
    <w:rsid w:val="00E032B3"/>
    <w:rsid w:val="00E036EA"/>
    <w:rsid w:val="00E038F3"/>
    <w:rsid w:val="00E03E4A"/>
    <w:rsid w:val="00E04043"/>
    <w:rsid w:val="00E0407F"/>
    <w:rsid w:val="00E0443F"/>
    <w:rsid w:val="00E04806"/>
    <w:rsid w:val="00E048B5"/>
    <w:rsid w:val="00E04B4F"/>
    <w:rsid w:val="00E051A8"/>
    <w:rsid w:val="00E0528D"/>
    <w:rsid w:val="00E05BF6"/>
    <w:rsid w:val="00E06D47"/>
    <w:rsid w:val="00E07105"/>
    <w:rsid w:val="00E07662"/>
    <w:rsid w:val="00E07974"/>
    <w:rsid w:val="00E07FB4"/>
    <w:rsid w:val="00E10274"/>
    <w:rsid w:val="00E10610"/>
    <w:rsid w:val="00E11618"/>
    <w:rsid w:val="00E116FA"/>
    <w:rsid w:val="00E11790"/>
    <w:rsid w:val="00E12209"/>
    <w:rsid w:val="00E1231F"/>
    <w:rsid w:val="00E12DF1"/>
    <w:rsid w:val="00E12FEA"/>
    <w:rsid w:val="00E13053"/>
    <w:rsid w:val="00E13210"/>
    <w:rsid w:val="00E13407"/>
    <w:rsid w:val="00E13705"/>
    <w:rsid w:val="00E13866"/>
    <w:rsid w:val="00E139E8"/>
    <w:rsid w:val="00E13AB4"/>
    <w:rsid w:val="00E14DDE"/>
    <w:rsid w:val="00E151E5"/>
    <w:rsid w:val="00E15A76"/>
    <w:rsid w:val="00E15B97"/>
    <w:rsid w:val="00E162E7"/>
    <w:rsid w:val="00E16763"/>
    <w:rsid w:val="00E16929"/>
    <w:rsid w:val="00E16CDC"/>
    <w:rsid w:val="00E170F2"/>
    <w:rsid w:val="00E20F6B"/>
    <w:rsid w:val="00E21CB8"/>
    <w:rsid w:val="00E21FF5"/>
    <w:rsid w:val="00E22116"/>
    <w:rsid w:val="00E226A8"/>
    <w:rsid w:val="00E2279A"/>
    <w:rsid w:val="00E23211"/>
    <w:rsid w:val="00E2323C"/>
    <w:rsid w:val="00E2369D"/>
    <w:rsid w:val="00E239F6"/>
    <w:rsid w:val="00E23CEA"/>
    <w:rsid w:val="00E241A2"/>
    <w:rsid w:val="00E2457C"/>
    <w:rsid w:val="00E249F6"/>
    <w:rsid w:val="00E25A87"/>
    <w:rsid w:val="00E2639F"/>
    <w:rsid w:val="00E26565"/>
    <w:rsid w:val="00E267BE"/>
    <w:rsid w:val="00E26A26"/>
    <w:rsid w:val="00E26BA9"/>
    <w:rsid w:val="00E27417"/>
    <w:rsid w:val="00E274E4"/>
    <w:rsid w:val="00E278A2"/>
    <w:rsid w:val="00E30D5F"/>
    <w:rsid w:val="00E3143F"/>
    <w:rsid w:val="00E31445"/>
    <w:rsid w:val="00E3150B"/>
    <w:rsid w:val="00E31722"/>
    <w:rsid w:val="00E3192B"/>
    <w:rsid w:val="00E319B8"/>
    <w:rsid w:val="00E31F58"/>
    <w:rsid w:val="00E321BE"/>
    <w:rsid w:val="00E324B7"/>
    <w:rsid w:val="00E326DC"/>
    <w:rsid w:val="00E32C8B"/>
    <w:rsid w:val="00E33033"/>
    <w:rsid w:val="00E3457F"/>
    <w:rsid w:val="00E34E37"/>
    <w:rsid w:val="00E34F34"/>
    <w:rsid w:val="00E35073"/>
    <w:rsid w:val="00E3570E"/>
    <w:rsid w:val="00E35C67"/>
    <w:rsid w:val="00E35E7D"/>
    <w:rsid w:val="00E3694F"/>
    <w:rsid w:val="00E36BA0"/>
    <w:rsid w:val="00E36D48"/>
    <w:rsid w:val="00E3719B"/>
    <w:rsid w:val="00E4001F"/>
    <w:rsid w:val="00E40A0D"/>
    <w:rsid w:val="00E418F5"/>
    <w:rsid w:val="00E42224"/>
    <w:rsid w:val="00E42939"/>
    <w:rsid w:val="00E42E7B"/>
    <w:rsid w:val="00E43614"/>
    <w:rsid w:val="00E43624"/>
    <w:rsid w:val="00E437A5"/>
    <w:rsid w:val="00E43AC3"/>
    <w:rsid w:val="00E43C81"/>
    <w:rsid w:val="00E44472"/>
    <w:rsid w:val="00E44895"/>
    <w:rsid w:val="00E4493F"/>
    <w:rsid w:val="00E44BFD"/>
    <w:rsid w:val="00E44D0B"/>
    <w:rsid w:val="00E45211"/>
    <w:rsid w:val="00E45699"/>
    <w:rsid w:val="00E45738"/>
    <w:rsid w:val="00E457A1"/>
    <w:rsid w:val="00E458C0"/>
    <w:rsid w:val="00E46039"/>
    <w:rsid w:val="00E461BF"/>
    <w:rsid w:val="00E462AE"/>
    <w:rsid w:val="00E47114"/>
    <w:rsid w:val="00E472AE"/>
    <w:rsid w:val="00E47F3C"/>
    <w:rsid w:val="00E47FFD"/>
    <w:rsid w:val="00E5007C"/>
    <w:rsid w:val="00E5049E"/>
    <w:rsid w:val="00E50D16"/>
    <w:rsid w:val="00E50ECA"/>
    <w:rsid w:val="00E51020"/>
    <w:rsid w:val="00E5113D"/>
    <w:rsid w:val="00E52ACA"/>
    <w:rsid w:val="00E53138"/>
    <w:rsid w:val="00E5361C"/>
    <w:rsid w:val="00E537A9"/>
    <w:rsid w:val="00E53A45"/>
    <w:rsid w:val="00E53C2E"/>
    <w:rsid w:val="00E54397"/>
    <w:rsid w:val="00E54585"/>
    <w:rsid w:val="00E54B3C"/>
    <w:rsid w:val="00E54C77"/>
    <w:rsid w:val="00E550D6"/>
    <w:rsid w:val="00E551CE"/>
    <w:rsid w:val="00E555E5"/>
    <w:rsid w:val="00E55E23"/>
    <w:rsid w:val="00E562AC"/>
    <w:rsid w:val="00E56513"/>
    <w:rsid w:val="00E56674"/>
    <w:rsid w:val="00E5668E"/>
    <w:rsid w:val="00E56F9B"/>
    <w:rsid w:val="00E574A1"/>
    <w:rsid w:val="00E57502"/>
    <w:rsid w:val="00E60130"/>
    <w:rsid w:val="00E60254"/>
    <w:rsid w:val="00E60381"/>
    <w:rsid w:val="00E610E1"/>
    <w:rsid w:val="00E6127A"/>
    <w:rsid w:val="00E61672"/>
    <w:rsid w:val="00E61A0E"/>
    <w:rsid w:val="00E61C3E"/>
    <w:rsid w:val="00E62CA3"/>
    <w:rsid w:val="00E6330C"/>
    <w:rsid w:val="00E639A2"/>
    <w:rsid w:val="00E64A99"/>
    <w:rsid w:val="00E64C2B"/>
    <w:rsid w:val="00E64CB5"/>
    <w:rsid w:val="00E64ED2"/>
    <w:rsid w:val="00E650CA"/>
    <w:rsid w:val="00E65496"/>
    <w:rsid w:val="00E658B2"/>
    <w:rsid w:val="00E6653C"/>
    <w:rsid w:val="00E66882"/>
    <w:rsid w:val="00E67C16"/>
    <w:rsid w:val="00E703FE"/>
    <w:rsid w:val="00E7068A"/>
    <w:rsid w:val="00E70AF3"/>
    <w:rsid w:val="00E70B3D"/>
    <w:rsid w:val="00E713F3"/>
    <w:rsid w:val="00E7163E"/>
    <w:rsid w:val="00E7200D"/>
    <w:rsid w:val="00E7266F"/>
    <w:rsid w:val="00E72A0D"/>
    <w:rsid w:val="00E733C5"/>
    <w:rsid w:val="00E7348E"/>
    <w:rsid w:val="00E7439D"/>
    <w:rsid w:val="00E7529F"/>
    <w:rsid w:val="00E7538E"/>
    <w:rsid w:val="00E75B50"/>
    <w:rsid w:val="00E75C86"/>
    <w:rsid w:val="00E760E2"/>
    <w:rsid w:val="00E76239"/>
    <w:rsid w:val="00E765EA"/>
    <w:rsid w:val="00E768D4"/>
    <w:rsid w:val="00E76930"/>
    <w:rsid w:val="00E76B2F"/>
    <w:rsid w:val="00E770F9"/>
    <w:rsid w:val="00E776AA"/>
    <w:rsid w:val="00E77789"/>
    <w:rsid w:val="00E77E22"/>
    <w:rsid w:val="00E80245"/>
    <w:rsid w:val="00E80AE3"/>
    <w:rsid w:val="00E80F09"/>
    <w:rsid w:val="00E81379"/>
    <w:rsid w:val="00E81389"/>
    <w:rsid w:val="00E817D6"/>
    <w:rsid w:val="00E8187E"/>
    <w:rsid w:val="00E82A90"/>
    <w:rsid w:val="00E82D65"/>
    <w:rsid w:val="00E82DF1"/>
    <w:rsid w:val="00E82F74"/>
    <w:rsid w:val="00E838FF"/>
    <w:rsid w:val="00E83953"/>
    <w:rsid w:val="00E84327"/>
    <w:rsid w:val="00E854A6"/>
    <w:rsid w:val="00E859F9"/>
    <w:rsid w:val="00E85E69"/>
    <w:rsid w:val="00E85F23"/>
    <w:rsid w:val="00E8614D"/>
    <w:rsid w:val="00E86538"/>
    <w:rsid w:val="00E86648"/>
    <w:rsid w:val="00E8681C"/>
    <w:rsid w:val="00E86EE1"/>
    <w:rsid w:val="00E875E1"/>
    <w:rsid w:val="00E876E1"/>
    <w:rsid w:val="00E87830"/>
    <w:rsid w:val="00E87ACC"/>
    <w:rsid w:val="00E87E87"/>
    <w:rsid w:val="00E87EB6"/>
    <w:rsid w:val="00E908BA"/>
    <w:rsid w:val="00E90FD5"/>
    <w:rsid w:val="00E914BC"/>
    <w:rsid w:val="00E9159C"/>
    <w:rsid w:val="00E91779"/>
    <w:rsid w:val="00E91C5E"/>
    <w:rsid w:val="00E91C91"/>
    <w:rsid w:val="00E91CBF"/>
    <w:rsid w:val="00E9211D"/>
    <w:rsid w:val="00E928AF"/>
    <w:rsid w:val="00E9298B"/>
    <w:rsid w:val="00E930D5"/>
    <w:rsid w:val="00E932BA"/>
    <w:rsid w:val="00E933D8"/>
    <w:rsid w:val="00E939DB"/>
    <w:rsid w:val="00E93EDA"/>
    <w:rsid w:val="00E944B4"/>
    <w:rsid w:val="00E944FF"/>
    <w:rsid w:val="00E94761"/>
    <w:rsid w:val="00E95D1B"/>
    <w:rsid w:val="00E963E4"/>
    <w:rsid w:val="00E96D49"/>
    <w:rsid w:val="00E97006"/>
    <w:rsid w:val="00E970BF"/>
    <w:rsid w:val="00E97453"/>
    <w:rsid w:val="00E976CD"/>
    <w:rsid w:val="00E977BF"/>
    <w:rsid w:val="00E978EF"/>
    <w:rsid w:val="00E97AF4"/>
    <w:rsid w:val="00E97D5B"/>
    <w:rsid w:val="00E97E96"/>
    <w:rsid w:val="00EA0E36"/>
    <w:rsid w:val="00EA1627"/>
    <w:rsid w:val="00EA213C"/>
    <w:rsid w:val="00EA2712"/>
    <w:rsid w:val="00EA2D96"/>
    <w:rsid w:val="00EA373E"/>
    <w:rsid w:val="00EA499E"/>
    <w:rsid w:val="00EA4B4E"/>
    <w:rsid w:val="00EA4ED9"/>
    <w:rsid w:val="00EA4FD0"/>
    <w:rsid w:val="00EA531A"/>
    <w:rsid w:val="00EA55AF"/>
    <w:rsid w:val="00EA643A"/>
    <w:rsid w:val="00EA6502"/>
    <w:rsid w:val="00EA69F4"/>
    <w:rsid w:val="00EA72D9"/>
    <w:rsid w:val="00EA784E"/>
    <w:rsid w:val="00EB01F7"/>
    <w:rsid w:val="00EB076A"/>
    <w:rsid w:val="00EB083C"/>
    <w:rsid w:val="00EB0EE8"/>
    <w:rsid w:val="00EB13E3"/>
    <w:rsid w:val="00EB1DE3"/>
    <w:rsid w:val="00EB21D4"/>
    <w:rsid w:val="00EB24F2"/>
    <w:rsid w:val="00EB2614"/>
    <w:rsid w:val="00EB268D"/>
    <w:rsid w:val="00EB2A66"/>
    <w:rsid w:val="00EB2D9C"/>
    <w:rsid w:val="00EB342A"/>
    <w:rsid w:val="00EB347C"/>
    <w:rsid w:val="00EB417A"/>
    <w:rsid w:val="00EB42A1"/>
    <w:rsid w:val="00EB4E58"/>
    <w:rsid w:val="00EB5525"/>
    <w:rsid w:val="00EB571A"/>
    <w:rsid w:val="00EB5FD9"/>
    <w:rsid w:val="00EB604A"/>
    <w:rsid w:val="00EB67AA"/>
    <w:rsid w:val="00EB67C1"/>
    <w:rsid w:val="00EB6B18"/>
    <w:rsid w:val="00EB751B"/>
    <w:rsid w:val="00EB76D4"/>
    <w:rsid w:val="00EB7D3E"/>
    <w:rsid w:val="00EC0254"/>
    <w:rsid w:val="00EC0BD8"/>
    <w:rsid w:val="00EC1329"/>
    <w:rsid w:val="00EC1CB7"/>
    <w:rsid w:val="00EC287A"/>
    <w:rsid w:val="00EC2D29"/>
    <w:rsid w:val="00EC2ED7"/>
    <w:rsid w:val="00EC3A80"/>
    <w:rsid w:val="00EC3BB0"/>
    <w:rsid w:val="00EC3CC6"/>
    <w:rsid w:val="00EC43E0"/>
    <w:rsid w:val="00EC4568"/>
    <w:rsid w:val="00EC45BC"/>
    <w:rsid w:val="00EC578E"/>
    <w:rsid w:val="00EC5818"/>
    <w:rsid w:val="00EC5FA4"/>
    <w:rsid w:val="00EC6653"/>
    <w:rsid w:val="00EC6899"/>
    <w:rsid w:val="00EC6989"/>
    <w:rsid w:val="00EC6DA2"/>
    <w:rsid w:val="00EC7511"/>
    <w:rsid w:val="00EC757F"/>
    <w:rsid w:val="00EC7C97"/>
    <w:rsid w:val="00ED0943"/>
    <w:rsid w:val="00ED09AC"/>
    <w:rsid w:val="00ED0CDB"/>
    <w:rsid w:val="00ED0F0E"/>
    <w:rsid w:val="00ED12F1"/>
    <w:rsid w:val="00ED143F"/>
    <w:rsid w:val="00ED193E"/>
    <w:rsid w:val="00ED1A67"/>
    <w:rsid w:val="00ED225D"/>
    <w:rsid w:val="00ED253E"/>
    <w:rsid w:val="00ED29DF"/>
    <w:rsid w:val="00ED2C2F"/>
    <w:rsid w:val="00ED3610"/>
    <w:rsid w:val="00ED4074"/>
    <w:rsid w:val="00ED4F6E"/>
    <w:rsid w:val="00ED5331"/>
    <w:rsid w:val="00ED57EF"/>
    <w:rsid w:val="00ED5FFA"/>
    <w:rsid w:val="00ED6401"/>
    <w:rsid w:val="00ED6745"/>
    <w:rsid w:val="00ED6B31"/>
    <w:rsid w:val="00ED76BC"/>
    <w:rsid w:val="00ED7EE7"/>
    <w:rsid w:val="00ED7F09"/>
    <w:rsid w:val="00EE0414"/>
    <w:rsid w:val="00EE2227"/>
    <w:rsid w:val="00EE38B5"/>
    <w:rsid w:val="00EE4497"/>
    <w:rsid w:val="00EE4605"/>
    <w:rsid w:val="00EE5644"/>
    <w:rsid w:val="00EE5D4B"/>
    <w:rsid w:val="00EE6494"/>
    <w:rsid w:val="00EE683A"/>
    <w:rsid w:val="00EE69C9"/>
    <w:rsid w:val="00EE6E95"/>
    <w:rsid w:val="00EE78A3"/>
    <w:rsid w:val="00EE7954"/>
    <w:rsid w:val="00EE7A28"/>
    <w:rsid w:val="00EE7A46"/>
    <w:rsid w:val="00EE7D9A"/>
    <w:rsid w:val="00EE7F41"/>
    <w:rsid w:val="00EF0F66"/>
    <w:rsid w:val="00EF108C"/>
    <w:rsid w:val="00EF114C"/>
    <w:rsid w:val="00EF14BE"/>
    <w:rsid w:val="00EF1506"/>
    <w:rsid w:val="00EF1B97"/>
    <w:rsid w:val="00EF1C02"/>
    <w:rsid w:val="00EF20C2"/>
    <w:rsid w:val="00EF212D"/>
    <w:rsid w:val="00EF2152"/>
    <w:rsid w:val="00EF2179"/>
    <w:rsid w:val="00EF2607"/>
    <w:rsid w:val="00EF2FA4"/>
    <w:rsid w:val="00EF3E39"/>
    <w:rsid w:val="00EF4A68"/>
    <w:rsid w:val="00EF4B1C"/>
    <w:rsid w:val="00EF4ECA"/>
    <w:rsid w:val="00EF558A"/>
    <w:rsid w:val="00EF5607"/>
    <w:rsid w:val="00EF5B15"/>
    <w:rsid w:val="00EF6D51"/>
    <w:rsid w:val="00EF76CB"/>
    <w:rsid w:val="00EF772E"/>
    <w:rsid w:val="00EF7D13"/>
    <w:rsid w:val="00EF7D43"/>
    <w:rsid w:val="00F00346"/>
    <w:rsid w:val="00F005C6"/>
    <w:rsid w:val="00F01942"/>
    <w:rsid w:val="00F02294"/>
    <w:rsid w:val="00F023A5"/>
    <w:rsid w:val="00F023E8"/>
    <w:rsid w:val="00F02543"/>
    <w:rsid w:val="00F026E1"/>
    <w:rsid w:val="00F02956"/>
    <w:rsid w:val="00F02BD3"/>
    <w:rsid w:val="00F02CB7"/>
    <w:rsid w:val="00F0362C"/>
    <w:rsid w:val="00F03D68"/>
    <w:rsid w:val="00F045AF"/>
    <w:rsid w:val="00F048DF"/>
    <w:rsid w:val="00F0505E"/>
    <w:rsid w:val="00F050B7"/>
    <w:rsid w:val="00F05D1D"/>
    <w:rsid w:val="00F05E4D"/>
    <w:rsid w:val="00F05E8A"/>
    <w:rsid w:val="00F061B1"/>
    <w:rsid w:val="00F064DF"/>
    <w:rsid w:val="00F072D1"/>
    <w:rsid w:val="00F0746C"/>
    <w:rsid w:val="00F07601"/>
    <w:rsid w:val="00F077AB"/>
    <w:rsid w:val="00F0788B"/>
    <w:rsid w:val="00F079B4"/>
    <w:rsid w:val="00F07E57"/>
    <w:rsid w:val="00F100E9"/>
    <w:rsid w:val="00F108E6"/>
    <w:rsid w:val="00F10D31"/>
    <w:rsid w:val="00F10FCE"/>
    <w:rsid w:val="00F11E38"/>
    <w:rsid w:val="00F13148"/>
    <w:rsid w:val="00F13B25"/>
    <w:rsid w:val="00F13DE7"/>
    <w:rsid w:val="00F13E99"/>
    <w:rsid w:val="00F145EC"/>
    <w:rsid w:val="00F1474A"/>
    <w:rsid w:val="00F148EA"/>
    <w:rsid w:val="00F1514B"/>
    <w:rsid w:val="00F1694F"/>
    <w:rsid w:val="00F169AC"/>
    <w:rsid w:val="00F17293"/>
    <w:rsid w:val="00F17C3A"/>
    <w:rsid w:val="00F17C8E"/>
    <w:rsid w:val="00F2013E"/>
    <w:rsid w:val="00F20C0E"/>
    <w:rsid w:val="00F20D12"/>
    <w:rsid w:val="00F222B8"/>
    <w:rsid w:val="00F22562"/>
    <w:rsid w:val="00F22995"/>
    <w:rsid w:val="00F22B6B"/>
    <w:rsid w:val="00F23537"/>
    <w:rsid w:val="00F23811"/>
    <w:rsid w:val="00F23A3E"/>
    <w:rsid w:val="00F2411F"/>
    <w:rsid w:val="00F2432D"/>
    <w:rsid w:val="00F24437"/>
    <w:rsid w:val="00F24693"/>
    <w:rsid w:val="00F24DCB"/>
    <w:rsid w:val="00F2597B"/>
    <w:rsid w:val="00F26CC5"/>
    <w:rsid w:val="00F26DE9"/>
    <w:rsid w:val="00F26F21"/>
    <w:rsid w:val="00F26F22"/>
    <w:rsid w:val="00F273E7"/>
    <w:rsid w:val="00F27728"/>
    <w:rsid w:val="00F3071A"/>
    <w:rsid w:val="00F30D19"/>
    <w:rsid w:val="00F30E4C"/>
    <w:rsid w:val="00F3113A"/>
    <w:rsid w:val="00F31C16"/>
    <w:rsid w:val="00F3289D"/>
    <w:rsid w:val="00F32C1A"/>
    <w:rsid w:val="00F32E10"/>
    <w:rsid w:val="00F33003"/>
    <w:rsid w:val="00F34702"/>
    <w:rsid w:val="00F351E9"/>
    <w:rsid w:val="00F36AA5"/>
    <w:rsid w:val="00F36AB9"/>
    <w:rsid w:val="00F36E6D"/>
    <w:rsid w:val="00F3706F"/>
    <w:rsid w:val="00F370A0"/>
    <w:rsid w:val="00F37778"/>
    <w:rsid w:val="00F377DC"/>
    <w:rsid w:val="00F37EF3"/>
    <w:rsid w:val="00F40A12"/>
    <w:rsid w:val="00F42A93"/>
    <w:rsid w:val="00F42BEE"/>
    <w:rsid w:val="00F4339D"/>
    <w:rsid w:val="00F434DE"/>
    <w:rsid w:val="00F4378A"/>
    <w:rsid w:val="00F44468"/>
    <w:rsid w:val="00F448CE"/>
    <w:rsid w:val="00F44AD6"/>
    <w:rsid w:val="00F44F5E"/>
    <w:rsid w:val="00F44FD4"/>
    <w:rsid w:val="00F45A7A"/>
    <w:rsid w:val="00F45C68"/>
    <w:rsid w:val="00F45CB6"/>
    <w:rsid w:val="00F45E18"/>
    <w:rsid w:val="00F45E56"/>
    <w:rsid w:val="00F45F08"/>
    <w:rsid w:val="00F4607E"/>
    <w:rsid w:val="00F462ED"/>
    <w:rsid w:val="00F47B81"/>
    <w:rsid w:val="00F47EE3"/>
    <w:rsid w:val="00F47F7C"/>
    <w:rsid w:val="00F5024A"/>
    <w:rsid w:val="00F5036D"/>
    <w:rsid w:val="00F503D3"/>
    <w:rsid w:val="00F50C4B"/>
    <w:rsid w:val="00F512D6"/>
    <w:rsid w:val="00F51BA4"/>
    <w:rsid w:val="00F52B8D"/>
    <w:rsid w:val="00F52CF2"/>
    <w:rsid w:val="00F52F9E"/>
    <w:rsid w:val="00F53029"/>
    <w:rsid w:val="00F536B8"/>
    <w:rsid w:val="00F53754"/>
    <w:rsid w:val="00F5398F"/>
    <w:rsid w:val="00F540AB"/>
    <w:rsid w:val="00F54245"/>
    <w:rsid w:val="00F546C4"/>
    <w:rsid w:val="00F55E00"/>
    <w:rsid w:val="00F55FB5"/>
    <w:rsid w:val="00F56232"/>
    <w:rsid w:val="00F562E3"/>
    <w:rsid w:val="00F56F2E"/>
    <w:rsid w:val="00F570B7"/>
    <w:rsid w:val="00F57477"/>
    <w:rsid w:val="00F57675"/>
    <w:rsid w:val="00F579ED"/>
    <w:rsid w:val="00F57A20"/>
    <w:rsid w:val="00F57FD2"/>
    <w:rsid w:val="00F60000"/>
    <w:rsid w:val="00F603A2"/>
    <w:rsid w:val="00F60AEF"/>
    <w:rsid w:val="00F60BD2"/>
    <w:rsid w:val="00F62194"/>
    <w:rsid w:val="00F626F4"/>
    <w:rsid w:val="00F628EA"/>
    <w:rsid w:val="00F62C40"/>
    <w:rsid w:val="00F62E90"/>
    <w:rsid w:val="00F635B0"/>
    <w:rsid w:val="00F63722"/>
    <w:rsid w:val="00F63D9E"/>
    <w:rsid w:val="00F63DE3"/>
    <w:rsid w:val="00F64571"/>
    <w:rsid w:val="00F651A1"/>
    <w:rsid w:val="00F65321"/>
    <w:rsid w:val="00F653F9"/>
    <w:rsid w:val="00F6541A"/>
    <w:rsid w:val="00F65D17"/>
    <w:rsid w:val="00F66F17"/>
    <w:rsid w:val="00F67087"/>
    <w:rsid w:val="00F6724B"/>
    <w:rsid w:val="00F67317"/>
    <w:rsid w:val="00F6731F"/>
    <w:rsid w:val="00F675F9"/>
    <w:rsid w:val="00F67664"/>
    <w:rsid w:val="00F67A2E"/>
    <w:rsid w:val="00F67AEC"/>
    <w:rsid w:val="00F67C69"/>
    <w:rsid w:val="00F67CF1"/>
    <w:rsid w:val="00F67DC5"/>
    <w:rsid w:val="00F67ECC"/>
    <w:rsid w:val="00F70B7E"/>
    <w:rsid w:val="00F70CC7"/>
    <w:rsid w:val="00F70E8F"/>
    <w:rsid w:val="00F70F00"/>
    <w:rsid w:val="00F71369"/>
    <w:rsid w:val="00F71F26"/>
    <w:rsid w:val="00F7267D"/>
    <w:rsid w:val="00F72C5A"/>
    <w:rsid w:val="00F72E8C"/>
    <w:rsid w:val="00F72FF1"/>
    <w:rsid w:val="00F73155"/>
    <w:rsid w:val="00F73D02"/>
    <w:rsid w:val="00F740F0"/>
    <w:rsid w:val="00F74169"/>
    <w:rsid w:val="00F743E1"/>
    <w:rsid w:val="00F744AA"/>
    <w:rsid w:val="00F74A8E"/>
    <w:rsid w:val="00F74AC3"/>
    <w:rsid w:val="00F74CBC"/>
    <w:rsid w:val="00F7527A"/>
    <w:rsid w:val="00F756CF"/>
    <w:rsid w:val="00F75B9D"/>
    <w:rsid w:val="00F75C5F"/>
    <w:rsid w:val="00F75E40"/>
    <w:rsid w:val="00F761E0"/>
    <w:rsid w:val="00F76A16"/>
    <w:rsid w:val="00F77A10"/>
    <w:rsid w:val="00F77B68"/>
    <w:rsid w:val="00F80C7A"/>
    <w:rsid w:val="00F815EB"/>
    <w:rsid w:val="00F81FDC"/>
    <w:rsid w:val="00F82372"/>
    <w:rsid w:val="00F82453"/>
    <w:rsid w:val="00F82B00"/>
    <w:rsid w:val="00F82DA1"/>
    <w:rsid w:val="00F83760"/>
    <w:rsid w:val="00F837E2"/>
    <w:rsid w:val="00F83D15"/>
    <w:rsid w:val="00F83E49"/>
    <w:rsid w:val="00F83F6B"/>
    <w:rsid w:val="00F84EA0"/>
    <w:rsid w:val="00F852AA"/>
    <w:rsid w:val="00F8611A"/>
    <w:rsid w:val="00F86C7A"/>
    <w:rsid w:val="00F8717D"/>
    <w:rsid w:val="00F872B7"/>
    <w:rsid w:val="00F87744"/>
    <w:rsid w:val="00F87DBA"/>
    <w:rsid w:val="00F87E29"/>
    <w:rsid w:val="00F87FF4"/>
    <w:rsid w:val="00F87FF8"/>
    <w:rsid w:val="00F903BE"/>
    <w:rsid w:val="00F9054D"/>
    <w:rsid w:val="00F90A40"/>
    <w:rsid w:val="00F90AFB"/>
    <w:rsid w:val="00F90D2A"/>
    <w:rsid w:val="00F90EF1"/>
    <w:rsid w:val="00F91057"/>
    <w:rsid w:val="00F911F3"/>
    <w:rsid w:val="00F915C1"/>
    <w:rsid w:val="00F919CE"/>
    <w:rsid w:val="00F91B9C"/>
    <w:rsid w:val="00F922FA"/>
    <w:rsid w:val="00F92854"/>
    <w:rsid w:val="00F934D8"/>
    <w:rsid w:val="00F93596"/>
    <w:rsid w:val="00F93876"/>
    <w:rsid w:val="00F94C0A"/>
    <w:rsid w:val="00F94D84"/>
    <w:rsid w:val="00F94FD8"/>
    <w:rsid w:val="00F953BC"/>
    <w:rsid w:val="00F95AD4"/>
    <w:rsid w:val="00F95DA5"/>
    <w:rsid w:val="00F96178"/>
    <w:rsid w:val="00F96D99"/>
    <w:rsid w:val="00F97017"/>
    <w:rsid w:val="00F97286"/>
    <w:rsid w:val="00F97704"/>
    <w:rsid w:val="00FA00B5"/>
    <w:rsid w:val="00FA0924"/>
    <w:rsid w:val="00FA284A"/>
    <w:rsid w:val="00FA2D8C"/>
    <w:rsid w:val="00FA30EA"/>
    <w:rsid w:val="00FA42A0"/>
    <w:rsid w:val="00FA47E2"/>
    <w:rsid w:val="00FA48F8"/>
    <w:rsid w:val="00FA49A8"/>
    <w:rsid w:val="00FA4F35"/>
    <w:rsid w:val="00FA5145"/>
    <w:rsid w:val="00FA5629"/>
    <w:rsid w:val="00FA5C5B"/>
    <w:rsid w:val="00FA5F1A"/>
    <w:rsid w:val="00FA648B"/>
    <w:rsid w:val="00FA651F"/>
    <w:rsid w:val="00FA6C37"/>
    <w:rsid w:val="00FA792F"/>
    <w:rsid w:val="00FA7B3D"/>
    <w:rsid w:val="00FB050F"/>
    <w:rsid w:val="00FB05B1"/>
    <w:rsid w:val="00FB13E9"/>
    <w:rsid w:val="00FB144F"/>
    <w:rsid w:val="00FB14BC"/>
    <w:rsid w:val="00FB1976"/>
    <w:rsid w:val="00FB1C13"/>
    <w:rsid w:val="00FB1C82"/>
    <w:rsid w:val="00FB1F84"/>
    <w:rsid w:val="00FB1FC6"/>
    <w:rsid w:val="00FB289C"/>
    <w:rsid w:val="00FB2C9B"/>
    <w:rsid w:val="00FB3158"/>
    <w:rsid w:val="00FB33CF"/>
    <w:rsid w:val="00FB39AD"/>
    <w:rsid w:val="00FB4211"/>
    <w:rsid w:val="00FB4608"/>
    <w:rsid w:val="00FB4785"/>
    <w:rsid w:val="00FB534A"/>
    <w:rsid w:val="00FB5447"/>
    <w:rsid w:val="00FB617C"/>
    <w:rsid w:val="00FB6201"/>
    <w:rsid w:val="00FB6A5B"/>
    <w:rsid w:val="00FB71EB"/>
    <w:rsid w:val="00FB7271"/>
    <w:rsid w:val="00FB7285"/>
    <w:rsid w:val="00FB7BFA"/>
    <w:rsid w:val="00FC0283"/>
    <w:rsid w:val="00FC0BEE"/>
    <w:rsid w:val="00FC0D95"/>
    <w:rsid w:val="00FC0D9B"/>
    <w:rsid w:val="00FC0E03"/>
    <w:rsid w:val="00FC1685"/>
    <w:rsid w:val="00FC2473"/>
    <w:rsid w:val="00FC25C4"/>
    <w:rsid w:val="00FC3025"/>
    <w:rsid w:val="00FC3081"/>
    <w:rsid w:val="00FC313A"/>
    <w:rsid w:val="00FC395E"/>
    <w:rsid w:val="00FC3B5E"/>
    <w:rsid w:val="00FC3DA1"/>
    <w:rsid w:val="00FC43BD"/>
    <w:rsid w:val="00FC482A"/>
    <w:rsid w:val="00FC48E3"/>
    <w:rsid w:val="00FC49C4"/>
    <w:rsid w:val="00FC4CAA"/>
    <w:rsid w:val="00FC522C"/>
    <w:rsid w:val="00FC56FD"/>
    <w:rsid w:val="00FC5BDF"/>
    <w:rsid w:val="00FC63A7"/>
    <w:rsid w:val="00FC6921"/>
    <w:rsid w:val="00FC7B0C"/>
    <w:rsid w:val="00FC7DAA"/>
    <w:rsid w:val="00FD0AA1"/>
    <w:rsid w:val="00FD0C56"/>
    <w:rsid w:val="00FD0CB1"/>
    <w:rsid w:val="00FD100B"/>
    <w:rsid w:val="00FD144B"/>
    <w:rsid w:val="00FD14AB"/>
    <w:rsid w:val="00FD1B96"/>
    <w:rsid w:val="00FD1C6E"/>
    <w:rsid w:val="00FD211F"/>
    <w:rsid w:val="00FD3082"/>
    <w:rsid w:val="00FD34B3"/>
    <w:rsid w:val="00FD3AF0"/>
    <w:rsid w:val="00FD3ECF"/>
    <w:rsid w:val="00FD45E3"/>
    <w:rsid w:val="00FD4BDA"/>
    <w:rsid w:val="00FD4CFF"/>
    <w:rsid w:val="00FD57F1"/>
    <w:rsid w:val="00FD6689"/>
    <w:rsid w:val="00FD6C9E"/>
    <w:rsid w:val="00FD6FEC"/>
    <w:rsid w:val="00FD791E"/>
    <w:rsid w:val="00FD7B7C"/>
    <w:rsid w:val="00FD7C79"/>
    <w:rsid w:val="00FD7D46"/>
    <w:rsid w:val="00FE0943"/>
    <w:rsid w:val="00FE0B79"/>
    <w:rsid w:val="00FE10A1"/>
    <w:rsid w:val="00FE1108"/>
    <w:rsid w:val="00FE15C0"/>
    <w:rsid w:val="00FE18D5"/>
    <w:rsid w:val="00FE1C92"/>
    <w:rsid w:val="00FE1FE6"/>
    <w:rsid w:val="00FE2505"/>
    <w:rsid w:val="00FE2BF6"/>
    <w:rsid w:val="00FE35AB"/>
    <w:rsid w:val="00FE35C8"/>
    <w:rsid w:val="00FE370E"/>
    <w:rsid w:val="00FE3BD5"/>
    <w:rsid w:val="00FE3CE2"/>
    <w:rsid w:val="00FE3DFD"/>
    <w:rsid w:val="00FE4D11"/>
    <w:rsid w:val="00FE4E8C"/>
    <w:rsid w:val="00FE587F"/>
    <w:rsid w:val="00FE5C54"/>
    <w:rsid w:val="00FE5DEC"/>
    <w:rsid w:val="00FE5F5E"/>
    <w:rsid w:val="00FE5FDF"/>
    <w:rsid w:val="00FE6563"/>
    <w:rsid w:val="00FE66E0"/>
    <w:rsid w:val="00FE7032"/>
    <w:rsid w:val="00FE717D"/>
    <w:rsid w:val="00FE72F6"/>
    <w:rsid w:val="00FE7752"/>
    <w:rsid w:val="00FE7B70"/>
    <w:rsid w:val="00FF02A2"/>
    <w:rsid w:val="00FF1E57"/>
    <w:rsid w:val="00FF2A13"/>
    <w:rsid w:val="00FF2EA6"/>
    <w:rsid w:val="00FF36BC"/>
    <w:rsid w:val="00FF3974"/>
    <w:rsid w:val="00FF3AEB"/>
    <w:rsid w:val="00FF3FA6"/>
    <w:rsid w:val="00FF43BB"/>
    <w:rsid w:val="00FF43CA"/>
    <w:rsid w:val="00FF489B"/>
    <w:rsid w:val="00FF4EB7"/>
    <w:rsid w:val="00FF5CAB"/>
    <w:rsid w:val="00FF603B"/>
    <w:rsid w:val="00FF6367"/>
    <w:rsid w:val="00FF6448"/>
    <w:rsid w:val="00FF6D70"/>
    <w:rsid w:val="00FF700F"/>
    <w:rsid w:val="00FF7CB1"/>
    <w:rsid w:val="04DD40B2"/>
    <w:rsid w:val="05C6E069"/>
    <w:rsid w:val="0854A020"/>
    <w:rsid w:val="08CEF943"/>
    <w:rsid w:val="097B9D83"/>
    <w:rsid w:val="09B35591"/>
    <w:rsid w:val="09DD5001"/>
    <w:rsid w:val="0A2C2084"/>
    <w:rsid w:val="0BDE17C7"/>
    <w:rsid w:val="0C8AB641"/>
    <w:rsid w:val="0D04CE61"/>
    <w:rsid w:val="0D24B6B6"/>
    <w:rsid w:val="0F194A7D"/>
    <w:rsid w:val="10810A26"/>
    <w:rsid w:val="11E9FAEB"/>
    <w:rsid w:val="133AF0DC"/>
    <w:rsid w:val="13942586"/>
    <w:rsid w:val="162263E1"/>
    <w:rsid w:val="16835919"/>
    <w:rsid w:val="169E1AD8"/>
    <w:rsid w:val="16F9231E"/>
    <w:rsid w:val="172783E9"/>
    <w:rsid w:val="1848D0D9"/>
    <w:rsid w:val="1935B51E"/>
    <w:rsid w:val="19BD6260"/>
    <w:rsid w:val="1A696883"/>
    <w:rsid w:val="1A8710EE"/>
    <w:rsid w:val="1AA42DAA"/>
    <w:rsid w:val="1B6E88B3"/>
    <w:rsid w:val="1C237F12"/>
    <w:rsid w:val="1C6E340E"/>
    <w:rsid w:val="204AF550"/>
    <w:rsid w:val="20A2CD20"/>
    <w:rsid w:val="20EC9C83"/>
    <w:rsid w:val="2270BD75"/>
    <w:rsid w:val="233FA7A9"/>
    <w:rsid w:val="235577C4"/>
    <w:rsid w:val="2A5DF032"/>
    <w:rsid w:val="2AA88327"/>
    <w:rsid w:val="2AE35B41"/>
    <w:rsid w:val="2B3B92CE"/>
    <w:rsid w:val="2BD9BE92"/>
    <w:rsid w:val="2C420E35"/>
    <w:rsid w:val="2E880B84"/>
    <w:rsid w:val="2F702980"/>
    <w:rsid w:val="302B788C"/>
    <w:rsid w:val="32091110"/>
    <w:rsid w:val="3287DEA8"/>
    <w:rsid w:val="32E9C18C"/>
    <w:rsid w:val="347C6E06"/>
    <w:rsid w:val="368444DC"/>
    <w:rsid w:val="376418E4"/>
    <w:rsid w:val="37AD6154"/>
    <w:rsid w:val="38B525B5"/>
    <w:rsid w:val="39756AE9"/>
    <w:rsid w:val="3ABA69F4"/>
    <w:rsid w:val="3C8780EC"/>
    <w:rsid w:val="3C9CDD06"/>
    <w:rsid w:val="3E82F343"/>
    <w:rsid w:val="3EDAA08D"/>
    <w:rsid w:val="4083925D"/>
    <w:rsid w:val="439C433E"/>
    <w:rsid w:val="43A60E1D"/>
    <w:rsid w:val="43E23B2D"/>
    <w:rsid w:val="442C0BC2"/>
    <w:rsid w:val="461EBDEA"/>
    <w:rsid w:val="464D0415"/>
    <w:rsid w:val="470CB236"/>
    <w:rsid w:val="4722C04F"/>
    <w:rsid w:val="47DEC074"/>
    <w:rsid w:val="48A28FD4"/>
    <w:rsid w:val="48FAB563"/>
    <w:rsid w:val="497FBE6B"/>
    <w:rsid w:val="4AD11557"/>
    <w:rsid w:val="4B3B4F6E"/>
    <w:rsid w:val="4CB51DC1"/>
    <w:rsid w:val="4FD0800C"/>
    <w:rsid w:val="525BEDA3"/>
    <w:rsid w:val="52672592"/>
    <w:rsid w:val="5295A81F"/>
    <w:rsid w:val="55AA51E6"/>
    <w:rsid w:val="57C8F82B"/>
    <w:rsid w:val="5828AB76"/>
    <w:rsid w:val="5949E3E9"/>
    <w:rsid w:val="5B74FB04"/>
    <w:rsid w:val="5C84F774"/>
    <w:rsid w:val="5CC09100"/>
    <w:rsid w:val="5D623F1E"/>
    <w:rsid w:val="5D7D1376"/>
    <w:rsid w:val="5E1804A1"/>
    <w:rsid w:val="5F2BD7BB"/>
    <w:rsid w:val="617AA4D8"/>
    <w:rsid w:val="6185D2DB"/>
    <w:rsid w:val="634833BC"/>
    <w:rsid w:val="6374FF9E"/>
    <w:rsid w:val="66DB3F51"/>
    <w:rsid w:val="676480AC"/>
    <w:rsid w:val="67F40244"/>
    <w:rsid w:val="684CB629"/>
    <w:rsid w:val="6911A4F4"/>
    <w:rsid w:val="696C44AA"/>
    <w:rsid w:val="69F8CC7A"/>
    <w:rsid w:val="6A06BB15"/>
    <w:rsid w:val="6AE35B6C"/>
    <w:rsid w:val="6AE6BE28"/>
    <w:rsid w:val="6C0BBA9B"/>
    <w:rsid w:val="6CE2810D"/>
    <w:rsid w:val="6EE5C2BE"/>
    <w:rsid w:val="713B1444"/>
    <w:rsid w:val="725F22BB"/>
    <w:rsid w:val="7282423E"/>
    <w:rsid w:val="731FB47F"/>
    <w:rsid w:val="73DBA595"/>
    <w:rsid w:val="740514D9"/>
    <w:rsid w:val="74B0B5F5"/>
    <w:rsid w:val="75119CF6"/>
    <w:rsid w:val="75596853"/>
    <w:rsid w:val="770CB592"/>
    <w:rsid w:val="776450A4"/>
    <w:rsid w:val="78D34677"/>
    <w:rsid w:val="79C663D9"/>
    <w:rsid w:val="7AD4F512"/>
    <w:rsid w:val="7B015F2B"/>
    <w:rsid w:val="7B60C39C"/>
    <w:rsid w:val="7CAE4369"/>
    <w:rsid w:val="7DE35BEE"/>
    <w:rsid w:val="7E707874"/>
    <w:rsid w:val="7F2C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o:allowoverlap="f" fillcolor="white" stroke="f">
      <v:fill color="white"/>
      <v:stroke on="f"/>
      <o:colormru v:ext="edit" colors="#f06,#3cf,#36c"/>
    </o:shapedefaults>
    <o:shapelayout v:ext="edit">
      <o:idmap v:ext="edit" data="2"/>
    </o:shapelayout>
  </w:shapeDefaults>
  <w:decimalSymbol w:val="."/>
  <w:listSeparator w:val=","/>
  <w14:docId w14:val="3E9ECB0F"/>
  <w15:chartTrackingRefBased/>
  <w15:docId w15:val="{4076DFE8-2A19-47AF-8963-FB895B14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E4BE0"/>
    <w:pPr>
      <w:spacing w:after="120" w:line="276" w:lineRule="auto"/>
      <w:jc w:val="both"/>
    </w:pPr>
    <w:rPr>
      <w:rFonts w:ascii="Segoe UI" w:hAnsi="Segoe UI"/>
      <w:sz w:val="22"/>
    </w:rPr>
  </w:style>
  <w:style w:type="paragraph" w:styleId="Heading1">
    <w:name w:val="heading 1"/>
    <w:basedOn w:val="Normal"/>
    <w:next w:val="Normal"/>
    <w:link w:val="Heading1Char"/>
    <w:autoRedefine/>
    <w:qFormat/>
    <w:rsid w:val="000820DC"/>
    <w:pPr>
      <w:keepNext/>
      <w:numPr>
        <w:numId w:val="39"/>
      </w:numPr>
      <w:spacing w:after="240"/>
      <w:jc w:val="center"/>
      <w:outlineLvl w:val="0"/>
    </w:pPr>
    <w:rPr>
      <w:rFonts w:ascii="Arial Bold" w:hAnsi="Arial Bold"/>
      <w:b/>
      <w:caps/>
      <w:color w:val="000000" w:themeColor="text1"/>
      <w:sz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0820DC"/>
    <w:pPr>
      <w:keepNext/>
      <w:numPr>
        <w:ilvl w:val="1"/>
        <w:numId w:val="39"/>
      </w:numPr>
      <w:spacing w:before="240"/>
      <w:jc w:val="left"/>
      <w:outlineLvl w:val="1"/>
    </w:pPr>
    <w:rPr>
      <w:rFonts w:ascii="Arial" w:hAnsi="Arial"/>
      <w:b/>
      <w:color w:val="000000" w:themeColor="text1"/>
      <w:sz w:val="24"/>
    </w:rPr>
  </w:style>
  <w:style w:type="paragraph" w:styleId="Heading3">
    <w:name w:val="heading 3"/>
    <w:basedOn w:val="Normal"/>
    <w:next w:val="Normal"/>
    <w:link w:val="Heading3Char"/>
    <w:qFormat/>
    <w:rsid w:val="000820DC"/>
    <w:pPr>
      <w:keepNext/>
      <w:numPr>
        <w:ilvl w:val="2"/>
        <w:numId w:val="39"/>
      </w:numPr>
      <w:spacing w:before="120"/>
      <w:outlineLvl w:val="2"/>
    </w:pPr>
    <w:rPr>
      <w:bCs/>
      <w:color w:val="000000" w:themeColor="text1"/>
      <w:szCs w:val="26"/>
    </w:rPr>
  </w:style>
  <w:style w:type="paragraph" w:styleId="Heading4">
    <w:name w:val="heading 4"/>
    <w:basedOn w:val="Normal"/>
    <w:next w:val="Normal"/>
    <w:qFormat/>
    <w:rsid w:val="000820DC"/>
    <w:pPr>
      <w:keepNext/>
      <w:numPr>
        <w:ilvl w:val="3"/>
        <w:numId w:val="39"/>
      </w:numPr>
      <w:tabs>
        <w:tab w:val="left" w:pos="1800"/>
      </w:tabs>
      <w:outlineLvl w:val="3"/>
    </w:pPr>
    <w:rPr>
      <w:bCs/>
      <w:color w:val="000000" w:themeColor="text1"/>
      <w:szCs w:val="22"/>
      <w:u w:val="single"/>
    </w:rPr>
  </w:style>
  <w:style w:type="paragraph" w:styleId="Heading5">
    <w:name w:val="heading 5"/>
    <w:basedOn w:val="Normal"/>
    <w:next w:val="Normal"/>
    <w:qFormat/>
    <w:rsid w:val="00B25100"/>
    <w:pPr>
      <w:keepNext/>
      <w:numPr>
        <w:ilvl w:val="4"/>
        <w:numId w:val="39"/>
      </w:numPr>
      <w:tabs>
        <w:tab w:val="center" w:pos="4680"/>
      </w:tabs>
      <w:outlineLvl w:val="4"/>
    </w:pPr>
    <w:rPr>
      <w:rFonts w:ascii="CG Times" w:hAnsi="CG Times"/>
      <w:b/>
      <w:bCs/>
      <w:sz w:val="48"/>
      <w:szCs w:val="48"/>
    </w:rPr>
  </w:style>
  <w:style w:type="paragraph" w:styleId="Heading6">
    <w:name w:val="heading 6"/>
    <w:basedOn w:val="Normal"/>
    <w:next w:val="Normal"/>
    <w:qFormat/>
    <w:rsid w:val="00B25100"/>
    <w:pPr>
      <w:keepNext/>
      <w:numPr>
        <w:ilvl w:val="5"/>
        <w:numId w:val="39"/>
      </w:numPr>
      <w:jc w:val="center"/>
      <w:outlineLvl w:val="5"/>
    </w:pPr>
    <w:rPr>
      <w:rFonts w:ascii="Garamond" w:hAnsi="Garamond"/>
      <w:b/>
      <w:bCs/>
      <w:sz w:val="48"/>
    </w:rPr>
  </w:style>
  <w:style w:type="paragraph" w:styleId="Heading7">
    <w:name w:val="heading 7"/>
    <w:basedOn w:val="Normal"/>
    <w:next w:val="Normal"/>
    <w:qFormat/>
    <w:rsid w:val="00B25100"/>
    <w:pPr>
      <w:keepNext/>
      <w:numPr>
        <w:ilvl w:val="6"/>
        <w:numId w:val="39"/>
      </w:numPr>
      <w:tabs>
        <w:tab w:val="center" w:pos="4680"/>
      </w:tabs>
      <w:jc w:val="center"/>
      <w:outlineLvl w:val="6"/>
    </w:pPr>
    <w:rPr>
      <w:rFonts w:ascii="Univers" w:hAnsi="Univers"/>
      <w:b/>
      <w:bCs/>
    </w:rPr>
  </w:style>
  <w:style w:type="paragraph" w:styleId="Heading8">
    <w:name w:val="heading 8"/>
    <w:basedOn w:val="Normal"/>
    <w:next w:val="Normal"/>
    <w:qFormat/>
    <w:rsid w:val="00B25100"/>
    <w:pPr>
      <w:keepNext/>
      <w:numPr>
        <w:ilvl w:val="7"/>
        <w:numId w:val="39"/>
      </w:numPr>
      <w:tabs>
        <w:tab w:val="center" w:pos="4680"/>
      </w:tabs>
      <w:jc w:val="center"/>
      <w:outlineLvl w:val="7"/>
    </w:pPr>
    <w:rPr>
      <w:rFonts w:ascii="Univers" w:hAnsi="Univers"/>
      <w:b/>
      <w:bCs/>
    </w:rPr>
  </w:style>
  <w:style w:type="paragraph" w:styleId="Heading9">
    <w:name w:val="heading 9"/>
    <w:basedOn w:val="Normal"/>
    <w:next w:val="Normal"/>
    <w:qFormat/>
    <w:rsid w:val="00B25100"/>
    <w:pPr>
      <w:keepNext/>
      <w:numPr>
        <w:ilvl w:val="8"/>
        <w:numId w:val="39"/>
      </w:numPr>
      <w:outlineLvl w:val="8"/>
    </w:pPr>
    <w:rPr>
      <w:rFonts w:ascii="Univers" w:hAnsi="Univer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Level1">
    <w:name w:val="Level 1"/>
    <w:basedOn w:val="Normal"/>
    <w:pPr>
      <w:numPr>
        <w:numId w:val="2"/>
      </w:numPr>
      <w:ind w:left="1440" w:hanging="720"/>
      <w:outlineLvl w:val="0"/>
    </w:pPr>
  </w:style>
  <w:style w:type="paragraph" w:styleId="BodyText3">
    <w:name w:val="Body Text 3"/>
    <w:basedOn w:val="Normal"/>
    <w:pPr>
      <w:spacing w:line="279" w:lineRule="exact"/>
    </w:pPr>
    <w:rPr>
      <w:rFonts w:ascii="Baskerville Old Face" w:hAnsi="Baskerville Old Fac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link w:val="CaptionChar"/>
    <w:uiPriority w:val="35"/>
    <w:qFormat/>
    <w:rsid w:val="008E251A"/>
    <w:pPr>
      <w:keepNext/>
      <w:keepLines/>
      <w:spacing w:before="120" w:after="60"/>
    </w:pPr>
    <w:rPr>
      <w:b/>
    </w:rPr>
  </w:style>
  <w:style w:type="paragraph" w:styleId="BodyText">
    <w:name w:val="Body Text"/>
    <w:basedOn w:val="Normal"/>
    <w:link w:val="BodyTextChar"/>
    <w:uiPriority w:val="1"/>
    <w:qFormat/>
    <w:rPr>
      <w:sz w:val="24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sz w:val="24"/>
    </w:rPr>
  </w:style>
  <w:style w:type="paragraph" w:styleId="Title">
    <w:name w:val="Title"/>
    <w:basedOn w:val="Normal"/>
    <w:qFormat/>
    <w:rsid w:val="00207BA0"/>
    <w:pPr>
      <w:jc w:val="center"/>
    </w:pPr>
    <w:rPr>
      <w:b/>
      <w:bCs/>
      <w:color w:val="000000" w:themeColor="text1"/>
      <w:sz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Courier New" w:eastAsia="Arial Unicode MS" w:hAnsi="Courier New" w:cs="Courier New"/>
      <w:sz w:val="24"/>
    </w:rPr>
  </w:style>
  <w:style w:type="paragraph" w:customStyle="1" w:styleId="xl25">
    <w:name w:val="xl25"/>
    <w:basedOn w:val="Normal"/>
    <w:pPr>
      <w:spacing w:before="100" w:beforeAutospacing="1" w:after="100" w:afterAutospacing="1"/>
    </w:pPr>
    <w:rPr>
      <w:rFonts w:ascii="Courier New" w:eastAsia="Arial Unicode MS" w:hAnsi="Courier New" w:cs="Courier New"/>
      <w:sz w:val="24"/>
    </w:rPr>
  </w:style>
  <w:style w:type="paragraph" w:customStyle="1" w:styleId="xl26">
    <w:name w:val="xl26"/>
    <w:basedOn w:val="Normal"/>
    <w:pPr>
      <w:pBdr>
        <w:bottom w:val="single" w:sz="8" w:space="0" w:color="000000"/>
      </w:pBdr>
      <w:spacing w:before="100" w:beforeAutospacing="1" w:after="100" w:afterAutospacing="1"/>
    </w:pPr>
    <w:rPr>
      <w:rFonts w:ascii="Courier New" w:eastAsia="Arial Unicode MS" w:hAnsi="Courier New" w:cs="Courier New"/>
      <w:sz w:val="24"/>
    </w:rPr>
  </w:style>
  <w:style w:type="paragraph" w:customStyle="1" w:styleId="xl27">
    <w:name w:val="xl27"/>
    <w:basedOn w:val="Normal"/>
    <w:pPr>
      <w:spacing w:before="100" w:beforeAutospacing="1" w:after="100" w:afterAutospacing="1"/>
      <w:jc w:val="right"/>
    </w:pPr>
    <w:rPr>
      <w:rFonts w:ascii="Courier New" w:eastAsia="Arial Unicode MS" w:hAnsi="Courier New" w:cs="Courier New"/>
      <w:sz w:val="24"/>
    </w:rPr>
  </w:style>
  <w:style w:type="paragraph" w:customStyle="1" w:styleId="xl28">
    <w:name w:val="xl28"/>
    <w:basedOn w:val="Normal"/>
    <w:pPr>
      <w:spacing w:before="100" w:beforeAutospacing="1" w:after="100" w:afterAutospacing="1"/>
    </w:pPr>
    <w:rPr>
      <w:rFonts w:ascii="Courier New" w:eastAsia="Arial Unicode MS" w:hAnsi="Courier New" w:cs="Courier New"/>
      <w:sz w:val="24"/>
    </w:rPr>
  </w:style>
  <w:style w:type="paragraph" w:customStyle="1" w:styleId="xl29">
    <w:name w:val="xl29"/>
    <w:basedOn w:val="Normal"/>
    <w:pPr>
      <w:spacing w:before="100" w:beforeAutospacing="1" w:after="100" w:afterAutospacing="1"/>
      <w:jc w:val="center"/>
    </w:pPr>
    <w:rPr>
      <w:rFonts w:ascii="Courier New" w:eastAsia="Arial Unicode MS" w:hAnsi="Courier New" w:cs="Courier New"/>
      <w:sz w:val="24"/>
    </w:rPr>
  </w:style>
  <w:style w:type="paragraph" w:customStyle="1" w:styleId="xl30">
    <w:name w:val="xl30"/>
    <w:basedOn w:val="Normal"/>
    <w:pPr>
      <w:pBdr>
        <w:bottom w:val="single" w:sz="8" w:space="0" w:color="000000"/>
      </w:pBdr>
      <w:spacing w:before="100" w:beforeAutospacing="1" w:after="100" w:afterAutospacing="1"/>
    </w:pPr>
    <w:rPr>
      <w:rFonts w:ascii="Courier New" w:eastAsia="Arial Unicode MS" w:hAnsi="Courier New" w:cs="Courier New"/>
      <w:sz w:val="24"/>
    </w:rPr>
  </w:style>
  <w:style w:type="paragraph" w:customStyle="1" w:styleId="xl31">
    <w:name w:val="xl31"/>
    <w:basedOn w:val="Normal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Courier New" w:eastAsia="Arial Unicode MS" w:hAnsi="Courier New" w:cs="Courier New"/>
      <w:sz w:val="24"/>
    </w:rPr>
  </w:style>
  <w:style w:type="paragraph" w:customStyle="1" w:styleId="xl32">
    <w:name w:val="xl32"/>
    <w:basedOn w:val="Normal"/>
    <w:pPr>
      <w:pBdr>
        <w:bottom w:val="single" w:sz="8" w:space="0" w:color="000000"/>
      </w:pBdr>
      <w:spacing w:before="100" w:beforeAutospacing="1" w:after="100" w:afterAutospacing="1"/>
    </w:pPr>
    <w:rPr>
      <w:rFonts w:ascii="Courier New" w:eastAsia="Arial Unicode MS" w:hAnsi="Courier New" w:cs="Courier New"/>
      <w:sz w:val="24"/>
    </w:rPr>
  </w:style>
  <w:style w:type="table" w:styleId="TableGrid">
    <w:name w:val="Table Grid"/>
    <w:basedOn w:val="TableNormal"/>
    <w:uiPriority w:val="39"/>
    <w:rsid w:val="007C2EF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rsid w:val="009D37D6"/>
    <w:pPr>
      <w:tabs>
        <w:tab w:val="left" w:pos="2160"/>
        <w:tab w:val="right" w:leader="dot" w:pos="9360"/>
      </w:tabs>
      <w:spacing w:before="60" w:after="60"/>
      <w:ind w:left="1440"/>
    </w:pPr>
    <w:rPr>
      <w:rFonts w:ascii="Arial" w:hAnsi="Arial"/>
      <w:szCs w:val="18"/>
    </w:rPr>
  </w:style>
  <w:style w:type="paragraph" w:styleId="TOC7">
    <w:name w:val="toc 7"/>
    <w:basedOn w:val="Normal"/>
    <w:next w:val="Normal"/>
    <w:autoRedefine/>
    <w:semiHidden/>
    <w:rsid w:val="00F83E49"/>
    <w:pPr>
      <w:ind w:left="120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F83E49"/>
    <w:pPr>
      <w:ind w:left="1600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rsid w:val="001F04DA"/>
    <w:pPr>
      <w:keepNext/>
      <w:tabs>
        <w:tab w:val="left" w:pos="720"/>
        <w:tab w:val="right" w:leader="dot" w:pos="9360"/>
      </w:tabs>
      <w:spacing w:before="160" w:after="60"/>
    </w:pPr>
    <w:rPr>
      <w:rFonts w:ascii="Arial" w:hAnsi="Arial"/>
      <w:b/>
      <w:bCs/>
      <w:caps/>
      <w:color w:val="000000" w:themeColor="text1"/>
      <w:sz w:val="24"/>
    </w:rPr>
  </w:style>
  <w:style w:type="paragraph" w:styleId="TOC2">
    <w:name w:val="toc 2"/>
    <w:basedOn w:val="Normal"/>
    <w:next w:val="Normal"/>
    <w:uiPriority w:val="39"/>
    <w:rsid w:val="009D37D6"/>
    <w:pPr>
      <w:tabs>
        <w:tab w:val="left" w:pos="720"/>
        <w:tab w:val="right" w:leader="dot" w:pos="9360"/>
      </w:tabs>
      <w:spacing w:before="60" w:after="60"/>
    </w:pPr>
    <w:rPr>
      <w:rFonts w:ascii="Arial" w:hAnsi="Arial"/>
      <w:smallCaps/>
    </w:rPr>
  </w:style>
  <w:style w:type="paragraph" w:styleId="TOC3">
    <w:name w:val="toc 3"/>
    <w:basedOn w:val="Normal"/>
    <w:next w:val="Normal"/>
    <w:autoRedefine/>
    <w:uiPriority w:val="39"/>
    <w:rsid w:val="00A816F5"/>
    <w:pPr>
      <w:tabs>
        <w:tab w:val="left" w:pos="1440"/>
        <w:tab w:val="right" w:leader="dot" w:pos="9360"/>
      </w:tabs>
      <w:spacing w:before="60" w:after="60"/>
      <w:ind w:left="1440" w:right="576" w:hanging="720"/>
      <w:jc w:val="left"/>
    </w:pPr>
    <w:rPr>
      <w:rFonts w:ascii="Arial" w:hAnsi="Arial"/>
      <w:iCs/>
    </w:rPr>
  </w:style>
  <w:style w:type="paragraph" w:styleId="TOC5">
    <w:name w:val="toc 5"/>
    <w:basedOn w:val="Normal"/>
    <w:next w:val="Normal"/>
    <w:autoRedefine/>
    <w:semiHidden/>
    <w:rsid w:val="00F83E49"/>
    <w:pPr>
      <w:ind w:left="800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F83E49"/>
    <w:pPr>
      <w:ind w:left="100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F83E49"/>
    <w:pPr>
      <w:ind w:left="1400"/>
    </w:pPr>
    <w:rPr>
      <w:sz w:val="18"/>
      <w:szCs w:val="18"/>
    </w:rPr>
  </w:style>
  <w:style w:type="paragraph" w:customStyle="1" w:styleId="tableoftables">
    <w:name w:val="table of tables"/>
    <w:basedOn w:val="TableofFigures"/>
    <w:rsid w:val="003D15EC"/>
    <w:pPr>
      <w:ind w:left="0" w:firstLine="0"/>
    </w:pPr>
    <w:rPr>
      <w:lang w:eastAsia="zh-CN"/>
    </w:rPr>
  </w:style>
  <w:style w:type="paragraph" w:styleId="TableofFigures">
    <w:name w:val="table of figures"/>
    <w:basedOn w:val="Normal"/>
    <w:next w:val="Normal"/>
    <w:uiPriority w:val="99"/>
    <w:rsid w:val="00887449"/>
    <w:pPr>
      <w:spacing w:after="40"/>
      <w:ind w:left="403" w:hanging="403"/>
    </w:pPr>
    <w:rPr>
      <w:rFonts w:ascii="Arial" w:hAnsi="Arial"/>
    </w:rPr>
  </w:style>
  <w:style w:type="table" w:styleId="TableGrid5">
    <w:name w:val="Table Grid 5"/>
    <w:basedOn w:val="TableNormal"/>
    <w:rsid w:val="0073079C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Style1">
    <w:name w:val="Style1"/>
    <w:basedOn w:val="Heading4"/>
    <w:rsid w:val="00C17F02"/>
    <w:pPr>
      <w:numPr>
        <w:numId w:val="28"/>
      </w:numPr>
      <w:ind w:firstLine="720"/>
    </w:pPr>
    <w:rPr>
      <w:b/>
      <w:bCs w:val="0"/>
      <w:i/>
      <w:iCs/>
    </w:rPr>
  </w:style>
  <w:style w:type="paragraph" w:customStyle="1" w:styleId="Style2">
    <w:name w:val="Style2"/>
    <w:basedOn w:val="Normal"/>
    <w:autoRedefine/>
    <w:rsid w:val="00BD594B"/>
    <w:rPr>
      <w:sz w:val="24"/>
    </w:rPr>
  </w:style>
  <w:style w:type="paragraph" w:customStyle="1" w:styleId="StyleHeading3ItalicLeft0Firstline0">
    <w:name w:val="Style Heading 3 + Italic Left:  0&quot; First line:  0&quot;"/>
    <w:basedOn w:val="Normal"/>
    <w:next w:val="Heading3"/>
    <w:rsid w:val="00533FB5"/>
    <w:rPr>
      <w:iCs/>
    </w:rPr>
  </w:style>
  <w:style w:type="paragraph" w:customStyle="1" w:styleId="StyleHeading2Left0Firstline0">
    <w:name w:val="Style Heading 2 + Left:  0&quot; First line:  0&quot;"/>
    <w:basedOn w:val="Heading2"/>
    <w:next w:val="Heading2"/>
    <w:rsid w:val="00533FB5"/>
    <w:pPr>
      <w:numPr>
        <w:ilvl w:val="0"/>
        <w:numId w:val="0"/>
      </w:numPr>
    </w:pPr>
    <w:rPr>
      <w:bCs/>
    </w:rPr>
  </w:style>
  <w:style w:type="character" w:styleId="FollowedHyperlink">
    <w:name w:val="FollowedHyperlink"/>
    <w:rsid w:val="001C0018"/>
    <w:rPr>
      <w:color w:val="800080"/>
      <w:u w:val="single"/>
    </w:rPr>
  </w:style>
  <w:style w:type="character" w:styleId="Hyperlink">
    <w:name w:val="Hyperlink"/>
    <w:uiPriority w:val="99"/>
    <w:rsid w:val="000553D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929B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C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5C8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B25100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B25100"/>
    <w:rPr>
      <w:rFonts w:ascii="Calibri" w:eastAsia="MS Mincho" w:hAnsi="Calibri" w:cs="Arial"/>
      <w:sz w:val="22"/>
      <w:szCs w:val="22"/>
      <w:lang w:eastAsia="ja-JP"/>
    </w:rPr>
  </w:style>
  <w:style w:type="paragraph" w:customStyle="1" w:styleId="TableHead">
    <w:name w:val="Table Head"/>
    <w:basedOn w:val="Normal"/>
    <w:next w:val="Normal"/>
    <w:rsid w:val="00C72C27"/>
    <w:pPr>
      <w:spacing w:before="40" w:after="40" w:line="254" w:lineRule="auto"/>
      <w:jc w:val="center"/>
    </w:pPr>
    <w:rPr>
      <w:rFonts w:ascii="Arial" w:hAnsi="Arial"/>
      <w:b/>
    </w:rPr>
  </w:style>
  <w:style w:type="paragraph" w:customStyle="1" w:styleId="TableBody">
    <w:name w:val="Table Body"/>
    <w:basedOn w:val="TableHead"/>
    <w:qFormat/>
    <w:rsid w:val="00C72C27"/>
    <w:pPr>
      <w:spacing w:before="20" w:after="20"/>
      <w:jc w:val="left"/>
    </w:pPr>
    <w:rPr>
      <w:b w:val="0"/>
    </w:rPr>
  </w:style>
  <w:style w:type="character" w:customStyle="1" w:styleId="Caption-tableChar">
    <w:name w:val="Caption-table Char"/>
    <w:link w:val="Caption-table"/>
    <w:locked/>
    <w:rsid w:val="00636202"/>
    <w:rPr>
      <w:rFonts w:ascii="Arial Narrow" w:hAnsi="Arial Narrow"/>
      <w:b/>
      <w:sz w:val="22"/>
    </w:rPr>
  </w:style>
  <w:style w:type="paragraph" w:customStyle="1" w:styleId="Caption-table">
    <w:name w:val="Caption-table"/>
    <w:basedOn w:val="Caption"/>
    <w:link w:val="Caption-tableChar"/>
    <w:rsid w:val="00636202"/>
    <w:pPr>
      <w:snapToGrid w:val="0"/>
      <w:spacing w:after="120"/>
    </w:pPr>
    <w:rPr>
      <w:rFonts w:ascii="Arial Narrow" w:hAnsi="Arial Narrow"/>
      <w:b w:val="0"/>
    </w:rPr>
  </w:style>
  <w:style w:type="character" w:customStyle="1" w:styleId="FooterChar">
    <w:name w:val="Footer Char"/>
    <w:link w:val="Footer"/>
    <w:uiPriority w:val="99"/>
    <w:rsid w:val="00392104"/>
    <w:rPr>
      <w:szCs w:val="24"/>
    </w:rPr>
  </w:style>
  <w:style w:type="paragraph" w:customStyle="1" w:styleId="Bullet">
    <w:name w:val="Bullet"/>
    <w:basedOn w:val="BodyText"/>
    <w:rsid w:val="00927456"/>
    <w:pPr>
      <w:numPr>
        <w:numId w:val="6"/>
      </w:numPr>
      <w:spacing w:after="160"/>
      <w:ind w:left="0" w:firstLine="0"/>
    </w:pPr>
    <w:rPr>
      <w:rFonts w:ascii="Book Antiqua" w:hAnsi="Book Antiqua"/>
      <w:sz w:val="22"/>
    </w:rPr>
  </w:style>
  <w:style w:type="paragraph" w:styleId="ListParagraph">
    <w:name w:val="List Paragraph"/>
    <w:basedOn w:val="Normal"/>
    <w:uiPriority w:val="34"/>
    <w:qFormat/>
    <w:rsid w:val="00B25100"/>
    <w:pPr>
      <w:ind w:left="720"/>
      <w:contextualSpacing/>
    </w:pPr>
  </w:style>
  <w:style w:type="paragraph" w:styleId="Revision">
    <w:name w:val="Revision"/>
    <w:hidden/>
    <w:uiPriority w:val="99"/>
    <w:semiHidden/>
    <w:rsid w:val="00496648"/>
    <w:rPr>
      <w:szCs w:val="24"/>
    </w:rPr>
  </w:style>
  <w:style w:type="character" w:customStyle="1" w:styleId="Heading3Char">
    <w:name w:val="Heading 3 Char"/>
    <w:link w:val="Heading3"/>
    <w:rsid w:val="000820DC"/>
    <w:rPr>
      <w:rFonts w:ascii="Segoe UI" w:hAnsi="Segoe UI"/>
      <w:bCs/>
      <w:color w:val="000000" w:themeColor="text1"/>
      <w:sz w:val="22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D60DF8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D60DF8"/>
    <w:rPr>
      <w:i/>
      <w:iCs/>
      <w:color w:val="000000"/>
    </w:rPr>
  </w:style>
  <w:style w:type="character" w:styleId="BookTitle">
    <w:name w:val="Book Title"/>
    <w:aliases w:val="Tables"/>
    <w:uiPriority w:val="33"/>
    <w:qFormat/>
    <w:rsid w:val="0074190A"/>
    <w:rPr>
      <w:rFonts w:ascii="Arial" w:hAnsi="Arial"/>
      <w:b w:val="0"/>
      <w:bCs/>
      <w:caps w:val="0"/>
      <w:smallCaps w:val="0"/>
      <w:strike w:val="0"/>
      <w:dstrike w:val="0"/>
      <w:vanish w:val="0"/>
      <w:color w:val="000000"/>
      <w:spacing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CommentReference">
    <w:name w:val="annotation reference"/>
    <w:uiPriority w:val="99"/>
    <w:unhideWhenUsed/>
    <w:rsid w:val="00BE5A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A9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5A9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A9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E5A9E"/>
    <w:rPr>
      <w:b/>
      <w:bCs/>
    </w:rPr>
  </w:style>
  <w:style w:type="table" w:styleId="MediumGrid3-Accent5">
    <w:name w:val="Medium Grid 3 Accent 5"/>
    <w:basedOn w:val="TableNormal"/>
    <w:uiPriority w:val="69"/>
    <w:rsid w:val="00D46944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5D5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959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959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959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959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CAC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CACAC"/>
      </w:tcPr>
    </w:tblStylePr>
  </w:style>
  <w:style w:type="character" w:styleId="Emphasis">
    <w:name w:val="Emphasis"/>
    <w:uiPriority w:val="20"/>
    <w:qFormat/>
    <w:rsid w:val="00A37941"/>
    <w:rPr>
      <w:i/>
      <w:iCs/>
    </w:rPr>
  </w:style>
  <w:style w:type="character" w:customStyle="1" w:styleId="Heading2Char">
    <w:name w:val="Heading 2 Char"/>
    <w:link w:val="Heading2"/>
    <w:rsid w:val="000820DC"/>
    <w:rPr>
      <w:rFonts w:ascii="Arial" w:hAnsi="Arial"/>
      <w:b/>
      <w:color w:val="000000" w:themeColor="text1"/>
      <w:sz w:val="24"/>
    </w:rPr>
  </w:style>
  <w:style w:type="paragraph" w:customStyle="1" w:styleId="BodyText12ptSingle">
    <w:name w:val="Body Text 12pt Single"/>
    <w:basedOn w:val="BodyText"/>
    <w:qFormat/>
    <w:rsid w:val="00471D29"/>
    <w:pPr>
      <w:tabs>
        <w:tab w:val="left" w:pos="-1440"/>
      </w:tabs>
      <w:spacing w:after="0" w:line="240" w:lineRule="auto"/>
    </w:pPr>
    <w:rPr>
      <w:rFonts w:ascii="Times New Roman" w:hAnsi="Times New Roman"/>
      <w:snapToGrid w:val="0"/>
    </w:rPr>
  </w:style>
  <w:style w:type="character" w:customStyle="1" w:styleId="UnresolvedMention1">
    <w:name w:val="Unresolved Mention1"/>
    <w:basedOn w:val="DefaultParagraphFont"/>
    <w:uiPriority w:val="99"/>
    <w:rsid w:val="006A0101"/>
    <w:rPr>
      <w:color w:val="808080"/>
      <w:shd w:val="clear" w:color="auto" w:fill="E6E6E6"/>
    </w:rPr>
  </w:style>
  <w:style w:type="character" w:customStyle="1" w:styleId="CaptionChar">
    <w:name w:val="Caption Char"/>
    <w:basedOn w:val="DefaultParagraphFont"/>
    <w:link w:val="Caption"/>
    <w:uiPriority w:val="35"/>
    <w:rsid w:val="008E251A"/>
    <w:rPr>
      <w:rFonts w:ascii="Segoe UI" w:hAnsi="Segoe UI"/>
      <w:b/>
      <w:sz w:val="22"/>
    </w:rPr>
  </w:style>
  <w:style w:type="paragraph" w:customStyle="1" w:styleId="Default">
    <w:name w:val="Default"/>
    <w:rsid w:val="001833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A045BD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A045BD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0820DC"/>
    <w:rPr>
      <w:rFonts w:ascii="Arial Bold" w:hAnsi="Arial Bold"/>
      <w:b/>
      <w:caps/>
      <w:color w:val="000000" w:themeColor="text1"/>
      <w:sz w:val="32"/>
    </w:rPr>
  </w:style>
  <w:style w:type="paragraph" w:styleId="Bibliography">
    <w:name w:val="Bibliography"/>
    <w:basedOn w:val="Normal"/>
    <w:next w:val="Normal"/>
    <w:uiPriority w:val="37"/>
    <w:semiHidden/>
    <w:unhideWhenUsed/>
    <w:rsid w:val="006A6888"/>
  </w:style>
  <w:style w:type="paragraph" w:styleId="BlockText">
    <w:name w:val="Block Text"/>
    <w:basedOn w:val="Normal"/>
    <w:semiHidden/>
    <w:unhideWhenUsed/>
    <w:rsid w:val="006A6888"/>
    <w:pPr>
      <w:pBdr>
        <w:top w:val="single" w:sz="2" w:space="10" w:color="1E4483" w:themeColor="accent1"/>
        <w:left w:val="single" w:sz="2" w:space="10" w:color="1E4483" w:themeColor="accent1"/>
        <w:bottom w:val="single" w:sz="2" w:space="10" w:color="1E4483" w:themeColor="accent1"/>
        <w:right w:val="single" w:sz="2" w:space="10" w:color="1E4483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1E4483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A6888"/>
    <w:pPr>
      <w:ind w:firstLine="360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6A6888"/>
    <w:rPr>
      <w:rFonts w:ascii="Segoe UI" w:hAnsi="Segoe UI"/>
      <w:sz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A6888"/>
    <w:rPr>
      <w:rFonts w:ascii="Segoe UI" w:hAnsi="Segoe UI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A6888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A6888"/>
    <w:rPr>
      <w:rFonts w:ascii="Segoe UI" w:hAnsi="Segoe UI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A6888"/>
    <w:pPr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A6888"/>
    <w:rPr>
      <w:rFonts w:ascii="Segoe UI" w:hAnsi="Segoe UI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A6888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A6888"/>
    <w:rPr>
      <w:rFonts w:ascii="Segoe UI" w:hAnsi="Segoe UI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A6888"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A6888"/>
    <w:rPr>
      <w:rFonts w:ascii="Segoe UI" w:hAnsi="Segoe UI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6A6888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A6888"/>
    <w:rPr>
      <w:rFonts w:ascii="Segoe UI" w:hAnsi="Segoe UI"/>
      <w:sz w:val="2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A6888"/>
  </w:style>
  <w:style w:type="character" w:customStyle="1" w:styleId="DateChar">
    <w:name w:val="Date Char"/>
    <w:basedOn w:val="DefaultParagraphFont"/>
    <w:link w:val="Date"/>
    <w:uiPriority w:val="99"/>
    <w:semiHidden/>
    <w:rsid w:val="006A6888"/>
    <w:rPr>
      <w:rFonts w:ascii="Segoe UI" w:hAnsi="Segoe UI"/>
      <w:sz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A6888"/>
    <w:pPr>
      <w:spacing w:after="0" w:line="240" w:lineRule="auto"/>
    </w:pPr>
    <w:rPr>
      <w:rFonts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A688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A688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A6888"/>
    <w:rPr>
      <w:rFonts w:ascii="Segoe UI" w:hAnsi="Segoe UI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A6888"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A6888"/>
    <w:rPr>
      <w:rFonts w:ascii="Segoe UI" w:hAnsi="Segoe UI"/>
    </w:rPr>
  </w:style>
  <w:style w:type="paragraph" w:styleId="EnvelopeAddress">
    <w:name w:val="envelope address"/>
    <w:basedOn w:val="Normal"/>
    <w:uiPriority w:val="99"/>
    <w:semiHidden/>
    <w:unhideWhenUsed/>
    <w:rsid w:val="006A688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A6888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6888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6888"/>
    <w:rPr>
      <w:rFonts w:ascii="Segoe UI" w:hAnsi="Segoe UI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A688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A6888"/>
    <w:rPr>
      <w:rFonts w:ascii="Segoe UI" w:hAnsi="Segoe UI"/>
      <w:i/>
      <w:iCs/>
      <w:sz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A6888"/>
    <w:pPr>
      <w:spacing w:after="0"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A6888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A6888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A6888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A6888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A6888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A6888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A6888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A6888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A6888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A6888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A688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6888"/>
    <w:pPr>
      <w:pBdr>
        <w:top w:val="single" w:sz="4" w:space="10" w:color="1E4483" w:themeColor="accent1"/>
        <w:bottom w:val="single" w:sz="4" w:space="10" w:color="1E4483" w:themeColor="accent1"/>
      </w:pBdr>
      <w:spacing w:before="360" w:after="360"/>
      <w:ind w:left="864" w:right="864"/>
      <w:jc w:val="center"/>
    </w:pPr>
    <w:rPr>
      <w:i/>
      <w:iCs/>
      <w:color w:val="1E448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6888"/>
    <w:rPr>
      <w:rFonts w:ascii="Segoe UI" w:hAnsi="Segoe UI"/>
      <w:i/>
      <w:iCs/>
      <w:color w:val="1E4483" w:themeColor="accent1"/>
      <w:sz w:val="22"/>
    </w:rPr>
  </w:style>
  <w:style w:type="paragraph" w:styleId="List">
    <w:name w:val="List"/>
    <w:basedOn w:val="Normal"/>
    <w:uiPriority w:val="99"/>
    <w:semiHidden/>
    <w:unhideWhenUsed/>
    <w:rsid w:val="006A688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A688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A688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A688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A688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A6888"/>
    <w:pPr>
      <w:numPr>
        <w:numId w:val="50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A6888"/>
    <w:pPr>
      <w:numPr>
        <w:numId w:val="5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A6888"/>
    <w:pPr>
      <w:numPr>
        <w:numId w:val="5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A6888"/>
    <w:pPr>
      <w:numPr>
        <w:numId w:val="5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A6888"/>
    <w:pPr>
      <w:numPr>
        <w:numId w:val="5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A6888"/>
    <w:pPr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A6888"/>
    <w:pPr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A6888"/>
    <w:pPr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A6888"/>
    <w:pPr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A6888"/>
    <w:pPr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A6888"/>
    <w:pPr>
      <w:numPr>
        <w:numId w:val="55"/>
      </w:numPr>
      <w:contextualSpacing/>
    </w:pPr>
  </w:style>
  <w:style w:type="paragraph" w:styleId="ListNumber2">
    <w:name w:val="List Number 2"/>
    <w:basedOn w:val="Normal"/>
    <w:uiPriority w:val="99"/>
    <w:unhideWhenUsed/>
    <w:rsid w:val="006A6888"/>
    <w:pPr>
      <w:numPr>
        <w:numId w:val="5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A6888"/>
    <w:pPr>
      <w:numPr>
        <w:numId w:val="5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A6888"/>
    <w:pPr>
      <w:numPr>
        <w:numId w:val="5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A6888"/>
    <w:pPr>
      <w:numPr>
        <w:numId w:val="59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6A68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jc w:val="both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A6888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A68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A688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6A688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A6888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A6888"/>
    <w:rPr>
      <w:rFonts w:ascii="Segoe UI" w:hAnsi="Segoe UI"/>
      <w:sz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A688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A6888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A688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A6888"/>
    <w:rPr>
      <w:rFonts w:ascii="Segoe UI" w:hAnsi="Segoe UI"/>
      <w:sz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A6888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A6888"/>
    <w:rPr>
      <w:rFonts w:ascii="Segoe UI" w:hAnsi="Segoe UI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88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A688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A6888"/>
    <w:pPr>
      <w:spacing w:after="0"/>
      <w:ind w:left="220" w:hanging="220"/>
    </w:pPr>
  </w:style>
  <w:style w:type="paragraph" w:styleId="TOAHeading">
    <w:name w:val="toa heading"/>
    <w:basedOn w:val="Normal"/>
    <w:next w:val="Normal"/>
    <w:uiPriority w:val="99"/>
    <w:semiHidden/>
    <w:unhideWhenUsed/>
    <w:rsid w:val="006A688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5E4BE0"/>
    <w:pPr>
      <w:keepLines/>
      <w:numPr>
        <w:numId w:val="0"/>
      </w:numPr>
      <w:spacing w:before="240" w:after="0"/>
      <w:jc w:val="both"/>
      <w:outlineLvl w:val="9"/>
    </w:pPr>
    <w:rPr>
      <w:rFonts w:ascii="Arial" w:eastAsiaTheme="majorEastAsia" w:hAnsi="Arial" w:cstheme="majorBidi"/>
      <w:szCs w:val="32"/>
    </w:rPr>
  </w:style>
  <w:style w:type="character" w:styleId="SmartLink">
    <w:name w:val="Smart Link"/>
    <w:basedOn w:val="DefaultParagraphFont"/>
    <w:uiPriority w:val="99"/>
    <w:semiHidden/>
    <w:unhideWhenUsed/>
    <w:rsid w:val="00EE2227"/>
    <w:rPr>
      <w:color w:val="0000FF"/>
      <w:u w:val="single"/>
      <w:shd w:val="clear" w:color="auto" w:fill="F3F2F1"/>
    </w:rPr>
  </w:style>
  <w:style w:type="table" w:styleId="GridTable4">
    <w:name w:val="Grid Table 4"/>
    <w:basedOn w:val="TableNormal"/>
    <w:uiPriority w:val="49"/>
    <w:rsid w:val="000838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tyleTableHeadComplexArial12ptBackground1">
    <w:name w:val="Style Table Head + (Complex) Arial 12 pt Background 1"/>
    <w:basedOn w:val="TableHead"/>
    <w:rsid w:val="00D87B9C"/>
    <w:rPr>
      <w:rFonts w:cs="Arial"/>
      <w:color w:val="FFFFFF" w:themeColor="background1"/>
      <w:szCs w:val="24"/>
    </w:rPr>
  </w:style>
  <w:style w:type="character" w:customStyle="1" w:styleId="StyleItalicBlue">
    <w:name w:val="Style Italic Blue"/>
    <w:basedOn w:val="DefaultParagraphFont"/>
    <w:rsid w:val="00D2061D"/>
    <w:rPr>
      <w:i/>
      <w:iCs/>
      <w:color w:val="0E2841" w:themeColor="text2"/>
    </w:rPr>
  </w:style>
  <w:style w:type="character" w:customStyle="1" w:styleId="StyleItalicBlue1">
    <w:name w:val="Style Italic Blue1"/>
    <w:basedOn w:val="DefaultParagraphFont"/>
    <w:rsid w:val="00B246A8"/>
    <w:rPr>
      <w:i/>
      <w:iCs/>
      <w:color w:val="D82E29" w:themeColor="accent2"/>
    </w:rPr>
  </w:style>
  <w:style w:type="paragraph" w:customStyle="1" w:styleId="InstructionalText">
    <w:name w:val="Instructional Text"/>
    <w:basedOn w:val="Normal"/>
    <w:link w:val="InstructionalTextChar"/>
    <w:rsid w:val="000820DC"/>
    <w:pPr>
      <w:spacing w:before="120"/>
    </w:pPr>
    <w:rPr>
      <w:i/>
      <w:iCs/>
      <w:color w:val="595959" w:themeColor="text1" w:themeTint="A6"/>
    </w:rPr>
  </w:style>
  <w:style w:type="paragraph" w:customStyle="1" w:styleId="ListBulletGreenItalic">
    <w:name w:val="List Bullet Green Italic"/>
    <w:basedOn w:val="InstructionalText"/>
    <w:link w:val="ListBulletGreenItalicChar"/>
    <w:qFormat/>
    <w:rsid w:val="00B90C14"/>
    <w:pPr>
      <w:numPr>
        <w:numId w:val="96"/>
      </w:numPr>
      <w:spacing w:before="40" w:after="40"/>
    </w:pPr>
  </w:style>
  <w:style w:type="character" w:styleId="Hashtag">
    <w:name w:val="Hashtag"/>
    <w:basedOn w:val="DefaultParagraphFont"/>
    <w:uiPriority w:val="99"/>
    <w:rsid w:val="00F1694F"/>
    <w:rPr>
      <w:color w:val="2B579A"/>
      <w:shd w:val="clear" w:color="auto" w:fill="E1DFDD"/>
    </w:rPr>
  </w:style>
  <w:style w:type="paragraph" w:customStyle="1" w:styleId="Instructional">
    <w:name w:val="Instructional"/>
    <w:basedOn w:val="InstructionalText"/>
    <w:link w:val="InstructionalChar"/>
    <w:qFormat/>
    <w:rsid w:val="00FB617C"/>
    <w:rPr>
      <w:color w:val="2657A6"/>
    </w:rPr>
  </w:style>
  <w:style w:type="character" w:customStyle="1" w:styleId="InstructionalTextChar">
    <w:name w:val="Instructional Text Char"/>
    <w:basedOn w:val="DefaultParagraphFont"/>
    <w:link w:val="InstructionalText"/>
    <w:rsid w:val="00FB617C"/>
    <w:rPr>
      <w:rFonts w:ascii="Segoe UI" w:hAnsi="Segoe UI"/>
      <w:i/>
      <w:iCs/>
      <w:color w:val="595959" w:themeColor="text1" w:themeTint="A6"/>
      <w:sz w:val="22"/>
    </w:rPr>
  </w:style>
  <w:style w:type="character" w:customStyle="1" w:styleId="InstructionalChar">
    <w:name w:val="Instructional Char"/>
    <w:basedOn w:val="InstructionalTextChar"/>
    <w:link w:val="Instructional"/>
    <w:rsid w:val="00FB617C"/>
    <w:rPr>
      <w:rFonts w:ascii="Segoe UI" w:hAnsi="Segoe UI"/>
      <w:i/>
      <w:iCs/>
      <w:color w:val="2657A6"/>
      <w:sz w:val="22"/>
    </w:rPr>
  </w:style>
  <w:style w:type="paragraph" w:customStyle="1" w:styleId="InstructionalBullet">
    <w:name w:val="Instructional Bullet"/>
    <w:basedOn w:val="ListBulletGreenItalic"/>
    <w:link w:val="InstructionalBulletChar"/>
    <w:qFormat/>
    <w:rsid w:val="009631DD"/>
    <w:rPr>
      <w:color w:val="2657A6"/>
    </w:rPr>
  </w:style>
  <w:style w:type="character" w:customStyle="1" w:styleId="ListBulletGreenItalicChar">
    <w:name w:val="List Bullet Green Italic Char"/>
    <w:basedOn w:val="InstructionalTextChar"/>
    <w:link w:val="ListBulletGreenItalic"/>
    <w:rsid w:val="009631DD"/>
    <w:rPr>
      <w:rFonts w:ascii="Segoe UI" w:hAnsi="Segoe UI"/>
      <w:i/>
      <w:iCs/>
      <w:color w:val="595959" w:themeColor="text1" w:themeTint="A6"/>
      <w:sz w:val="22"/>
    </w:rPr>
  </w:style>
  <w:style w:type="character" w:customStyle="1" w:styleId="InstructionalBulletChar">
    <w:name w:val="Instructional Bullet Char"/>
    <w:basedOn w:val="ListBulletGreenItalicChar"/>
    <w:link w:val="InstructionalBullet"/>
    <w:rsid w:val="009631DD"/>
    <w:rPr>
      <w:rFonts w:ascii="Segoe UI" w:hAnsi="Segoe UI"/>
      <w:i/>
      <w:iCs/>
      <w:color w:val="2657A6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86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54823">
              <w:marLeft w:val="37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%20(Osiris%209%20Consulting)\Examples\PD&amp;E\PER\PER%20Template%20(2017-05-09).dotx" TargetMode="External"/></Relationships>
</file>

<file path=word/theme/theme1.xml><?xml version="1.0" encoding="utf-8"?>
<a:theme xmlns:a="http://schemas.openxmlformats.org/drawingml/2006/main" name="Office Theme">
  <a:themeElements>
    <a:clrScheme name="FDOT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E4483"/>
      </a:accent1>
      <a:accent2>
        <a:srgbClr val="D82E29"/>
      </a:accent2>
      <a:accent3>
        <a:srgbClr val="92D050"/>
      </a:accent3>
      <a:accent4>
        <a:srgbClr val="FFFF00"/>
      </a:accent4>
      <a:accent5>
        <a:srgbClr val="E97132"/>
      </a:accent5>
      <a:accent6>
        <a:srgbClr val="000000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16fb41-631c-4a54-9cdb-917014f3f9fe">
      <Terms xmlns="http://schemas.microsoft.com/office/infopath/2007/PartnerControls"/>
    </lcf76f155ced4ddcb4097134ff3c332f>
    <TaxCatchAll xmlns="882a3bbb-8914-45da-a519-f366e4d9ac8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E04713346E384C8DBEEABC7D49EEB6" ma:contentTypeVersion="14" ma:contentTypeDescription="Create a new document." ma:contentTypeScope="" ma:versionID="53cfd888bdbaa5e584087cdbd4e7e847">
  <xsd:schema xmlns:xsd="http://www.w3.org/2001/XMLSchema" xmlns:xs="http://www.w3.org/2001/XMLSchema" xmlns:p="http://schemas.microsoft.com/office/2006/metadata/properties" xmlns:ns2="2d16fb41-631c-4a54-9cdb-917014f3f9fe" xmlns:ns3="882a3bbb-8914-45da-a519-f366e4d9ac8c" targetNamespace="http://schemas.microsoft.com/office/2006/metadata/properties" ma:root="true" ma:fieldsID="2e2f6d9138703e0fec07cdd9a79642eb" ns2:_="" ns3:_="">
    <xsd:import namespace="2d16fb41-631c-4a54-9cdb-917014f3f9fe"/>
    <xsd:import namespace="882a3bbb-8914-45da-a519-f366e4d9ac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6fb41-631c-4a54-9cdb-917014f3f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7636e4-27fd-40f6-b66a-8c08e824a2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a3bbb-8914-45da-a519-f366e4d9ac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444f5bf-59ea-4600-9a3b-3cf4bec75623}" ma:internalName="TaxCatchAll" ma:showField="CatchAllData" ma:web="882a3bbb-8914-45da-a519-f366e4d9a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6F9757-5BDA-45B5-99DF-73E3DDD236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0F0643-1F8A-4B6A-A459-3EF28728D90C}">
  <ds:schemaRefs>
    <ds:schemaRef ds:uri="http://schemas.microsoft.com/office/2006/metadata/properties"/>
    <ds:schemaRef ds:uri="http://schemas.microsoft.com/office/infopath/2007/PartnerControls"/>
    <ds:schemaRef ds:uri="2d16fb41-631c-4a54-9cdb-917014f3f9fe"/>
    <ds:schemaRef ds:uri="882a3bbb-8914-45da-a519-f366e4d9ac8c"/>
  </ds:schemaRefs>
</ds:datastoreItem>
</file>

<file path=customXml/itemProps3.xml><?xml version="1.0" encoding="utf-8"?>
<ds:datastoreItem xmlns:ds="http://schemas.openxmlformats.org/officeDocument/2006/customXml" ds:itemID="{E1DFF535-AE97-415B-91F5-BFB7D3AB3B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8510CF-BB57-4758-B5ED-65E65442E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16fb41-631c-4a54-9cdb-917014f3f9fe"/>
    <ds:schemaRef ds:uri="882a3bbb-8914-45da-a519-f366e4d9ac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88fc77e-108d-431d-8e04-fc2b6be69382}" enabled="1" method="Privileged" siteId="{87d70b0f-5efc-4991-a065-e205bc3db308}" removed="0"/>
  <clbl:label id="{e51749b1-d48f-49ea-b19d-f4b8b496db9d}" enabled="1" method="Standard" siteId="{3667e201-cbdc-48b3-9b42-5d2d3f16e2a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PER Template (2017-05-09)</Template>
  <TotalTime>6</TotalTime>
  <Pages>31</Pages>
  <Words>7248</Words>
  <Characters>41316</Characters>
  <Application>Microsoft Office Word</Application>
  <DocSecurity>0</DocSecurity>
  <Lines>344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PRELIMINARY ENGINEERING REPORT</vt:lpstr>
    </vt:vector>
  </TitlesOfParts>
  <Company>Microsoft</Company>
  <LinksUpToDate>false</LinksUpToDate>
  <CharactersWithSpaces>48468</CharactersWithSpaces>
  <SharedDoc>false</SharedDoc>
  <HLinks>
    <vt:vector size="24" baseType="variant">
      <vt:variant>
        <vt:i4>1048633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_Toc234492626</vt:lpwstr>
      </vt:variant>
      <vt:variant>
        <vt:i4>1048633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_Toc234492625</vt:lpwstr>
      </vt:variant>
      <vt:variant>
        <vt:i4>1048633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_Toc234492624</vt:lpwstr>
      </vt:variant>
      <vt:variant>
        <vt:i4>1048633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_Toc234492623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PRELIMINARY ENGINEERING REPORT</dc:title>
  <dc:subject/>
  <dc:creator>Catherine.Bradley@dot.state.fl.us</dc:creator>
  <cp:keywords/>
  <dc:description/>
  <cp:lastModifiedBy>Boes, Lauren J</cp:lastModifiedBy>
  <cp:revision>6</cp:revision>
  <cp:lastPrinted>2025-05-21T20:52:00Z</cp:lastPrinted>
  <dcterms:created xsi:type="dcterms:W3CDTF">2026-08-09T23:41:00Z</dcterms:created>
  <dcterms:modified xsi:type="dcterms:W3CDTF">2026-09-01T21:17:00Z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0x010100C0E04713346E384C8DBEEABC7D49EEB6</vt:lpwstr>
  </property>
  <property fmtid="{D5CDD505-2E9C-101B-9397-08002B2CF9AE}" pid="3" name="MediaServiceImageTags">
    <vt:lpwstr/>
  </property>
  <property fmtid="{D5CDD505-2E9C-101B-9397-08002B2CF9AE}" pid="4" name="Folder_Number">
    <vt:lpwstr/>
  </property>
  <property fmtid="{D5CDD505-2E9C-101B-9397-08002B2CF9AE}" pid="5" name="Folder_Code">
    <vt:lpwstr/>
  </property>
  <property fmtid="{D5CDD505-2E9C-101B-9397-08002B2CF9AE}" pid="6" name="Folder_Name">
    <vt:lpwstr/>
  </property>
  <property fmtid="{D5CDD505-2E9C-101B-9397-08002B2CF9AE}" pid="7" name="Folder_Description">
    <vt:lpwstr/>
  </property>
  <property fmtid="{D5CDD505-2E9C-101B-9397-08002B2CF9AE}" pid="8" name="/Folder_Name/">
    <vt:lpwstr/>
  </property>
  <property fmtid="{D5CDD505-2E9C-101B-9397-08002B2CF9AE}" pid="9" name="/Folder_Description/">
    <vt:lpwstr/>
  </property>
  <property fmtid="{D5CDD505-2E9C-101B-9397-08002B2CF9AE}" pid="10" name="Folder_Version">
    <vt:lpwstr/>
  </property>
  <property fmtid="{D5CDD505-2E9C-101B-9397-08002B2CF9AE}" pid="11" name="Folder_VersionSeq">
    <vt:lpwstr/>
  </property>
  <property fmtid="{D5CDD505-2E9C-101B-9397-08002B2CF9AE}" pid="12" name="Folder_Manager">
    <vt:lpwstr/>
  </property>
  <property fmtid="{D5CDD505-2E9C-101B-9397-08002B2CF9AE}" pid="13" name="Folder_ManagerDesc">
    <vt:lpwstr/>
  </property>
  <property fmtid="{D5CDD505-2E9C-101B-9397-08002B2CF9AE}" pid="14" name="Folder_Storage">
    <vt:lpwstr/>
  </property>
  <property fmtid="{D5CDD505-2E9C-101B-9397-08002B2CF9AE}" pid="15" name="Folder_StorageDesc">
    <vt:lpwstr/>
  </property>
  <property fmtid="{D5CDD505-2E9C-101B-9397-08002B2CF9AE}" pid="16" name="Folder_Creator">
    <vt:lpwstr/>
  </property>
  <property fmtid="{D5CDD505-2E9C-101B-9397-08002B2CF9AE}" pid="17" name="Folder_CreatorDesc">
    <vt:lpwstr/>
  </property>
  <property fmtid="{D5CDD505-2E9C-101B-9397-08002B2CF9AE}" pid="18" name="Folder_CreateDate">
    <vt:lpwstr/>
  </property>
  <property fmtid="{D5CDD505-2E9C-101B-9397-08002B2CF9AE}" pid="19" name="Folder_Updater">
    <vt:lpwstr/>
  </property>
  <property fmtid="{D5CDD505-2E9C-101B-9397-08002B2CF9AE}" pid="20" name="Folder_UpdaterDesc">
    <vt:lpwstr/>
  </property>
  <property fmtid="{D5CDD505-2E9C-101B-9397-08002B2CF9AE}" pid="21" name="Folder_UpdateDate">
    <vt:lpwstr/>
  </property>
  <property fmtid="{D5CDD505-2E9C-101B-9397-08002B2CF9AE}" pid="22" name="Document_Number">
    <vt:lpwstr/>
  </property>
  <property fmtid="{D5CDD505-2E9C-101B-9397-08002B2CF9AE}" pid="23" name="Document_Name">
    <vt:lpwstr/>
  </property>
  <property fmtid="{D5CDD505-2E9C-101B-9397-08002B2CF9AE}" pid="24" name="Document_FileName">
    <vt:lpwstr/>
  </property>
  <property fmtid="{D5CDD505-2E9C-101B-9397-08002B2CF9AE}" pid="25" name="Document_Version">
    <vt:lpwstr/>
  </property>
  <property fmtid="{D5CDD505-2E9C-101B-9397-08002B2CF9AE}" pid="26" name="Document_VersionSeq">
    <vt:lpwstr/>
  </property>
  <property fmtid="{D5CDD505-2E9C-101B-9397-08002B2CF9AE}" pid="27" name="Document_Creator">
    <vt:lpwstr/>
  </property>
  <property fmtid="{D5CDD505-2E9C-101B-9397-08002B2CF9AE}" pid="28" name="Document_CreatorDesc">
    <vt:lpwstr/>
  </property>
  <property fmtid="{D5CDD505-2E9C-101B-9397-08002B2CF9AE}" pid="29" name="Document_CreateDate">
    <vt:lpwstr/>
  </property>
  <property fmtid="{D5CDD505-2E9C-101B-9397-08002B2CF9AE}" pid="30" name="Document_Updater">
    <vt:lpwstr/>
  </property>
  <property fmtid="{D5CDD505-2E9C-101B-9397-08002B2CF9AE}" pid="31" name="Document_UpdaterDesc">
    <vt:lpwstr/>
  </property>
  <property fmtid="{D5CDD505-2E9C-101B-9397-08002B2CF9AE}" pid="32" name="Document_UpdateDate">
    <vt:lpwstr/>
  </property>
  <property fmtid="{D5CDD505-2E9C-101B-9397-08002B2CF9AE}" pid="33" name="Document_Size">
    <vt:lpwstr/>
  </property>
  <property fmtid="{D5CDD505-2E9C-101B-9397-08002B2CF9AE}" pid="34" name="Document_Storage">
    <vt:lpwstr/>
  </property>
  <property fmtid="{D5CDD505-2E9C-101B-9397-08002B2CF9AE}" pid="35" name="Document_StorageDesc">
    <vt:lpwstr/>
  </property>
  <property fmtid="{D5CDD505-2E9C-101B-9397-08002B2CF9AE}" pid="36" name="Document_Department">
    <vt:lpwstr/>
  </property>
  <property fmtid="{D5CDD505-2E9C-101B-9397-08002B2CF9AE}" pid="37" name="Document_DepartmentDesc">
    <vt:lpwstr/>
  </property>
  <property fmtid="{D5CDD505-2E9C-101B-9397-08002B2CF9AE}" pid="38" name="GrammarlyDocumentId">
    <vt:lpwstr>b256c995-5337-44d7-88e2-acdbc5ffffcb</vt:lpwstr>
  </property>
  <property fmtid="{D5CDD505-2E9C-101B-9397-08002B2CF9AE}" pid="39" name="MSIP_Label_9b1b62f4-cb9b-4766-8dff-64a7ed23e056_Enabled">
    <vt:lpwstr>true</vt:lpwstr>
  </property>
  <property fmtid="{D5CDD505-2E9C-101B-9397-08002B2CF9AE}" pid="40" name="MSIP_Label_9b1b62f4-cb9b-4766-8dff-64a7ed23e056_SetDate">
    <vt:lpwstr>2026-06-03T18:41:52Z</vt:lpwstr>
  </property>
  <property fmtid="{D5CDD505-2E9C-101B-9397-08002B2CF9AE}" pid="41" name="MSIP_Label_9b1b62f4-cb9b-4766-8dff-64a7ed23e056_Method">
    <vt:lpwstr>Standard</vt:lpwstr>
  </property>
  <property fmtid="{D5CDD505-2E9C-101B-9397-08002B2CF9AE}" pid="42" name="MSIP_Label_9b1b62f4-cb9b-4766-8dff-64a7ed23e056_Name">
    <vt:lpwstr>Public</vt:lpwstr>
  </property>
  <property fmtid="{D5CDD505-2E9C-101B-9397-08002B2CF9AE}" pid="43" name="MSIP_Label_9b1b62f4-cb9b-4766-8dff-64a7ed23e056_SiteId">
    <vt:lpwstr>db21de5d-bc9c-420c-8f3f-8f08f85b5ada</vt:lpwstr>
  </property>
  <property fmtid="{D5CDD505-2E9C-101B-9397-08002B2CF9AE}" pid="44" name="MSIP_Label_9b1b62f4-cb9b-4766-8dff-64a7ed23e056_ActionId">
    <vt:lpwstr>7300e455-c9de-43aa-a46c-a53559df351d</vt:lpwstr>
  </property>
  <property fmtid="{D5CDD505-2E9C-101B-9397-08002B2CF9AE}" pid="45" name="MSIP_Label_9b1b62f4-cb9b-4766-8dff-64a7ed23e056_ContentBits">
    <vt:lpwstr>0</vt:lpwstr>
  </property>
  <property fmtid="{D5CDD505-2E9C-101B-9397-08002B2CF9AE}" pid="46" name="MSIP_Label_9b1b62f4-cb9b-4766-8dff-64a7ed23e056_Tag">
    <vt:lpwstr>10, 3, 0, 1</vt:lpwstr>
  </property>
</Properties>
</file>